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54547" w:rsidRPr="00954547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54547" w:rsidRPr="00954547">
        <w:rPr>
          <w:b/>
          <w:sz w:val="24"/>
        </w:rPr>
        <w:t>ZP/D-51/A/20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54547" w:rsidRPr="00954547">
        <w:rPr>
          <w:b/>
        </w:rPr>
        <w:t>przetarg nieograniczony</w:t>
      </w:r>
      <w:r w:rsidR="00753DC1">
        <w:t xml:space="preserve"> na:</w:t>
      </w:r>
    </w:p>
    <w:p w:rsidR="0000184A" w:rsidRDefault="0095454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54547">
        <w:rPr>
          <w:b/>
          <w:sz w:val="24"/>
          <w:szCs w:val="24"/>
        </w:rPr>
        <w:t>Dostawa doposażenia mikroskopu SEM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54547" w:rsidRPr="00954547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54547" w:rsidRPr="00954547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54547" w:rsidRPr="00954547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3C9" w:rsidRDefault="004453C9">
      <w:r>
        <w:separator/>
      </w:r>
    </w:p>
  </w:endnote>
  <w:endnote w:type="continuationSeparator" w:id="0">
    <w:p w:rsidR="004453C9" w:rsidRDefault="00445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45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45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547" w:rsidRDefault="009545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3C9" w:rsidRDefault="004453C9">
      <w:r>
        <w:separator/>
      </w:r>
    </w:p>
  </w:footnote>
  <w:footnote w:type="continuationSeparator" w:id="0">
    <w:p w:rsidR="004453C9" w:rsidRDefault="004453C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547" w:rsidRDefault="009545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547" w:rsidRDefault="009545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547" w:rsidRDefault="009545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53C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53C9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54547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75B7C29-3981-4F10-BC50-852BCC682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1F2F8-1BA8-4534-A535-64ABA6E50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2020-10-01T11:14:00Z</dcterms:created>
  <dcterms:modified xsi:type="dcterms:W3CDTF">2020-10-01T11:14:00Z</dcterms:modified>
</cp:coreProperties>
</file>