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76F" w:rsidRDefault="00E8176F" w:rsidP="00E8176F">
      <w:pPr>
        <w:pStyle w:val="Nagwek"/>
        <w:tabs>
          <w:tab w:val="clear" w:pos="4536"/>
        </w:tabs>
        <w:jc w:val="right"/>
        <w:rPr>
          <w:sz w:val="24"/>
        </w:rPr>
      </w:pPr>
      <w:r w:rsidRPr="006E4259">
        <w:rPr>
          <w:sz w:val="24"/>
        </w:rPr>
        <w:t>Kraków</w:t>
      </w:r>
      <w:r>
        <w:rPr>
          <w:sz w:val="24"/>
        </w:rPr>
        <w:t xml:space="preserve"> dnia: </w:t>
      </w:r>
      <w:r w:rsidRPr="006E4259">
        <w:rPr>
          <w:sz w:val="24"/>
        </w:rPr>
        <w:t>2020-09-30</w:t>
      </w:r>
    </w:p>
    <w:p w:rsidR="00E8176F" w:rsidRDefault="00E8176F" w:rsidP="00C660C9">
      <w:pPr>
        <w:pStyle w:val="Nagwek5"/>
        <w:spacing w:after="100" w:afterAutospacing="1"/>
        <w:rPr>
          <w:sz w:val="28"/>
          <w:szCs w:val="28"/>
        </w:rPr>
      </w:pPr>
    </w:p>
    <w:p w:rsidR="00F8425D" w:rsidRDefault="00AC32AC" w:rsidP="00C660C9">
      <w:pPr>
        <w:pStyle w:val="Nagwek5"/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Informacja o zmianach ogłoszenia</w:t>
      </w:r>
      <w:r w:rsidR="00F8425D">
        <w:rPr>
          <w:sz w:val="28"/>
          <w:szCs w:val="28"/>
        </w:rPr>
        <w:t xml:space="preserve"> o </w:t>
      </w:r>
      <w:r w:rsidR="00C660C9">
        <w:rPr>
          <w:sz w:val="28"/>
          <w:szCs w:val="28"/>
        </w:rPr>
        <w:t>zamówieniu</w:t>
      </w:r>
      <w:r w:rsidR="00F8425D">
        <w:rPr>
          <w:sz w:val="28"/>
          <w:szCs w:val="28"/>
        </w:rPr>
        <w:t xml:space="preserve"> w trybie: </w:t>
      </w:r>
      <w:r w:rsidR="006E4259" w:rsidRPr="006E4259">
        <w:rPr>
          <w:sz w:val="28"/>
          <w:szCs w:val="28"/>
        </w:rPr>
        <w:t>przetarg nieograniczony</w:t>
      </w:r>
      <w:r w:rsidR="002271C8">
        <w:rPr>
          <w:sz w:val="28"/>
          <w:szCs w:val="28"/>
        </w:rPr>
        <w:t xml:space="preserve"> na: </w:t>
      </w:r>
      <w:r w:rsidR="006E4259" w:rsidRPr="006E4259">
        <w:rPr>
          <w:sz w:val="28"/>
          <w:szCs w:val="28"/>
        </w:rPr>
        <w:t>Kompleksowe sprzątanie obiektów Akademii Wychowania Fizycznego im. Bronisława Czecha w Krakowie</w:t>
      </w:r>
    </w:p>
    <w:p w:rsidR="002271C8" w:rsidRPr="002271C8" w:rsidRDefault="002271C8" w:rsidP="002271C8"/>
    <w:p w:rsidR="00C660C9" w:rsidRPr="007210E0" w:rsidRDefault="008A57D8" w:rsidP="00C660C9">
      <w:pPr>
        <w:spacing w:after="100" w:afterAutospacing="1"/>
        <w:jc w:val="center"/>
        <w:rPr>
          <w:b/>
          <w:sz w:val="22"/>
          <w:szCs w:val="22"/>
        </w:rPr>
      </w:pPr>
      <w:r>
        <w:rPr>
          <w:sz w:val="22"/>
          <w:szCs w:val="22"/>
        </w:rPr>
        <w:t>(</w:t>
      </w:r>
      <w:r w:rsidR="006E4259">
        <w:rPr>
          <w:sz w:val="22"/>
          <w:szCs w:val="22"/>
        </w:rPr>
        <w:t>przekazane UPU</w:t>
      </w:r>
      <w:r w:rsidR="006E4259" w:rsidRPr="0049418D">
        <w:rPr>
          <w:sz w:val="22"/>
          <w:szCs w:val="22"/>
        </w:rPr>
        <w:t xml:space="preserve">E w dniu </w:t>
      </w:r>
      <w:r w:rsidR="00721035">
        <w:rPr>
          <w:sz w:val="22"/>
          <w:szCs w:val="22"/>
        </w:rPr>
        <w:t>30.09.2020</w:t>
      </w:r>
      <w:r w:rsidR="004D42F1" w:rsidRPr="0049418D">
        <w:rPr>
          <w:sz w:val="22"/>
          <w:szCs w:val="22"/>
        </w:rPr>
        <w:t>)</w:t>
      </w:r>
    </w:p>
    <w:p w:rsidR="00F8425D" w:rsidRDefault="00F8425D">
      <w:pPr>
        <w:jc w:val="center"/>
        <w:rPr>
          <w:b/>
          <w:sz w:val="24"/>
        </w:rPr>
      </w:pPr>
    </w:p>
    <w:p w:rsidR="00F8425D" w:rsidRDefault="006E4259" w:rsidP="007210E0">
      <w:pPr>
        <w:spacing w:line="360" w:lineRule="auto"/>
        <w:rPr>
          <w:b/>
          <w:sz w:val="24"/>
        </w:rPr>
      </w:pPr>
      <w:r w:rsidRPr="006E4259">
        <w:rPr>
          <w:b/>
          <w:sz w:val="24"/>
        </w:rPr>
        <w:t>Akademia Wychowania Fizycznego  im Bronisława Czecha</w:t>
      </w:r>
    </w:p>
    <w:p w:rsidR="00F8425D" w:rsidRDefault="006E4259" w:rsidP="007210E0">
      <w:pPr>
        <w:spacing w:line="360" w:lineRule="auto"/>
        <w:rPr>
          <w:b/>
          <w:sz w:val="24"/>
        </w:rPr>
      </w:pPr>
      <w:r w:rsidRPr="006E4259">
        <w:rPr>
          <w:b/>
          <w:sz w:val="24"/>
        </w:rPr>
        <w:t>al. Jana Pawła II</w:t>
      </w:r>
      <w:r w:rsidR="00F8425D">
        <w:rPr>
          <w:b/>
          <w:sz w:val="24"/>
        </w:rPr>
        <w:t xml:space="preserve"> </w:t>
      </w:r>
      <w:r w:rsidR="00721035">
        <w:rPr>
          <w:b/>
          <w:sz w:val="24"/>
        </w:rPr>
        <w:t>78</w:t>
      </w:r>
    </w:p>
    <w:p w:rsidR="00F8425D" w:rsidRPr="00E8176F" w:rsidRDefault="006E4259" w:rsidP="00E8176F">
      <w:pPr>
        <w:spacing w:line="360" w:lineRule="auto"/>
        <w:rPr>
          <w:b/>
          <w:sz w:val="24"/>
        </w:rPr>
      </w:pPr>
      <w:r w:rsidRPr="006E4259">
        <w:rPr>
          <w:b/>
          <w:sz w:val="24"/>
        </w:rPr>
        <w:t>31-571</w:t>
      </w:r>
      <w:r w:rsidR="00F8425D">
        <w:rPr>
          <w:b/>
          <w:sz w:val="24"/>
        </w:rPr>
        <w:t xml:space="preserve"> </w:t>
      </w:r>
      <w:r w:rsidRPr="006E4259">
        <w:rPr>
          <w:b/>
          <w:sz w:val="24"/>
        </w:rPr>
        <w:t>Kraków</w:t>
      </w:r>
    </w:p>
    <w:p w:rsidR="00F8425D" w:rsidRDefault="00AF74A5" w:rsidP="007210E0">
      <w:pPr>
        <w:ind w:firstLine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ZMIANY W OGŁOSZENIU</w:t>
      </w:r>
    </w:p>
    <w:p w:rsidR="005B607E" w:rsidRDefault="005B607E" w:rsidP="007210E0">
      <w:pPr>
        <w:ind w:firstLine="357"/>
        <w:jc w:val="center"/>
        <w:rPr>
          <w:b/>
          <w:sz w:val="28"/>
          <w:szCs w:val="28"/>
        </w:rPr>
      </w:pPr>
    </w:p>
    <w:p w:rsidR="005B607E" w:rsidRDefault="005B607E" w:rsidP="005B607E">
      <w:pPr>
        <w:pStyle w:val="FS2"/>
        <w:ind w:right="-108"/>
        <w:rPr>
          <w:sz w:val="24"/>
        </w:rPr>
      </w:pPr>
      <w:r w:rsidRPr="00470DD1">
        <w:rPr>
          <w:sz w:val="24"/>
        </w:rPr>
        <w:t>Miejsce, w którym znajduje się zmieniany tekst:</w:t>
      </w:r>
    </w:p>
    <w:p w:rsidR="005B607E" w:rsidRPr="0007539D" w:rsidRDefault="005B607E" w:rsidP="005B607E">
      <w:pPr>
        <w:pStyle w:val="FS2"/>
        <w:ind w:right="-108"/>
        <w:rPr>
          <w:sz w:val="24"/>
        </w:rPr>
      </w:pPr>
      <w:r w:rsidRPr="0007539D">
        <w:rPr>
          <w:sz w:val="24"/>
        </w:rPr>
        <w:t>Numer sekcji: III.1.3</w:t>
      </w:r>
    </w:p>
    <w:p w:rsidR="00AF74A5" w:rsidRDefault="005B607E" w:rsidP="005B607E">
      <w:pPr>
        <w:rPr>
          <w:sz w:val="24"/>
          <w:szCs w:val="24"/>
        </w:rPr>
      </w:pPr>
      <w:r w:rsidRPr="0007539D">
        <w:rPr>
          <w:sz w:val="24"/>
          <w:szCs w:val="24"/>
        </w:rPr>
        <w:t>Część nr: 1, 2, 3, 4</w:t>
      </w:r>
    </w:p>
    <w:p w:rsidR="005B607E" w:rsidRDefault="005B607E" w:rsidP="005B607E">
      <w:pPr>
        <w:rPr>
          <w:b/>
          <w:sz w:val="28"/>
          <w:szCs w:val="28"/>
        </w:rPr>
      </w:pPr>
    </w:p>
    <w:p w:rsidR="005B607E" w:rsidRPr="005B607E" w:rsidRDefault="005B607E" w:rsidP="005B607E">
      <w:pPr>
        <w:rPr>
          <w:b/>
          <w:sz w:val="24"/>
          <w:szCs w:val="24"/>
        </w:rPr>
      </w:pPr>
      <w:r w:rsidRPr="005B607E">
        <w:rPr>
          <w:b/>
          <w:sz w:val="24"/>
          <w:szCs w:val="24"/>
        </w:rPr>
        <w:t>Zamiast:</w:t>
      </w:r>
    </w:p>
    <w:p w:rsidR="005B607E" w:rsidRDefault="005B607E" w:rsidP="005B607E">
      <w:pPr>
        <w:rPr>
          <w:b/>
          <w:sz w:val="28"/>
          <w:szCs w:val="28"/>
        </w:rPr>
      </w:pP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Zad. nr 1:</w:t>
      </w: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Wykonawca wykaże, że w okresie ostatnich trzech lat przed upływem terminu składania ofert (a jeżeli okres prowadzenia działalności jest krótszy – w tym okresie), należycie wykonał, a w przypadku świadczeń okresowych lub ciągłych – wykonuje: co najmniej 2 (dwie) usługi, każda wynikająca z odrębnej umowy i każda z usług trwała co najmniej, nieprzerwanie 12 mies. w ramach jednej umowy, każda z nich na kwotę: min. 35 000,00 PLN brutto miesięcznie, (trzydzieści pięć tysięcy złotych), każda polegająca na usłudze utrzymania czystości w obiektach użyteczności publicznej o łącznej powierzchni co najmniej 2 000 m2, z podaniem przedmiotu, dat wykonania i podmiotów, na rzecz których usługi zostały wykonane, oraz załączeniem dowodów, czy zostały wykonane lub są wykonywane należycie.</w:t>
      </w:r>
    </w:p>
    <w:p w:rsidR="005B607E" w:rsidRDefault="005B607E" w:rsidP="005B607E">
      <w:pPr>
        <w:jc w:val="both"/>
        <w:rPr>
          <w:sz w:val="24"/>
          <w:szCs w:val="24"/>
        </w:rPr>
      </w:pP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Zad. nr 2:Wykonawca wykaże, że w okresie ostatnich trzech lat przed upływem terminu składania ofert, (a jeżeli okres prowadzenia działalności jest krótszy – w tym okresie), należycie wykonał, a w przypadku świadczeń okresowych lub ciągłych – wykonuje: co najmniej 2 (dwie) usługi, każda wynikająca z odrębnej umowy i każda z usług trwała co najmniej, nieprzerwanie 12 mies. w ramach jednej umowy, każda z nich na kwotę: min. 40 000,00 PLN brutto miesięcznie (czterdzieści tysięcy złotych), każda polegająca na usłudze utrzymania czystości w obiektach użyteczności publicznej o łącznej powierzchni co najmniej 2 000 m2, z podaniem przedmiotu, dat wykonania i podmiotów, na rzecz których usługi zostały wykonane, oraz załączeniem dowodów, czy zostały wykonane lub są wykonywane należycie.</w:t>
      </w:r>
    </w:p>
    <w:p w:rsidR="005B607E" w:rsidRDefault="005B607E" w:rsidP="005B607E">
      <w:pPr>
        <w:jc w:val="both"/>
        <w:rPr>
          <w:sz w:val="24"/>
          <w:szCs w:val="24"/>
        </w:rPr>
      </w:pP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 xml:space="preserve">Zad. nr 3:Wykonawca wykaże, że w okresie ostatnich trzech lat przed upływem terminu składania ofert, (a jeżeli okres prowadzenia działalności jest krótszy - w tym okresie), należycie wykonał, a w przypadku świadczeń okresowych lub ciągłych – wykonuje: co najmniej 2 (dwie) usługi, każda wynikająca z odrębnej umowy i każda z usług trwała co najmniej, nieprzerwanie 12 mies. w ramach jednej umowy, każda z nich na kwotę: min. 20 000,00 PLN brutto miesięcznie, (dwadzieścia tysięcy złotych), każda polegająca na usłudze utrzymania czystości w obiektach gdzie znajduje się pływalnia lub kompleks basenowy lub </w:t>
      </w:r>
      <w:proofErr w:type="spellStart"/>
      <w:r w:rsidRPr="005B607E">
        <w:rPr>
          <w:sz w:val="24"/>
          <w:szCs w:val="24"/>
        </w:rPr>
        <w:lastRenderedPageBreak/>
        <w:t>aquapark</w:t>
      </w:r>
      <w:proofErr w:type="spellEnd"/>
      <w:r w:rsidRPr="005B607E">
        <w:rPr>
          <w:sz w:val="24"/>
          <w:szCs w:val="24"/>
        </w:rPr>
        <w:t xml:space="preserve"> o łącznej powierzchni budynku co najmniej 2 000 m2, z podaniem przedmiotu, dat wykonania i podmiotów, na rzecz których usługi zostały wykonane, oraz załączeniem dowodów, czy zostały wykonane lub są wykonywane należycie.</w:t>
      </w:r>
    </w:p>
    <w:p w:rsidR="005B607E" w:rsidRDefault="005B607E" w:rsidP="005B607E">
      <w:pPr>
        <w:jc w:val="both"/>
        <w:rPr>
          <w:sz w:val="24"/>
          <w:szCs w:val="24"/>
        </w:rPr>
      </w:pP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Zad. nr 4:Wykonawca wykaże, że w okresie ostatnich trzech lat przed upływem terminu składania ofert, (a jeżeli okres prowadzenia działalności jest krótszy – w tym okresie), należycie wykonał, a w przypadku świadczeń okresowych lub ciągłych – wykonuje: co najmniej 2 (dwie) usługi, każda wynikająca z odrębnej umowy i każda z usług trwała co najmniej, nieprzerwanie 12 mies. w ramach jednej umowy, każda z nich na kwotę: min. 10 000,00 PLN brutto miesięcznie, (dziesięć tysięcy złotych), każda polegająca na usłudze utrzymania czystości w obiektach użyteczności publicznej o łącznej powierzchni budynku co najmniej 1 000 m2, z podaniem przedmiotu, dat wykonania i podmiotów, na rzecz których usługi zostały wykonane, oraz załączeniem dowodów, czy zostały wykonane lub są wykonywane należycie.</w:t>
      </w:r>
    </w:p>
    <w:p w:rsidR="005B607E" w:rsidRDefault="005B607E" w:rsidP="005B607E">
      <w:pPr>
        <w:jc w:val="both"/>
        <w:rPr>
          <w:sz w:val="24"/>
          <w:szCs w:val="24"/>
        </w:rPr>
      </w:pP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Wykonawca dysponuje lub będzie dysponował osobami zdolnymi do wykonania zamówienia</w:t>
      </w: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Zad. nr 1:</w:t>
      </w: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a. 1 osobą koordynatora z co najmniej dwuletnim doświadczeniem w kierowaniu zespołem nie mniej niż 10 osób sprzątających;</w:t>
      </w: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b. min. 3 osobami świadczącymi usługę serwisu.</w:t>
      </w:r>
    </w:p>
    <w:p w:rsidR="005B607E" w:rsidRDefault="005B607E" w:rsidP="005B607E">
      <w:pPr>
        <w:jc w:val="both"/>
        <w:rPr>
          <w:sz w:val="24"/>
          <w:szCs w:val="24"/>
        </w:rPr>
      </w:pP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Zad. nr 2:</w:t>
      </w: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a.1 osobą koordynatora z co najmniej dwuletnim doświadczeniem w kierowaniu zespołem nie mniej niż 10 osób sprzątających;</w:t>
      </w: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b. min. 5 osobami świadczącymi usługę serwisu.</w:t>
      </w:r>
    </w:p>
    <w:p w:rsidR="005B607E" w:rsidRDefault="005B607E" w:rsidP="005B607E">
      <w:pPr>
        <w:jc w:val="both"/>
        <w:rPr>
          <w:sz w:val="24"/>
          <w:szCs w:val="24"/>
        </w:rPr>
      </w:pP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Zad. nr 3:</w:t>
      </w: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a. 1 osobą koordynatora z co najmniej dwuletnim doświadczeniem w kierowaniu zespołem nie mniej niż 10 osób sprzątających;</w:t>
      </w: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b. min. 3 osobami świadczącymi usługę serwisu.</w:t>
      </w:r>
    </w:p>
    <w:p w:rsidR="005B607E" w:rsidRDefault="005B607E" w:rsidP="005B607E">
      <w:pPr>
        <w:jc w:val="both"/>
        <w:rPr>
          <w:sz w:val="24"/>
          <w:szCs w:val="24"/>
        </w:rPr>
      </w:pP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Zad. nr 4:a. 1 osobą koordynatora z co najmniej dwuletnim doświadczeniem w kierowaniu zespołem nie mniej niż 10 osób sprzątających;</w:t>
      </w: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b. min. 1 o</w:t>
      </w:r>
      <w:r>
        <w:rPr>
          <w:sz w:val="24"/>
          <w:szCs w:val="24"/>
        </w:rPr>
        <w:t>sobą świadczącą usługę serwisu</w:t>
      </w:r>
    </w:p>
    <w:p w:rsidR="005B607E" w:rsidRDefault="005B607E" w:rsidP="005B607E">
      <w:pPr>
        <w:jc w:val="both"/>
        <w:rPr>
          <w:sz w:val="24"/>
          <w:szCs w:val="24"/>
        </w:rPr>
      </w:pPr>
    </w:p>
    <w:p w:rsidR="00470DD1" w:rsidRDefault="005B607E" w:rsidP="005B607E">
      <w:pPr>
        <w:jc w:val="both"/>
        <w:rPr>
          <w:b/>
          <w:sz w:val="24"/>
          <w:szCs w:val="24"/>
        </w:rPr>
      </w:pPr>
      <w:r w:rsidRPr="005B607E">
        <w:rPr>
          <w:b/>
          <w:sz w:val="24"/>
          <w:szCs w:val="24"/>
        </w:rPr>
        <w:t>Powinno być:</w:t>
      </w:r>
    </w:p>
    <w:p w:rsidR="005B607E" w:rsidRDefault="005B607E" w:rsidP="005B607E">
      <w:pPr>
        <w:jc w:val="both"/>
        <w:rPr>
          <w:b/>
          <w:sz w:val="24"/>
          <w:szCs w:val="24"/>
        </w:rPr>
      </w:pP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Zad. nr 1:</w:t>
      </w: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Wykonawca wykaże, że w okresie ostatnich trzech lat przed upływem terminu składania ofert (a jeżeli okres prowadzenia działalności jest krótszy – w tym okresie), należycie wykonał, a w przypadku świadczeń okresowych lub ciągłych – wykonuje: co najmniej 2 (dwie) usługi, każda wynikająca z odrębnej umowy i każda z usług trwa</w:t>
      </w:r>
      <w:r>
        <w:rPr>
          <w:sz w:val="24"/>
          <w:szCs w:val="24"/>
        </w:rPr>
        <w:t>ła co najmniej, nieprzerwanie 6</w:t>
      </w:r>
      <w:r w:rsidRPr="005B607E">
        <w:rPr>
          <w:sz w:val="24"/>
          <w:szCs w:val="24"/>
        </w:rPr>
        <w:t xml:space="preserve"> mies. w ramach jednej umowy, każda z nich na kwotę: min. 35 000,00 PLN brutto miesięcznie, (trzydzieści pięć tysięcy złotych), każda polegająca na usłudze utrzymania czystości w obiektach użyteczności publicznej o łącznej powierzchni co najmniej 2 000 m2, z podaniem przedmiotu, dat wykonania i podmiotów, na rzecz których usługi zostały wykonane, oraz załączeniem dowodów, czy zostały wykonane lub są wykonywane należycie.</w:t>
      </w:r>
    </w:p>
    <w:p w:rsidR="005B607E" w:rsidRDefault="005B607E" w:rsidP="005B607E">
      <w:pPr>
        <w:jc w:val="both"/>
        <w:rPr>
          <w:sz w:val="24"/>
          <w:szCs w:val="24"/>
        </w:rPr>
      </w:pP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Zad. nr 2:Wykonawca wykaże, że w okresie ostatnich trzech lat przed upływem terminu składania ofert, (a jeżeli okres prowadzenia działalności jest krótszy – w tym okresie), należycie wykonał, a w przypadku świadczeń okresowych lub ciągłych – wykonuje: co najmniej 2 (dwie) usługi, każda wynikająca z odrębnej umowy i każda z usług trwa</w:t>
      </w:r>
      <w:r>
        <w:rPr>
          <w:sz w:val="24"/>
          <w:szCs w:val="24"/>
        </w:rPr>
        <w:t xml:space="preserve">ła co </w:t>
      </w:r>
      <w:r>
        <w:rPr>
          <w:sz w:val="24"/>
          <w:szCs w:val="24"/>
        </w:rPr>
        <w:lastRenderedPageBreak/>
        <w:t>najmniej, nieprzerwanie 6</w:t>
      </w:r>
      <w:r w:rsidRPr="005B607E">
        <w:rPr>
          <w:sz w:val="24"/>
          <w:szCs w:val="24"/>
        </w:rPr>
        <w:t xml:space="preserve"> mies. w ramach jednej umowy, każda z nich na kwotę: min. 40 000,00 PLN brutto miesięcznie (czterdzieści tysięcy złotych), każda polegająca na usłudze utrzymania czystości w obiektach użyteczności publicznej o łącznej powierzchni co najmniej 2 000 m2, z podaniem przedmiotu, dat wykonania i podmiotów, na rzecz których usługi zostały wykonane, oraz załączeniem dowodów, czy zostały wykonane lub są wykonywane należycie.</w:t>
      </w:r>
    </w:p>
    <w:p w:rsidR="005B607E" w:rsidRDefault="005B607E" w:rsidP="005B607E">
      <w:pPr>
        <w:jc w:val="both"/>
        <w:rPr>
          <w:sz w:val="24"/>
          <w:szCs w:val="24"/>
        </w:rPr>
      </w:pP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Zad. nr 3:Wykonawca wykaże, że w okresie ostatnich trzech lat przed upływem terminu składania ofert, (a jeżeli okres prowadzenia działalności jest krótszy - w tym okresie), należycie wykonał, a w przypadku świadczeń okresowych lub ciągłych – wykonuje: co najmniej 2 (dwie) usługi, każda wynikająca z odrębnej umowy i każda z usług trwa</w:t>
      </w:r>
      <w:r>
        <w:rPr>
          <w:sz w:val="24"/>
          <w:szCs w:val="24"/>
        </w:rPr>
        <w:t>ła co najmniej, nieprzerwanie 6</w:t>
      </w:r>
      <w:r w:rsidRPr="005B607E">
        <w:rPr>
          <w:sz w:val="24"/>
          <w:szCs w:val="24"/>
        </w:rPr>
        <w:t xml:space="preserve"> mies. w ramach jednej umowy, każda z nich na kwotę: min. 20 000,00 PLN brutto miesięcznie, (dwadzieścia tysięcy złotych), każda polegająca na usłudze utrzymania czystości w obiektach gdzie znajduje się pływalnia lub kompleks basenowy lub </w:t>
      </w:r>
      <w:proofErr w:type="spellStart"/>
      <w:r w:rsidRPr="005B607E">
        <w:rPr>
          <w:sz w:val="24"/>
          <w:szCs w:val="24"/>
        </w:rPr>
        <w:t>aquapark</w:t>
      </w:r>
      <w:proofErr w:type="spellEnd"/>
      <w:r w:rsidRPr="005B607E">
        <w:rPr>
          <w:sz w:val="24"/>
          <w:szCs w:val="24"/>
        </w:rPr>
        <w:t xml:space="preserve"> o łącznej powierzchni budynku co najmniej 2 000 m2, z podaniem przedmiotu, dat wykonania i podmiotów, na rzecz których usługi zostały wykonane, oraz załączeniem dowodów, czy zostały wykonane lub są wykonywane należycie.</w:t>
      </w:r>
    </w:p>
    <w:p w:rsidR="005B607E" w:rsidRDefault="005B607E" w:rsidP="005B607E">
      <w:pPr>
        <w:jc w:val="both"/>
        <w:rPr>
          <w:sz w:val="24"/>
          <w:szCs w:val="24"/>
        </w:rPr>
      </w:pP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Zad. nr 4:Wykonawca wykaże, że w okresie ostatnich trzech lat przed upływem terminu składania ofert, (a jeżeli okres prowadzenia działalności jest krótszy – w tym okresie), należycie wykonał, a w przypadku świadczeń okresowych lub ciągłych – wykonuje: co najmniej 2 (dwie) usługi, każda wynikająca z odrębnej umowy i każda z usług trwa</w:t>
      </w:r>
      <w:r>
        <w:rPr>
          <w:sz w:val="24"/>
          <w:szCs w:val="24"/>
        </w:rPr>
        <w:t>ła co najmniej, nieprzerwanie 6</w:t>
      </w:r>
      <w:r w:rsidRPr="005B607E">
        <w:rPr>
          <w:sz w:val="24"/>
          <w:szCs w:val="24"/>
        </w:rPr>
        <w:t xml:space="preserve"> mies. w ramach jednej umowy, każda z nich na kwotę: min. 10 000,00 PLN brutto miesięcznie, (dziesięć tysięcy złotych), każda polegająca na usłudze utrzymania czystości w obiektach użyteczności publicznej o łącznej powierzchni budynku co najmniej 1 000 m2, z podaniem przedmiotu, dat wykonania i podmiotów, na rzecz których usługi zostały wykonane, oraz załączeniem dowodów, czy zostały wykonane lub są wykonywane należycie.</w:t>
      </w:r>
    </w:p>
    <w:p w:rsidR="005B607E" w:rsidRDefault="005B607E" w:rsidP="005B607E">
      <w:pPr>
        <w:jc w:val="both"/>
        <w:rPr>
          <w:sz w:val="24"/>
          <w:szCs w:val="24"/>
        </w:rPr>
      </w:pP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Wykonawca dysponuje lub będzie dysponował osobami zdolnymi do wykonania zamówienia</w:t>
      </w: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Zad. nr 1:</w:t>
      </w: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a. 1 osobą koordynatora z co najmniej dwuletnim doświadczeniem w kierowaniu zespołem nie mniej niż 10 osób sprzątających;</w:t>
      </w: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b. min. 3 osobami świadczącymi usługę serwisu.</w:t>
      </w:r>
    </w:p>
    <w:p w:rsidR="005B607E" w:rsidRDefault="005B607E" w:rsidP="005B607E">
      <w:pPr>
        <w:jc w:val="both"/>
        <w:rPr>
          <w:sz w:val="24"/>
          <w:szCs w:val="24"/>
        </w:rPr>
      </w:pP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Zad. nr 2:</w:t>
      </w: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a.1 osobą koordynatora z co najmniej dwuletnim doświadczeniem w kierowaniu zespołem nie mniej niż 10 osób sprzątających;</w:t>
      </w: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b. min. 5 osobami świadczącymi usługę serwisu.</w:t>
      </w:r>
    </w:p>
    <w:p w:rsidR="005B607E" w:rsidRDefault="005B607E" w:rsidP="005B607E">
      <w:pPr>
        <w:jc w:val="both"/>
        <w:rPr>
          <w:sz w:val="24"/>
          <w:szCs w:val="24"/>
        </w:rPr>
      </w:pP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Zad. nr 3:</w:t>
      </w: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a. 1 osobą koordynatora z co najmniej dwuletnim doświadczeniem w kierowaniu zespołem nie mniej niż 10 osób sprzątających;</w:t>
      </w: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b. min. 3 osobami świadczącymi usługę serwisu.</w:t>
      </w:r>
    </w:p>
    <w:p w:rsidR="005B607E" w:rsidRDefault="005B607E" w:rsidP="005B607E">
      <w:pPr>
        <w:jc w:val="both"/>
        <w:rPr>
          <w:sz w:val="24"/>
          <w:szCs w:val="24"/>
        </w:rPr>
      </w:pPr>
    </w:p>
    <w:p w:rsidR="005B607E" w:rsidRDefault="005B607E" w:rsidP="005B607E">
      <w:pPr>
        <w:jc w:val="both"/>
        <w:rPr>
          <w:sz w:val="24"/>
          <w:szCs w:val="24"/>
        </w:rPr>
      </w:pPr>
      <w:r w:rsidRPr="005B607E">
        <w:rPr>
          <w:sz w:val="24"/>
          <w:szCs w:val="24"/>
        </w:rPr>
        <w:t>Zad. nr 4:a. 1 osobą koordynatora z co najmniej dwuletnim doświadczeniem w kierowaniu zespołem nie mniej niż 10 osób sprzątających;</w:t>
      </w:r>
    </w:p>
    <w:p w:rsidR="00E8176F" w:rsidRDefault="00E8176F" w:rsidP="005B607E">
      <w:pPr>
        <w:jc w:val="both"/>
        <w:rPr>
          <w:sz w:val="24"/>
          <w:szCs w:val="24"/>
        </w:rPr>
      </w:pPr>
    </w:p>
    <w:p w:rsidR="00E8176F" w:rsidRDefault="00E8176F" w:rsidP="005B607E">
      <w:pPr>
        <w:jc w:val="both"/>
        <w:rPr>
          <w:sz w:val="24"/>
          <w:szCs w:val="24"/>
        </w:rPr>
      </w:pPr>
    </w:p>
    <w:p w:rsidR="00E8176F" w:rsidRDefault="00E8176F" w:rsidP="005B607E">
      <w:pPr>
        <w:jc w:val="both"/>
        <w:rPr>
          <w:sz w:val="24"/>
          <w:szCs w:val="24"/>
        </w:rPr>
      </w:pPr>
    </w:p>
    <w:p w:rsidR="00E8176F" w:rsidRPr="005B607E" w:rsidRDefault="00E8176F" w:rsidP="005B607E">
      <w:pPr>
        <w:jc w:val="both"/>
        <w:rPr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261"/>
        <w:gridCol w:w="2976"/>
        <w:gridCol w:w="284"/>
        <w:gridCol w:w="425"/>
      </w:tblGrid>
      <w:tr w:rsidR="00470DD1" w:rsidRPr="00470DD1" w:rsidTr="00D02595">
        <w:trPr>
          <w:trHeight w:val="559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70DD1" w:rsidRPr="00470DD1" w:rsidRDefault="00470DD1" w:rsidP="00470DD1">
            <w:pPr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470DD1">
              <w:rPr>
                <w:b/>
                <w:sz w:val="24"/>
                <w:szCs w:val="24"/>
              </w:rPr>
              <w:lastRenderedPageBreak/>
              <w:t>Daty poprawione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70DD1" w:rsidRPr="00470DD1" w:rsidRDefault="00470DD1" w:rsidP="00470DD1">
            <w:pPr>
              <w:ind w:left="-108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</w:p>
        </w:tc>
      </w:tr>
      <w:tr w:rsidR="00470DD1" w:rsidRPr="00470DD1" w:rsidTr="00D02595"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</w:tcPr>
          <w:p w:rsidR="00470DD1" w:rsidRPr="00470DD1" w:rsidRDefault="00470DD1" w:rsidP="00470DD1">
            <w:pPr>
              <w:pStyle w:val="FS2"/>
              <w:ind w:right="-108"/>
              <w:rPr>
                <w:i/>
                <w:sz w:val="24"/>
              </w:rPr>
            </w:pPr>
            <w:r w:rsidRPr="00470DD1">
              <w:rPr>
                <w:sz w:val="24"/>
              </w:rPr>
              <w:t>Miejsce, w którym znajdują się zmieniane daty:</w:t>
            </w: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  <w:r w:rsidRPr="00470DD1">
              <w:rPr>
                <w:sz w:val="24"/>
                <w:szCs w:val="24"/>
              </w:rPr>
              <w:t>Zamiast: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  <w:r w:rsidRPr="00470DD1">
              <w:rPr>
                <w:sz w:val="24"/>
                <w:szCs w:val="24"/>
              </w:rPr>
              <w:t>Powinno być:</w:t>
            </w:r>
          </w:p>
        </w:tc>
      </w:tr>
      <w:tr w:rsidR="00470DD1" w:rsidRPr="00470DD1" w:rsidTr="005B607E">
        <w:tc>
          <w:tcPr>
            <w:tcW w:w="2835" w:type="dxa"/>
            <w:tcBorders>
              <w:left w:val="single" w:sz="4" w:space="0" w:color="auto"/>
            </w:tcBorders>
          </w:tcPr>
          <w:p w:rsidR="00470DD1" w:rsidRDefault="005B607E" w:rsidP="0025626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Sekcja IV.2.2)</w:t>
            </w:r>
          </w:p>
          <w:p w:rsidR="00E8176F" w:rsidRPr="00470DD1" w:rsidRDefault="00E8176F" w:rsidP="0025626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61" w:type="dxa"/>
          </w:tcPr>
          <w:p w:rsidR="00470DD1" w:rsidRPr="00470DD1" w:rsidRDefault="005B607E" w:rsidP="0025626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14/10/2020 godz. 10:00</w:t>
            </w:r>
          </w:p>
        </w:tc>
        <w:tc>
          <w:tcPr>
            <w:tcW w:w="3685" w:type="dxa"/>
            <w:gridSpan w:val="3"/>
            <w:tcBorders>
              <w:right w:val="single" w:sz="4" w:space="0" w:color="auto"/>
            </w:tcBorders>
          </w:tcPr>
          <w:p w:rsidR="00470DD1" w:rsidRPr="00470DD1" w:rsidRDefault="005B607E" w:rsidP="0025626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19/10/2020 godz. 10:00</w:t>
            </w:r>
          </w:p>
        </w:tc>
      </w:tr>
      <w:tr w:rsidR="005B607E" w:rsidRPr="00470DD1" w:rsidTr="00D02595"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</w:tcPr>
          <w:p w:rsidR="005B607E" w:rsidRDefault="005B607E" w:rsidP="0025626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Sekcja IV</w:t>
            </w:r>
            <w:r w:rsidR="00E8176F">
              <w:rPr>
                <w:b/>
                <w:bCs/>
                <w:sz w:val="24"/>
                <w:szCs w:val="24"/>
              </w:rPr>
              <w:t>.2.7)</w:t>
            </w:r>
          </w:p>
          <w:p w:rsidR="00E8176F" w:rsidRDefault="00E8176F" w:rsidP="0025626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5B607E" w:rsidRDefault="00E8176F" w:rsidP="0025626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14/10/2020 godz. 10:30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5B607E" w:rsidRDefault="00E8176F" w:rsidP="0025626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19/10/2020 godz. 10:30</w:t>
            </w:r>
          </w:p>
        </w:tc>
      </w:tr>
    </w:tbl>
    <w:p w:rsidR="00470DD1" w:rsidRPr="00470DD1" w:rsidRDefault="00470DD1" w:rsidP="007210E0">
      <w:pPr>
        <w:ind w:firstLine="357"/>
        <w:jc w:val="center"/>
        <w:rPr>
          <w:b/>
          <w:sz w:val="24"/>
          <w:szCs w:val="24"/>
        </w:rPr>
      </w:pPr>
    </w:p>
    <w:p w:rsidR="00470DD1" w:rsidRDefault="00470DD1" w:rsidP="00470DD1">
      <w:pPr>
        <w:ind w:firstLine="357"/>
        <w:jc w:val="both"/>
        <w:rPr>
          <w:b/>
          <w:sz w:val="24"/>
          <w:szCs w:val="24"/>
        </w:rPr>
      </w:pPr>
    </w:p>
    <w:p w:rsidR="00E8176F" w:rsidRPr="00E8176F" w:rsidRDefault="00E8176F" w:rsidP="00E8176F">
      <w:pPr>
        <w:pStyle w:val="ProPublico"/>
        <w:spacing w:line="240" w:lineRule="auto"/>
        <w:jc w:val="right"/>
        <w:rPr>
          <w:rFonts w:ascii="Times New Roman" w:hAnsi="Times New Roman"/>
          <w:b/>
          <w:noProof w:val="0"/>
          <w:sz w:val="24"/>
        </w:rPr>
      </w:pPr>
      <w:r w:rsidRPr="00E8176F">
        <w:rPr>
          <w:rFonts w:ascii="Times New Roman" w:hAnsi="Times New Roman"/>
          <w:b/>
          <w:noProof w:val="0"/>
          <w:sz w:val="24"/>
        </w:rPr>
        <w:t>Kanclerz AWF w Krakowie</w:t>
      </w:r>
    </w:p>
    <w:p w:rsidR="00E8176F" w:rsidRPr="00E8176F" w:rsidRDefault="00E8176F" w:rsidP="00E8176F">
      <w:pPr>
        <w:pStyle w:val="ProPublico"/>
        <w:spacing w:line="240" w:lineRule="auto"/>
        <w:jc w:val="right"/>
        <w:rPr>
          <w:rFonts w:ascii="Times New Roman" w:hAnsi="Times New Roman"/>
          <w:b/>
          <w:noProof w:val="0"/>
          <w:sz w:val="24"/>
        </w:rPr>
      </w:pPr>
    </w:p>
    <w:p w:rsidR="00E8176F" w:rsidRPr="00E8176F" w:rsidRDefault="00E8176F" w:rsidP="00E8176F">
      <w:pPr>
        <w:pStyle w:val="ProPublico"/>
        <w:spacing w:line="240" w:lineRule="auto"/>
        <w:jc w:val="right"/>
        <w:rPr>
          <w:rFonts w:ascii="Times New Roman" w:hAnsi="Times New Roman"/>
          <w:b/>
          <w:noProof w:val="0"/>
          <w:sz w:val="24"/>
        </w:rPr>
      </w:pPr>
      <w:r w:rsidRPr="00E8176F">
        <w:rPr>
          <w:rFonts w:ascii="Times New Roman" w:hAnsi="Times New Roman"/>
          <w:b/>
          <w:noProof w:val="0"/>
          <w:sz w:val="24"/>
        </w:rPr>
        <w:t>mgr Paweł Potoczek</w:t>
      </w:r>
    </w:p>
    <w:p w:rsidR="00F8425D" w:rsidRDefault="00F8425D">
      <w:pPr>
        <w:rPr>
          <w:sz w:val="24"/>
        </w:rPr>
      </w:pPr>
    </w:p>
    <w:p w:rsidR="00F8425D" w:rsidRDefault="00F8425D">
      <w:pPr>
        <w:pStyle w:val="Nagwek"/>
        <w:tabs>
          <w:tab w:val="clear" w:pos="4536"/>
        </w:tabs>
        <w:jc w:val="both"/>
        <w:rPr>
          <w:sz w:val="24"/>
        </w:rPr>
      </w:pPr>
      <w:r>
        <w:rPr>
          <w:sz w:val="24"/>
        </w:rPr>
        <w:t xml:space="preserve"> </w:t>
      </w:r>
    </w:p>
    <w:p w:rsidR="00F8425D" w:rsidRDefault="00F8425D">
      <w:pPr>
        <w:rPr>
          <w:sz w:val="24"/>
        </w:rPr>
      </w:pPr>
    </w:p>
    <w:p w:rsidR="00F8425D" w:rsidRDefault="00F8425D">
      <w:pPr>
        <w:rPr>
          <w:sz w:val="24"/>
        </w:rPr>
      </w:pPr>
      <w:bookmarkStart w:id="0" w:name="_GoBack"/>
      <w:bookmarkEnd w:id="0"/>
    </w:p>
    <w:sectPr w:rsidR="00F8425D" w:rsidSect="00E817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124" w:rsidRDefault="00F66124">
      <w:r>
        <w:separator/>
      </w:r>
    </w:p>
  </w:endnote>
  <w:endnote w:type="continuationSeparator" w:id="0">
    <w:p w:rsidR="00F66124" w:rsidRDefault="00F66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595" w:rsidRDefault="00D025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595" w:rsidRDefault="00D0259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595" w:rsidRDefault="00D0259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D02595" w:rsidRDefault="00D0259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176F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176F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595" w:rsidRDefault="00D0259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595" w:rsidRDefault="00D02595">
    <w:pPr>
      <w:pStyle w:val="Stopka"/>
      <w:tabs>
        <w:tab w:val="clear" w:pos="4536"/>
      </w:tabs>
      <w:jc w:val="center"/>
    </w:pPr>
  </w:p>
  <w:p w:rsidR="00D02595" w:rsidRDefault="00D0259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8176F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124" w:rsidRDefault="00F66124">
      <w:r>
        <w:separator/>
      </w:r>
    </w:p>
  </w:footnote>
  <w:footnote w:type="continuationSeparator" w:id="0">
    <w:p w:rsidR="00F66124" w:rsidRDefault="00F661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259" w:rsidRDefault="006E425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259" w:rsidRDefault="006E425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259" w:rsidRDefault="006E425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6124"/>
    <w:rsid w:val="0007539D"/>
    <w:rsid w:val="000A61B9"/>
    <w:rsid w:val="000B6C6C"/>
    <w:rsid w:val="00211651"/>
    <w:rsid w:val="00226741"/>
    <w:rsid w:val="002271C8"/>
    <w:rsid w:val="00256269"/>
    <w:rsid w:val="003070D1"/>
    <w:rsid w:val="00346292"/>
    <w:rsid w:val="00363BFA"/>
    <w:rsid w:val="00437350"/>
    <w:rsid w:val="00470DD1"/>
    <w:rsid w:val="004D42F1"/>
    <w:rsid w:val="00546D74"/>
    <w:rsid w:val="005B607E"/>
    <w:rsid w:val="005E7BB1"/>
    <w:rsid w:val="006E4259"/>
    <w:rsid w:val="006F0E6E"/>
    <w:rsid w:val="006F39A5"/>
    <w:rsid w:val="00717301"/>
    <w:rsid w:val="00721035"/>
    <w:rsid w:val="007210E0"/>
    <w:rsid w:val="008A57D8"/>
    <w:rsid w:val="00AC32AC"/>
    <w:rsid w:val="00AF74A5"/>
    <w:rsid w:val="00B111E4"/>
    <w:rsid w:val="00B52BA1"/>
    <w:rsid w:val="00C63629"/>
    <w:rsid w:val="00C660C9"/>
    <w:rsid w:val="00D02595"/>
    <w:rsid w:val="00D16F95"/>
    <w:rsid w:val="00E71976"/>
    <w:rsid w:val="00E8176F"/>
    <w:rsid w:val="00E93CE8"/>
    <w:rsid w:val="00EA249D"/>
    <w:rsid w:val="00F0125C"/>
    <w:rsid w:val="00F66124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14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34</TotalTime>
  <Pages>4</Pages>
  <Words>1269</Words>
  <Characters>7442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Pracownik</dc:creator>
  <cp:keywords/>
  <cp:lastModifiedBy>Pracownik</cp:lastModifiedBy>
  <cp:revision>3</cp:revision>
  <cp:lastPrinted>2020-09-30T13:43:00Z</cp:lastPrinted>
  <dcterms:created xsi:type="dcterms:W3CDTF">2020-09-30T13:10:00Z</dcterms:created>
  <dcterms:modified xsi:type="dcterms:W3CDTF">2020-09-30T13:44:00Z</dcterms:modified>
</cp:coreProperties>
</file>