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15260" w14:textId="77777777" w:rsidR="00E1628D" w:rsidRDefault="00E1628D" w:rsidP="00E1628D">
      <w:pPr>
        <w:tabs>
          <w:tab w:val="left" w:pos="694"/>
          <w:tab w:val="right" w:pos="9000"/>
        </w:tabs>
      </w:pPr>
    </w:p>
    <w:p w14:paraId="0722146E" w14:textId="77777777" w:rsidR="00E1628D" w:rsidRDefault="00F121CC" w:rsidP="00E1628D">
      <w:pPr>
        <w:tabs>
          <w:tab w:val="left" w:pos="694"/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B67A57" wp14:editId="3E80252F">
                <wp:simplePos x="0" y="0"/>
                <wp:positionH relativeFrom="column">
                  <wp:posOffset>30480</wp:posOffset>
                </wp:positionH>
                <wp:positionV relativeFrom="paragraph">
                  <wp:posOffset>4445</wp:posOffset>
                </wp:positionV>
                <wp:extent cx="2057400" cy="901065"/>
                <wp:effectExtent l="0" t="0" r="19050" b="1333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010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02D945FA" id="AutoShape 6" o:spid="_x0000_s1026" style="position:absolute;margin-left:2.4pt;margin-top:.35pt;width:162pt;height:7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"/>
            </w:pict>
          </mc:Fallback>
        </mc:AlternateContent>
      </w:r>
      <w:r w:rsidR="00E1628D">
        <w:tab/>
      </w:r>
      <w:r w:rsidR="00E1628D">
        <w:tab/>
      </w:r>
      <w:r w:rsidR="00E1628D">
        <w:rPr>
          <w:b/>
          <w:sz w:val="24"/>
          <w:szCs w:val="24"/>
        </w:rPr>
        <w:t xml:space="preserve">Załącznik nr </w:t>
      </w:r>
      <w:r w:rsidR="009E3C89">
        <w:rPr>
          <w:b/>
          <w:sz w:val="24"/>
          <w:szCs w:val="24"/>
        </w:rPr>
        <w:t>6</w:t>
      </w:r>
    </w:p>
    <w:p w14:paraId="4176747C" w14:textId="77777777" w:rsidR="00E1628D" w:rsidRDefault="00E1628D" w:rsidP="00E1628D">
      <w:pPr>
        <w:tabs>
          <w:tab w:val="right" w:pos="9000"/>
        </w:tabs>
        <w:rPr>
          <w:b/>
        </w:rPr>
      </w:pPr>
    </w:p>
    <w:p w14:paraId="785F9F8C" w14:textId="77777777" w:rsidR="00E1628D" w:rsidRDefault="004E2EC4" w:rsidP="00E1628D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F6426" wp14:editId="3051EB1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C3717" w14:textId="77777777" w:rsidR="00E1628D" w:rsidRDefault="00E1628D" w:rsidP="00E1628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1F642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" stroked="f">
                <v:textbox inset="0,0,0,0">
                  <w:txbxContent>
                    <w:p w14:paraId="090C3717" w14:textId="77777777" w:rsidR="00E1628D" w:rsidRDefault="00E1628D" w:rsidP="00E1628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778AA49" w14:textId="77777777" w:rsidR="00E1628D" w:rsidRDefault="00E1628D" w:rsidP="00E1628D">
      <w:pPr>
        <w:tabs>
          <w:tab w:val="right" w:pos="9000"/>
        </w:tabs>
        <w:rPr>
          <w:b/>
        </w:rPr>
      </w:pPr>
    </w:p>
    <w:p w14:paraId="3B295FB4" w14:textId="77777777"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D49442C" w14:textId="77777777"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EC92646" w14:textId="77777777"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5CE208C" w14:textId="77777777"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14:paraId="0FC381E4" w14:textId="77777777" w:rsidR="00E1628D" w:rsidRDefault="00E1628D" w:rsidP="00E1628D">
      <w:pPr>
        <w:tabs>
          <w:tab w:val="right" w:pos="9000"/>
        </w:tabs>
        <w:rPr>
          <w:b/>
          <w:sz w:val="32"/>
        </w:rPr>
      </w:pPr>
    </w:p>
    <w:p w14:paraId="5A5AB1F0" w14:textId="77777777"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6469212C" w14:textId="77777777"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02A7EC9" w14:textId="23F97294" w:rsidR="00E1628D" w:rsidRDefault="00E1628D" w:rsidP="009E3C8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412F79" w:rsidRPr="00412F79">
        <w:rPr>
          <w:b/>
          <w:sz w:val="24"/>
          <w:szCs w:val="24"/>
        </w:rPr>
        <w:t>opracowanie koncepcji technologii wytworzenia urządzenia do odzysku ciepła i oprzyrządowania technologicznego do jego wykonania - KC-zp.272-398/20</w:t>
      </w:r>
      <w:r>
        <w:rPr>
          <w:b/>
          <w:sz w:val="22"/>
          <w:szCs w:val="22"/>
        </w:rPr>
        <w:t>.</w:t>
      </w:r>
    </w:p>
    <w:p w14:paraId="694EAAC7" w14:textId="77777777" w:rsidR="00E1628D" w:rsidRDefault="00E1628D" w:rsidP="00E1628D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14:paraId="09FA7242" w14:textId="77777777"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14:paraId="67FDF8E9" w14:textId="77777777"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594"/>
        <w:gridCol w:w="2348"/>
      </w:tblGrid>
      <w:tr w:rsidR="00E1628D" w14:paraId="0E294257" w14:textId="77777777" w:rsidTr="00E05368">
        <w:trPr>
          <w:trHeight w:val="210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DF8F" w14:textId="77777777"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872D6B" w14:textId="77777777"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2BBF" w14:textId="77777777"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14:paraId="00A45F0C" w14:textId="77777777" w:rsidTr="00E05368">
        <w:trPr>
          <w:trHeight w:val="1925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B222" w14:textId="77777777"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6D8BAD7" w14:textId="7C23C6A6"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</w:t>
            </w:r>
          </w:p>
          <w:p w14:paraId="0388C00D" w14:textId="10E191CE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………………………..</w:t>
            </w:r>
          </w:p>
          <w:p w14:paraId="16A295CA" w14:textId="6D76D074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……………………….</w:t>
            </w:r>
          </w:p>
          <w:p w14:paraId="0227DA12" w14:textId="0DD1122C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</w:t>
            </w:r>
          </w:p>
          <w:p w14:paraId="7BA9A743" w14:textId="503F969D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……………………..</w:t>
            </w:r>
          </w:p>
          <w:p w14:paraId="13848095" w14:textId="77777777" w:rsidR="00E1628D" w:rsidRDefault="00E1628D" w:rsidP="009E3C8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D619" w14:textId="77777777" w:rsidR="00E05368" w:rsidRDefault="00E05368" w:rsidP="008E11A8">
            <w:pPr>
              <w:tabs>
                <w:tab w:val="left" w:pos="0"/>
              </w:tabs>
            </w:pPr>
          </w:p>
          <w:p w14:paraId="4573849A" w14:textId="77777777" w:rsidR="00E05368" w:rsidRDefault="00E05368" w:rsidP="00E05368">
            <w:pPr>
              <w:tabs>
                <w:tab w:val="left" w:pos="0"/>
              </w:tabs>
            </w:pPr>
            <w:r>
              <w:t>przedmiot zamówienia zostanie wykonany przez:</w:t>
            </w:r>
          </w:p>
          <w:p w14:paraId="7BB2E47A" w14:textId="77777777" w:rsidR="00E05368" w:rsidRDefault="00E05368" w:rsidP="00E05368">
            <w:pPr>
              <w:tabs>
                <w:tab w:val="left" w:pos="0"/>
              </w:tabs>
            </w:pPr>
            <w:r>
              <w:t>a)    kadrę naukowo – badawczą, w tym:</w:t>
            </w:r>
          </w:p>
          <w:p w14:paraId="18F4290A" w14:textId="54792068" w:rsidR="00E05368" w:rsidRDefault="00E05368" w:rsidP="00E05368">
            <w:pPr>
              <w:tabs>
                <w:tab w:val="left" w:pos="0"/>
              </w:tabs>
            </w:pPr>
            <w:r>
              <w:t>-</w:t>
            </w:r>
            <w:r>
              <w:t xml:space="preserve"> co najmniej 1 osobą z tytułem doktora nauk technicznych, oraz</w:t>
            </w:r>
          </w:p>
          <w:p w14:paraId="69D71CE7" w14:textId="0AAA2DC9" w:rsidR="00E05368" w:rsidRDefault="00E05368" w:rsidP="00E05368">
            <w:pPr>
              <w:tabs>
                <w:tab w:val="left" w:pos="0"/>
              </w:tabs>
            </w:pPr>
            <w:r>
              <w:t xml:space="preserve">- </w:t>
            </w:r>
            <w:r>
              <w:t>co najmniej 1 osobą z tytułem doktora habilitowanego nauk technicznych</w:t>
            </w:r>
          </w:p>
          <w:p w14:paraId="7C7CB390" w14:textId="77777777" w:rsidR="00E05368" w:rsidRDefault="00E05368" w:rsidP="00E05368">
            <w:pPr>
              <w:tabs>
                <w:tab w:val="left" w:pos="0"/>
              </w:tabs>
            </w:pPr>
            <w:r>
              <w:t>przy czym każda z tych osób powinna posiadać:</w:t>
            </w:r>
          </w:p>
          <w:p w14:paraId="57019FDC" w14:textId="77777777" w:rsidR="00E05368" w:rsidRDefault="00E05368" w:rsidP="00E05368">
            <w:pPr>
              <w:tabs>
                <w:tab w:val="left" w:pos="0"/>
              </w:tabs>
            </w:pPr>
            <w:r>
              <w:t>- umiejętność opracowania konstrukcji tłocznika przeznaczanego do wytwarzania płytowego układu akumulacji energii oraz przeprowadzenie analiz numerycznych procesu tłoczenia,</w:t>
            </w:r>
          </w:p>
          <w:p w14:paraId="745EA132" w14:textId="77777777" w:rsidR="00E05368" w:rsidRDefault="00E05368" w:rsidP="00E05368">
            <w:pPr>
              <w:tabs>
                <w:tab w:val="left" w:pos="0"/>
              </w:tabs>
            </w:pPr>
            <w:r>
              <w:t>- umiejętność badania połączeń urządzenia do odzysku ciepła,</w:t>
            </w:r>
          </w:p>
          <w:p w14:paraId="6D5AF90B" w14:textId="77777777" w:rsidR="00E05368" w:rsidRDefault="00E05368" w:rsidP="00E05368">
            <w:pPr>
              <w:tabs>
                <w:tab w:val="left" w:pos="0"/>
              </w:tabs>
            </w:pPr>
            <w:r>
              <w:t>- min. 5 lat doświadczenia w przeprowadzaniu badań wytrzymałościowych (MES) konstrukcji urządzenia,</w:t>
            </w:r>
          </w:p>
          <w:p w14:paraId="5610FAD4" w14:textId="77777777" w:rsidR="00E05368" w:rsidRDefault="00E05368" w:rsidP="00E05368">
            <w:pPr>
              <w:tabs>
                <w:tab w:val="left" w:pos="0"/>
              </w:tabs>
            </w:pPr>
            <w:r>
              <w:t>- umiejętność opracowania i analizy wyników pomiarów,</w:t>
            </w:r>
          </w:p>
          <w:p w14:paraId="444BC6D1" w14:textId="64737D24" w:rsidR="00E05368" w:rsidRDefault="00E05368" w:rsidP="00E05368">
            <w:pPr>
              <w:tabs>
                <w:tab w:val="left" w:pos="0"/>
              </w:tabs>
            </w:pPr>
            <w:r>
              <w:t xml:space="preserve">- ponadto powinna być autorem lub współautorem minimum 5 publikacji naukowych związanych z tematyką mechaniki lub obróbki ubytkowej lub </w:t>
            </w:r>
            <w:proofErr w:type="spellStart"/>
            <w:r>
              <w:t>bezubytkowej</w:t>
            </w:r>
            <w:proofErr w:type="spellEnd"/>
            <w:r>
              <w:t>.</w:t>
            </w:r>
          </w:p>
          <w:p w14:paraId="6F7361F9" w14:textId="77777777" w:rsidR="00E1628D" w:rsidRDefault="00E1628D" w:rsidP="00E05368">
            <w:pPr>
              <w:jc w:val="both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7A8E" w14:textId="77777777"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05368" w14:paraId="4C7565E1" w14:textId="77777777" w:rsidTr="00E05368">
        <w:trPr>
          <w:trHeight w:val="1925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FA87" w14:textId="77777777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A2F6FFB" w14:textId="77777777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……………………..</w:t>
            </w:r>
          </w:p>
          <w:p w14:paraId="351E0F18" w14:textId="77777777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</w:t>
            </w:r>
          </w:p>
          <w:p w14:paraId="1398F590" w14:textId="0205A2C5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7115" w14:textId="608E9B1F" w:rsidR="00E05368" w:rsidRDefault="00E05368" w:rsidP="008E11A8">
            <w:pPr>
              <w:tabs>
                <w:tab w:val="left" w:pos="0"/>
              </w:tabs>
            </w:pPr>
            <w:r w:rsidRPr="00E05368">
              <w:t>zesp</w:t>
            </w:r>
            <w:r>
              <w:t>ó</w:t>
            </w:r>
            <w:r w:rsidRPr="00E05368">
              <w:t>ł składający się z co najmniej trzech osób</w:t>
            </w:r>
            <w:r>
              <w:t>, w tym:</w:t>
            </w:r>
          </w:p>
          <w:p w14:paraId="4DECA26C" w14:textId="77777777" w:rsidR="00E05368" w:rsidRDefault="00E05368" w:rsidP="008E11A8">
            <w:pPr>
              <w:tabs>
                <w:tab w:val="left" w:pos="0"/>
              </w:tabs>
            </w:pPr>
          </w:p>
          <w:p w14:paraId="7EEDEA45" w14:textId="0126F0B3" w:rsidR="00E05368" w:rsidRDefault="00E05368" w:rsidP="008E11A8">
            <w:pPr>
              <w:tabs>
                <w:tab w:val="left" w:pos="0"/>
              </w:tabs>
            </w:pPr>
            <w:r w:rsidRPr="00E05368">
              <w:t>co najmniej jede</w:t>
            </w:r>
            <w:r>
              <w:t>n</w:t>
            </w:r>
            <w:r w:rsidRPr="00E05368">
              <w:t xml:space="preserve"> spawacz</w:t>
            </w:r>
            <w:r>
              <w:t xml:space="preserve"> -</w:t>
            </w:r>
            <w:r w:rsidRPr="009E3C89">
              <w:rPr>
                <w:highlight w:val="yellow"/>
              </w:rPr>
              <w:t>- TAK/NIE*</w:t>
            </w:r>
            <w:r w:rsidRPr="009E3C89">
              <w:t>,</w:t>
            </w:r>
          </w:p>
          <w:p w14:paraId="61513718" w14:textId="7D214A29" w:rsidR="00E05368" w:rsidRDefault="00E05368" w:rsidP="008E11A8">
            <w:pPr>
              <w:tabs>
                <w:tab w:val="left" w:pos="0"/>
              </w:tabs>
            </w:pPr>
            <w:r w:rsidRPr="00E05368">
              <w:t>co najmniej jed</w:t>
            </w:r>
            <w:r>
              <w:t>en</w:t>
            </w:r>
            <w:r w:rsidRPr="00E05368">
              <w:t xml:space="preserve"> operator obrabiarki CNC</w:t>
            </w:r>
            <w:r>
              <w:t xml:space="preserve"> - </w:t>
            </w:r>
            <w:r w:rsidRPr="009E3C89">
              <w:rPr>
                <w:highlight w:val="yellow"/>
              </w:rPr>
              <w:t>TAK/NIE*</w:t>
            </w:r>
            <w:r w:rsidRPr="009E3C89">
              <w:t>,</w:t>
            </w:r>
          </w:p>
          <w:p w14:paraId="59E1ECD2" w14:textId="17C8515C" w:rsidR="00E05368" w:rsidRDefault="00E05368" w:rsidP="008E11A8">
            <w:pPr>
              <w:tabs>
                <w:tab w:val="left" w:pos="0"/>
              </w:tabs>
            </w:pPr>
            <w:r w:rsidRPr="00E05368">
              <w:t>co najmniej jede</w:t>
            </w:r>
            <w:r>
              <w:t>n</w:t>
            </w:r>
            <w:r w:rsidRPr="00E05368">
              <w:t xml:space="preserve"> ślusarz</w:t>
            </w:r>
            <w:r>
              <w:t xml:space="preserve"> -</w:t>
            </w:r>
            <w:r w:rsidRPr="009E3C89">
              <w:rPr>
                <w:highlight w:val="yellow"/>
              </w:rPr>
              <w:t xml:space="preserve"> </w:t>
            </w:r>
            <w:r w:rsidRPr="009E3C89">
              <w:rPr>
                <w:highlight w:val="yellow"/>
              </w:rPr>
              <w:t>TAK/NIE*</w:t>
            </w:r>
            <w:r w:rsidRPr="009E3C89">
              <w:t>,</w:t>
            </w:r>
          </w:p>
          <w:p w14:paraId="6E115393" w14:textId="7E446256" w:rsidR="00E05368" w:rsidRDefault="00E05368" w:rsidP="008E11A8">
            <w:pPr>
              <w:tabs>
                <w:tab w:val="left" w:pos="0"/>
              </w:tabs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2C6F" w14:textId="77777777" w:rsidR="00E05368" w:rsidRDefault="00E05368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4D412B3" w14:textId="77777777" w:rsidR="00E05368" w:rsidRDefault="00E05368" w:rsidP="00E05368">
      <w:pPr>
        <w:jc w:val="both"/>
        <w:rPr>
          <w:b/>
        </w:rPr>
      </w:pPr>
      <w:r>
        <w:rPr>
          <w:b/>
        </w:rPr>
        <w:t xml:space="preserve">Oświadczam, że wyżej wskazane osoby posiadają uprawnienia wymienione w kol. 2. </w:t>
      </w:r>
    </w:p>
    <w:p w14:paraId="3CDF1172" w14:textId="77777777" w:rsidR="00E1628D" w:rsidRDefault="00E1628D" w:rsidP="00E1628D">
      <w:pPr>
        <w:spacing w:line="360" w:lineRule="auto"/>
        <w:jc w:val="both"/>
        <w:rPr>
          <w:color w:val="000000"/>
        </w:rPr>
      </w:pPr>
    </w:p>
    <w:p w14:paraId="56E30FA2" w14:textId="36DE597C" w:rsidR="00E1628D" w:rsidRDefault="00E1628D" w:rsidP="00E1628D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14:paraId="5FDBA2E6" w14:textId="77777777" w:rsidR="00E1628D" w:rsidRDefault="00E1628D" w:rsidP="00E1628D">
      <w:pPr>
        <w:spacing w:line="360" w:lineRule="auto"/>
        <w:jc w:val="both"/>
        <w:rPr>
          <w:b/>
        </w:rPr>
      </w:pPr>
    </w:p>
    <w:p w14:paraId="653FFF38" w14:textId="0B1BB893"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  <w:bookmarkStart w:id="0" w:name="_GoBack"/>
      <w:bookmarkEnd w:id="0"/>
    </w:p>
    <w:p w14:paraId="632EE11B" w14:textId="77777777" w:rsidR="00E1628D" w:rsidRDefault="00E1628D" w:rsidP="00E1628D">
      <w:pPr>
        <w:spacing w:line="360" w:lineRule="auto"/>
        <w:jc w:val="both"/>
      </w:pPr>
    </w:p>
    <w:p w14:paraId="187EB9E1" w14:textId="77777777"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50ADA3E3" w14:textId="77777777"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30750951" w14:textId="77777777" w:rsidR="00E1628D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14:paraId="14F337B4" w14:textId="77777777"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14:paraId="51ACAE9C" w14:textId="77777777" w:rsidR="00E1628D" w:rsidRDefault="00E1628D" w:rsidP="00E1628D">
      <w:pPr>
        <w:pStyle w:val="Tekstprzypisudolnego"/>
      </w:pPr>
      <w:r>
        <w:rPr>
          <w:vertAlign w:val="superscript"/>
        </w:rPr>
        <w:lastRenderedPageBreak/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8B375AE" w14:textId="77777777" w:rsidR="00F55B12" w:rsidRPr="00E1628D" w:rsidRDefault="00F55B12" w:rsidP="00E1628D"/>
    <w:sectPr w:rsidR="00F55B12" w:rsidRPr="00E1628D" w:rsidSect="009E3C89">
      <w:headerReference w:type="default" r:id="rId7"/>
      <w:footnotePr>
        <w:numFmt w:val="chicago"/>
      </w:footnotePr>
      <w:pgSz w:w="11906" w:h="16838"/>
      <w:pgMar w:top="1417" w:right="1152" w:bottom="70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20391" w14:textId="77777777" w:rsidR="00050440" w:rsidRDefault="00050440">
      <w:r>
        <w:separator/>
      </w:r>
    </w:p>
  </w:endnote>
  <w:endnote w:type="continuationSeparator" w:id="0">
    <w:p w14:paraId="4676943E" w14:textId="77777777" w:rsidR="00050440" w:rsidRDefault="0005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812B9" w14:textId="77777777" w:rsidR="00050440" w:rsidRDefault="00050440">
      <w:r>
        <w:separator/>
      </w:r>
    </w:p>
  </w:footnote>
  <w:footnote w:type="continuationSeparator" w:id="0">
    <w:p w14:paraId="08132E55" w14:textId="77777777" w:rsidR="00050440" w:rsidRDefault="0005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6B4FA" w14:textId="6BFF03A7" w:rsidR="00C303B2" w:rsidRPr="009E3C89" w:rsidRDefault="009E3C89" w:rsidP="009E3C89">
    <w:pPr>
      <w:pStyle w:val="Nagwek"/>
    </w:pP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560F33"/>
    <w:multiLevelType w:val="hybridMultilevel"/>
    <w:tmpl w:val="A22E6C3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E0A"/>
    <w:rsid w:val="00050440"/>
    <w:rsid w:val="0006109E"/>
    <w:rsid w:val="002328A0"/>
    <w:rsid w:val="00233EDE"/>
    <w:rsid w:val="002A7F51"/>
    <w:rsid w:val="00412F79"/>
    <w:rsid w:val="00423E27"/>
    <w:rsid w:val="004E2EC4"/>
    <w:rsid w:val="00527F15"/>
    <w:rsid w:val="006F6B82"/>
    <w:rsid w:val="00757D77"/>
    <w:rsid w:val="00785E85"/>
    <w:rsid w:val="008539D0"/>
    <w:rsid w:val="008E4A55"/>
    <w:rsid w:val="008E66F9"/>
    <w:rsid w:val="009E3C89"/>
    <w:rsid w:val="009E4F5D"/>
    <w:rsid w:val="00B33027"/>
    <w:rsid w:val="00B91E0A"/>
    <w:rsid w:val="00C303B2"/>
    <w:rsid w:val="00E05368"/>
    <w:rsid w:val="00E1628D"/>
    <w:rsid w:val="00F04CB8"/>
    <w:rsid w:val="00F121CC"/>
    <w:rsid w:val="00F21267"/>
    <w:rsid w:val="00F55314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DD187"/>
  <w15:docId w15:val="{B3B0CF8F-5148-4039-9ADB-A9970772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F6B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6B82"/>
  </w:style>
  <w:style w:type="character" w:customStyle="1" w:styleId="ZwykytekstZnak">
    <w:name w:val="Zwykły tekst Znak"/>
    <w:link w:val="Zwykytekst"/>
    <w:rsid w:val="00E1628D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semiHidden/>
    <w:unhideWhenUsed/>
    <w:rsid w:val="00E1628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1628D"/>
  </w:style>
  <w:style w:type="paragraph" w:styleId="Akapitzlist">
    <w:name w:val="List Paragraph"/>
    <w:basedOn w:val="Normalny"/>
    <w:link w:val="AkapitzlistZnak"/>
    <w:uiPriority w:val="34"/>
    <w:qFormat/>
    <w:rsid w:val="009E3C89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9E3C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303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6</cp:revision>
  <cp:lastPrinted>1900-12-31T22:00:00Z</cp:lastPrinted>
  <dcterms:created xsi:type="dcterms:W3CDTF">2020-08-20T07:46:00Z</dcterms:created>
  <dcterms:modified xsi:type="dcterms:W3CDTF">2020-09-29T07:03:00Z</dcterms:modified>
</cp:coreProperties>
</file>