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C339ED" w14:textId="77777777" w:rsidR="00E92557" w:rsidRDefault="00E92557" w:rsidP="002A1794">
      <w:pPr>
        <w:jc w:val="right"/>
        <w:rPr>
          <w:b/>
          <w:sz w:val="24"/>
          <w:szCs w:val="24"/>
        </w:rPr>
      </w:pPr>
    </w:p>
    <w:p w14:paraId="3C9216AF" w14:textId="77777777" w:rsidR="00E92557" w:rsidRDefault="00E92557" w:rsidP="002A1794">
      <w:pPr>
        <w:jc w:val="right"/>
        <w:rPr>
          <w:b/>
          <w:sz w:val="24"/>
          <w:szCs w:val="24"/>
        </w:rPr>
      </w:pPr>
    </w:p>
    <w:p w14:paraId="4B7D0C65" w14:textId="77777777" w:rsidR="002A1794" w:rsidRDefault="00997A1F" w:rsidP="002A1794">
      <w:pPr>
        <w:jc w:val="right"/>
        <w:rPr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B579B3" wp14:editId="660AC395">
                <wp:simplePos x="0" y="0"/>
                <wp:positionH relativeFrom="column">
                  <wp:posOffset>0</wp:posOffset>
                </wp:positionH>
                <wp:positionV relativeFrom="paragraph">
                  <wp:posOffset>-114300</wp:posOffset>
                </wp:positionV>
                <wp:extent cx="2057400" cy="914400"/>
                <wp:effectExtent l="0" t="0" r="0" b="0"/>
                <wp:wrapNone/>
                <wp:docPr id="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oundrect w14:anchorId="02E64214" id="AutoShape 4" o:spid="_x0000_s1026" style="position:absolute;margin-left:0;margin-top:-9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"/>
            </w:pict>
          </mc:Fallback>
        </mc:AlternateContent>
      </w:r>
      <w:r w:rsidR="002A1794">
        <w:rPr>
          <w:b/>
          <w:sz w:val="24"/>
          <w:szCs w:val="24"/>
        </w:rPr>
        <w:t>Załącznik nr 5</w:t>
      </w:r>
    </w:p>
    <w:p w14:paraId="175149D9" w14:textId="77777777" w:rsidR="002A1794" w:rsidRDefault="002A1794" w:rsidP="002A1794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248AC46E" w14:textId="77777777" w:rsidR="002A1794" w:rsidRDefault="002A1794" w:rsidP="002A1794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7A9E6515" w14:textId="77777777" w:rsidR="002A1794" w:rsidRDefault="00997A1F" w:rsidP="002A1794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FE1933" wp14:editId="40198CD9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761F79" w14:textId="77777777" w:rsidR="002A1794" w:rsidRDefault="002A1794" w:rsidP="002A1794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(Pieczęć Wykonawcy)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5FE1933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8pt;margin-top:5.9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" stroked="f">
                <v:textbox inset="0,0,0,0">
                  <w:txbxContent>
                    <w:p w14:paraId="50761F79" w14:textId="77777777" w:rsidR="002A1794" w:rsidRDefault="002A1794" w:rsidP="002A1794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2998CE84" w14:textId="77777777" w:rsidR="002A1794" w:rsidRDefault="002A1794" w:rsidP="002A1794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66376967" w14:textId="77777777" w:rsidR="002A1794" w:rsidRDefault="002A1794" w:rsidP="002A1794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76D3913F" w14:textId="77777777" w:rsidR="002A1794" w:rsidRDefault="002A1794" w:rsidP="002A1794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USŁUG</w:t>
      </w:r>
    </w:p>
    <w:p w14:paraId="2D780F41" w14:textId="77777777" w:rsidR="002A1794" w:rsidRDefault="002A1794" w:rsidP="002A1794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71EE03B5" w14:textId="77777777" w:rsidR="002A1794" w:rsidRDefault="002A1794" w:rsidP="002A1794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14:paraId="53112173" w14:textId="77777777" w:rsidR="002A1794" w:rsidRDefault="002A1794" w:rsidP="002A1794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533D2BCB" w14:textId="6504A12D" w:rsidR="002A1794" w:rsidRDefault="002A1794" w:rsidP="002A1794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1667FF" w:rsidRPr="001667FF">
        <w:rPr>
          <w:b/>
          <w:sz w:val="24"/>
          <w:szCs w:val="24"/>
        </w:rPr>
        <w:t>opracowanie koncepcji technologii wytworzenia urządzenia do odzysku ciepła i oprzyrządowania technologicznego do jego wykonania - KC-zp.272-398/20</w:t>
      </w:r>
      <w:r>
        <w:rPr>
          <w:b/>
          <w:sz w:val="24"/>
          <w:szCs w:val="24"/>
        </w:rPr>
        <w:t>,</w:t>
      </w:r>
      <w:r>
        <w:rPr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oświadczamy, że w ciągu ostatnich 3 lat  przed upływem terminu składania ofert zrealizowaliśmy następujące zamówienia:</w:t>
      </w:r>
    </w:p>
    <w:p w14:paraId="6CC5DD9D" w14:textId="77777777" w:rsidR="002A1794" w:rsidRDefault="002A1794" w:rsidP="002A1794">
      <w:pPr>
        <w:tabs>
          <w:tab w:val="left" w:pos="0"/>
        </w:tabs>
        <w:spacing w:line="264" w:lineRule="auto"/>
        <w:jc w:val="both"/>
        <w:rPr>
          <w:color w:val="000000"/>
          <w:sz w:val="24"/>
          <w:szCs w:val="24"/>
        </w:rPr>
      </w:pPr>
    </w:p>
    <w:tbl>
      <w:tblPr>
        <w:tblW w:w="9056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1"/>
        <w:gridCol w:w="3969"/>
        <w:gridCol w:w="1985"/>
        <w:gridCol w:w="2551"/>
      </w:tblGrid>
      <w:tr w:rsidR="005711D6" w14:paraId="0910D9F3" w14:textId="77777777" w:rsidTr="005711D6">
        <w:trPr>
          <w:cantSplit/>
          <w:trHeight w:val="782"/>
        </w:trPr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D3CC30" w14:textId="77777777" w:rsidR="005711D6" w:rsidRDefault="005711D6" w:rsidP="008E11A8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4D4CE4" w14:textId="77777777" w:rsidR="005711D6" w:rsidRPr="00E92557" w:rsidRDefault="005711D6" w:rsidP="008E11A8">
            <w:pPr>
              <w:tabs>
                <w:tab w:val="left" w:pos="0"/>
              </w:tabs>
              <w:jc w:val="center"/>
              <w:rPr>
                <w:b/>
              </w:rPr>
            </w:pPr>
            <w:r w:rsidRPr="00E92557">
              <w:rPr>
                <w:b/>
              </w:rPr>
              <w:t>Przedmiot usługi*</w:t>
            </w:r>
          </w:p>
          <w:p w14:paraId="4D8B9F9E" w14:textId="77777777" w:rsidR="005711D6" w:rsidRDefault="005711D6" w:rsidP="00E92557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77539C" w14:textId="77777777" w:rsidR="005711D6" w:rsidRDefault="005711D6" w:rsidP="008E11A8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0B8BAD" w14:textId="77777777" w:rsidR="005711D6" w:rsidRDefault="005711D6" w:rsidP="00E92557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5CFA4AB5" w14:textId="77777777" w:rsidR="005711D6" w:rsidRDefault="005711D6" w:rsidP="00E92557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5711D6" w14:paraId="631376B0" w14:textId="77777777" w:rsidTr="005711D6">
        <w:trPr>
          <w:cantSplit/>
          <w:trHeight w:hRule="exact" w:val="281"/>
        </w:trPr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85EABC" w14:textId="77777777" w:rsidR="005711D6" w:rsidRDefault="005711D6" w:rsidP="008E11A8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8B15A0" w14:textId="77777777" w:rsidR="005711D6" w:rsidRDefault="005711D6" w:rsidP="008E11A8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C9611D" w14:textId="77777777" w:rsidR="005711D6" w:rsidRDefault="005711D6" w:rsidP="008E11A8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C120C8" w14:textId="77777777" w:rsidR="005711D6" w:rsidRDefault="005711D6" w:rsidP="008E11A8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5711D6" w14:paraId="3AF879BA" w14:textId="77777777" w:rsidTr="005711D6">
        <w:trPr>
          <w:cantSplit/>
          <w:trHeight w:val="921"/>
        </w:trPr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BD3C90" w14:textId="77777777" w:rsidR="005711D6" w:rsidRDefault="005711D6" w:rsidP="008E11A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C95F78" w14:textId="77777777" w:rsidR="005711D6" w:rsidRDefault="005711D6" w:rsidP="008E11A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603B84" w14:textId="77777777" w:rsidR="005711D6" w:rsidRDefault="005711D6" w:rsidP="008E11A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40D7DDEB" w14:textId="77777777" w:rsidR="005711D6" w:rsidRDefault="005711D6" w:rsidP="008E11A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0409CB" w14:textId="77777777" w:rsidR="005711D6" w:rsidRDefault="005711D6" w:rsidP="008E11A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5711D6" w14:paraId="3B50DA03" w14:textId="77777777" w:rsidTr="005711D6">
        <w:trPr>
          <w:cantSplit/>
          <w:trHeight w:val="906"/>
        </w:trPr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62AB43" w14:textId="77777777" w:rsidR="005711D6" w:rsidRDefault="005711D6" w:rsidP="008E11A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510940" w14:textId="77777777" w:rsidR="005711D6" w:rsidRDefault="005711D6" w:rsidP="008E11A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DCA2E9" w14:textId="77777777" w:rsidR="005711D6" w:rsidRDefault="005711D6" w:rsidP="008E11A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1F628323" w14:textId="77777777" w:rsidR="005711D6" w:rsidRDefault="005711D6" w:rsidP="008E11A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638E24" w14:textId="77777777" w:rsidR="005711D6" w:rsidRDefault="005711D6" w:rsidP="008E11A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27C88440" w14:textId="77777777" w:rsidR="00E92557" w:rsidRPr="00BB5634" w:rsidRDefault="00E92557" w:rsidP="00E92557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528658F3" w14:textId="77777777" w:rsidR="002A1794" w:rsidRDefault="002A1794" w:rsidP="002A1794">
      <w:pPr>
        <w:spacing w:line="360" w:lineRule="auto"/>
        <w:jc w:val="both"/>
      </w:pPr>
    </w:p>
    <w:p w14:paraId="070F49FB" w14:textId="77777777" w:rsidR="00E92557" w:rsidRDefault="00E92557" w:rsidP="002A1794">
      <w:pPr>
        <w:spacing w:line="360" w:lineRule="auto"/>
        <w:jc w:val="both"/>
      </w:pPr>
    </w:p>
    <w:p w14:paraId="7095E4A4" w14:textId="77777777" w:rsidR="00E92557" w:rsidRDefault="00E92557" w:rsidP="002A1794">
      <w:pPr>
        <w:spacing w:line="360" w:lineRule="auto"/>
        <w:jc w:val="both"/>
      </w:pPr>
      <w:bookmarkStart w:id="0" w:name="_GoBack"/>
    </w:p>
    <w:p w14:paraId="41716C34" w14:textId="77777777" w:rsidR="00E92557" w:rsidRDefault="00E92557" w:rsidP="002A1794">
      <w:pPr>
        <w:spacing w:line="360" w:lineRule="auto"/>
        <w:jc w:val="both"/>
      </w:pPr>
    </w:p>
    <w:p w14:paraId="3750CDD9" w14:textId="77777777" w:rsidR="002A1794" w:rsidRDefault="002A1794" w:rsidP="002A1794">
      <w:pPr>
        <w:spacing w:line="360" w:lineRule="auto"/>
        <w:jc w:val="both"/>
      </w:pPr>
      <w:r>
        <w:t>Miejscowość, ……………………., dnia ………………………….. r</w:t>
      </w:r>
    </w:p>
    <w:p w14:paraId="31F5D832" w14:textId="77777777" w:rsidR="002A1794" w:rsidRDefault="002A1794" w:rsidP="002A1794">
      <w:pPr>
        <w:spacing w:line="360" w:lineRule="auto"/>
        <w:jc w:val="both"/>
      </w:pPr>
    </w:p>
    <w:p w14:paraId="3F73D240" w14:textId="77777777" w:rsidR="002A1794" w:rsidRDefault="002A1794" w:rsidP="002A1794">
      <w:pPr>
        <w:tabs>
          <w:tab w:val="left" w:pos="5040"/>
        </w:tabs>
        <w:ind w:left="708"/>
      </w:pPr>
      <w:r>
        <w:tab/>
        <w:t>………………………………………….</w:t>
      </w:r>
    </w:p>
    <w:p w14:paraId="5955C427" w14:textId="77777777" w:rsidR="002A1794" w:rsidRDefault="002A1794" w:rsidP="002A1794">
      <w:pPr>
        <w:tabs>
          <w:tab w:val="left" w:pos="5040"/>
        </w:tabs>
        <w:ind w:left="708"/>
      </w:pPr>
      <w:r>
        <w:tab/>
        <w:t>podpis osoby/osób upoważnionej/upoważnionych</w:t>
      </w:r>
    </w:p>
    <w:p w14:paraId="4A530361" w14:textId="4C1A27DA" w:rsidR="005711D6" w:rsidRDefault="002A1794" w:rsidP="002A1794">
      <w:pPr>
        <w:tabs>
          <w:tab w:val="left" w:pos="5040"/>
        </w:tabs>
        <w:ind w:left="708"/>
      </w:pPr>
      <w:r>
        <w:tab/>
        <w:t>do reprezentowania Wykonawcy</w:t>
      </w:r>
    </w:p>
    <w:bookmarkEnd w:id="0"/>
    <w:p w14:paraId="7BE6657B" w14:textId="77777777" w:rsidR="005711D6" w:rsidRPr="005711D6" w:rsidRDefault="005711D6" w:rsidP="005711D6"/>
    <w:p w14:paraId="57EEC10B" w14:textId="77777777" w:rsidR="005711D6" w:rsidRPr="005711D6" w:rsidRDefault="005711D6" w:rsidP="005711D6"/>
    <w:p w14:paraId="65B61E78" w14:textId="77777777" w:rsidR="005711D6" w:rsidRPr="005711D6" w:rsidRDefault="005711D6" w:rsidP="005711D6"/>
    <w:p w14:paraId="40596637" w14:textId="77777777" w:rsidR="005711D6" w:rsidRPr="005711D6" w:rsidRDefault="005711D6" w:rsidP="005711D6"/>
    <w:p w14:paraId="30DEDC12" w14:textId="77777777" w:rsidR="005711D6" w:rsidRPr="005711D6" w:rsidRDefault="005711D6" w:rsidP="005711D6"/>
    <w:p w14:paraId="46FED4CB" w14:textId="77777777" w:rsidR="005711D6" w:rsidRPr="005711D6" w:rsidRDefault="005711D6" w:rsidP="005711D6"/>
    <w:p w14:paraId="7375485E" w14:textId="77777777" w:rsidR="005711D6" w:rsidRPr="005711D6" w:rsidRDefault="005711D6" w:rsidP="005711D6"/>
    <w:p w14:paraId="2277A612" w14:textId="75663236" w:rsidR="005711D6" w:rsidRDefault="005711D6" w:rsidP="005711D6"/>
    <w:p w14:paraId="7DBDD131" w14:textId="415D37F5" w:rsidR="005711D6" w:rsidRDefault="005711D6" w:rsidP="005711D6">
      <w:pPr>
        <w:pStyle w:val="Tekstprzypisudolnego"/>
      </w:pPr>
      <w:r>
        <w:t xml:space="preserve">*należy </w:t>
      </w:r>
      <w:r w:rsidRPr="00C04E02">
        <w:t xml:space="preserve">podać wszystkie informacje, pozwalające jednoznacznie stwierdzić czy wykonawca spełnia warunek określony w pkt. </w:t>
      </w:r>
      <w:r>
        <w:t>V</w:t>
      </w:r>
      <w:r w:rsidRPr="00C04E02">
        <w:t>.1.</w:t>
      </w:r>
      <w:r>
        <w:t>3A</w:t>
      </w:r>
      <w:r w:rsidRPr="00C04E02">
        <w:t xml:space="preserve">  SIWZ</w:t>
      </w:r>
    </w:p>
    <w:p w14:paraId="6CA12964" w14:textId="77777777" w:rsidR="00F213FB" w:rsidRPr="005711D6" w:rsidRDefault="00F213FB" w:rsidP="005711D6"/>
    <w:sectPr w:rsidR="00F213FB" w:rsidRPr="005711D6" w:rsidSect="005711D6">
      <w:headerReference w:type="default" r:id="rId6"/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4E0040" w14:textId="77777777" w:rsidR="00B95679" w:rsidRDefault="00B95679">
      <w:r>
        <w:separator/>
      </w:r>
    </w:p>
  </w:endnote>
  <w:endnote w:type="continuationSeparator" w:id="0">
    <w:p w14:paraId="7C727119" w14:textId="77777777" w:rsidR="00B95679" w:rsidRDefault="00B95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FEAD2F" w14:textId="77777777" w:rsidR="00B95679" w:rsidRDefault="00B95679">
      <w:r>
        <w:separator/>
      </w:r>
    </w:p>
  </w:footnote>
  <w:footnote w:type="continuationSeparator" w:id="0">
    <w:p w14:paraId="29928980" w14:textId="77777777" w:rsidR="00B95679" w:rsidRDefault="00B956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F29C37" w14:textId="63CA270A" w:rsidR="00E92557" w:rsidRPr="009A275A" w:rsidRDefault="00E92557" w:rsidP="00E92557">
    <w:pPr>
      <w:ind w:left="-57" w:hanging="36"/>
      <w:rPr>
        <w:rFonts w:ascii="Arial Narrow" w:hAnsi="Arial Narrow" w:cs="Arial"/>
        <w:caps/>
        <w:sz w:val="10"/>
        <w:szCs w:val="10"/>
      </w:rPr>
    </w:pPr>
    <w:r>
      <w:t xml:space="preserve">             </w:t>
    </w:r>
  </w:p>
  <w:p w14:paraId="4D5FB6DB" w14:textId="77777777" w:rsidR="00082E0F" w:rsidRPr="00E92557" w:rsidRDefault="00082E0F" w:rsidP="00E9255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1C24"/>
    <w:rsid w:val="00082E0F"/>
    <w:rsid w:val="000E0D5C"/>
    <w:rsid w:val="001667FF"/>
    <w:rsid w:val="00210E8E"/>
    <w:rsid w:val="00276C10"/>
    <w:rsid w:val="002A1794"/>
    <w:rsid w:val="00361C24"/>
    <w:rsid w:val="005711D6"/>
    <w:rsid w:val="00702A72"/>
    <w:rsid w:val="00900A22"/>
    <w:rsid w:val="00997A1F"/>
    <w:rsid w:val="00B95679"/>
    <w:rsid w:val="00C049BA"/>
    <w:rsid w:val="00C254C7"/>
    <w:rsid w:val="00C34B2E"/>
    <w:rsid w:val="00C61884"/>
    <w:rsid w:val="00D11BC3"/>
    <w:rsid w:val="00D65055"/>
    <w:rsid w:val="00DD5BF2"/>
    <w:rsid w:val="00E92557"/>
    <w:rsid w:val="00F07CD9"/>
    <w:rsid w:val="00F213FB"/>
    <w:rsid w:val="00F85B9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215747"/>
  <w15:docId w15:val="{33E81051-7B52-4AEC-B74A-8AA58E6BC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A179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85B9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85B9B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A1794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A1794"/>
  </w:style>
  <w:style w:type="character" w:styleId="Odwoanieprzypisudolnego">
    <w:name w:val="footnote reference"/>
    <w:uiPriority w:val="99"/>
    <w:semiHidden/>
    <w:unhideWhenUsed/>
    <w:rsid w:val="002A179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104</Words>
  <Characters>866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7</cp:revision>
  <cp:lastPrinted>1899-12-31T23:00:00Z</cp:lastPrinted>
  <dcterms:created xsi:type="dcterms:W3CDTF">2020-08-20T07:46:00Z</dcterms:created>
  <dcterms:modified xsi:type="dcterms:W3CDTF">2020-09-17T10:09:00Z</dcterms:modified>
</cp:coreProperties>
</file>