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35DF0" w14:textId="77777777" w:rsidR="00701DD2" w:rsidRPr="00227843" w:rsidRDefault="00701DD2" w:rsidP="00701DD2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14:paraId="47179C63" w14:textId="77777777" w:rsidR="00701DD2" w:rsidRDefault="00701DD2" w:rsidP="00701DD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6FD75C2D" w14:textId="77777777" w:rsidR="00701DD2" w:rsidRDefault="00701DD2" w:rsidP="00701DD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3F81EDD" w14:textId="77777777"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WYKONAWCY:……………………………………………………………………</w:t>
      </w:r>
    </w:p>
    <w:p w14:paraId="50C4C925" w14:textId="77777777"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FORMA PROWADZONEJ DZIAŁALNOŚCI: ......................................................................</w:t>
      </w:r>
    </w:p>
    <w:p w14:paraId="28656783" w14:textId="77777777"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ADRES:……………………………………………………………………………………….</w:t>
      </w:r>
    </w:p>
    <w:p w14:paraId="5540C29D" w14:textId="77777777"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POWIAT:…………………………………WOJEWÓDZTWO …………………………….</w:t>
      </w:r>
    </w:p>
    <w:p w14:paraId="3076D974" w14:textId="77777777"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TEL./FAX/ E-MAIL…………………………………………………………………………..</w:t>
      </w:r>
    </w:p>
    <w:p w14:paraId="5A80F781" w14:textId="77777777"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  <w:lang w:val="de-DE"/>
        </w:rPr>
        <w:t xml:space="preserve">NIP…………………………………. </w:t>
      </w:r>
      <w:r>
        <w:rPr>
          <w:sz w:val="20"/>
          <w:szCs w:val="20"/>
        </w:rPr>
        <w:t>REGON:………………………………………………</w:t>
      </w:r>
    </w:p>
    <w:p w14:paraId="20A3EAD4" w14:textId="77777777"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BANK/ NR KONTA ………………………………………………………………………….</w:t>
      </w:r>
    </w:p>
    <w:p w14:paraId="4B748E1F" w14:textId="77777777" w:rsidR="00701DD2" w:rsidRDefault="00701DD2" w:rsidP="00701DD2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517D2390" w14:textId="77777777" w:rsidR="00701DD2" w:rsidRPr="00644F38" w:rsidRDefault="00701DD2" w:rsidP="00701DD2">
      <w:pPr>
        <w:ind w:right="-110"/>
        <w:jc w:val="both"/>
        <w:rPr>
          <w:b/>
        </w:rPr>
      </w:pPr>
      <w:r w:rsidRPr="00644F38">
        <w:rPr>
          <w:b/>
        </w:rPr>
        <w:t xml:space="preserve">Akademia Górniczo – Hutnicza im. Stanisława Staszica w Krakowie, </w:t>
      </w:r>
      <w:r>
        <w:rPr>
          <w:b/>
        </w:rPr>
        <w:t>Dział Zamówień Publicznych,</w:t>
      </w:r>
      <w:r w:rsidRPr="00644F38">
        <w:rPr>
          <w:b/>
        </w:rPr>
        <w:t xml:space="preserve"> Al. Mickiewicza 30, 30-059 Kraków,  </w:t>
      </w:r>
    </w:p>
    <w:p w14:paraId="48CA1F28" w14:textId="74F3A0DE" w:rsidR="00701DD2" w:rsidRDefault="00701DD2" w:rsidP="00701DD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97C6F" w:rsidRPr="00D97C6F">
        <w:rPr>
          <w:b/>
        </w:rPr>
        <w:t>opracowanie koncepcji technologii wytworzenia urządzenia do odzysku ciepła i oprzyrządowania technologicznego do jego wykonania - KC-zp.272-398/20</w:t>
      </w:r>
      <w:r w:rsidR="00D97C6F">
        <w:rPr>
          <w:b/>
        </w:rPr>
        <w:t xml:space="preserve">, </w:t>
      </w:r>
      <w:r>
        <w:t>oferuję realizację przedmiotu zamówienia, zgodnie z zasadami określonymi w specyfikacji istotnych warunków zamówienia.</w:t>
      </w:r>
    </w:p>
    <w:p w14:paraId="0D1A2530" w14:textId="77777777" w:rsidR="00604276" w:rsidRDefault="00604276" w:rsidP="00701DD2">
      <w:pPr>
        <w:tabs>
          <w:tab w:val="right" w:pos="9000"/>
        </w:tabs>
        <w:rPr>
          <w:b/>
          <w:sz w:val="22"/>
          <w:szCs w:val="22"/>
        </w:rPr>
      </w:pPr>
    </w:p>
    <w:p w14:paraId="3F116C3E" w14:textId="77777777" w:rsidR="00604276" w:rsidRDefault="00604276" w:rsidP="00701DD2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C</w:t>
      </w:r>
      <w:r w:rsidRPr="00701DD2">
        <w:rPr>
          <w:b/>
          <w:sz w:val="22"/>
          <w:szCs w:val="22"/>
        </w:rPr>
        <w:t xml:space="preserve">ena brutto  </w:t>
      </w:r>
      <w:r>
        <w:rPr>
          <w:b/>
          <w:sz w:val="22"/>
          <w:szCs w:val="22"/>
        </w:rPr>
        <w:t>za całość przedmiotu zamówienia wynosi……………………………. PLN</w:t>
      </w:r>
    </w:p>
    <w:p w14:paraId="1A725D25" w14:textId="77777777" w:rsidR="00604276" w:rsidRDefault="00604276" w:rsidP="00701DD2">
      <w:pPr>
        <w:tabs>
          <w:tab w:val="right" w:pos="9000"/>
        </w:tabs>
        <w:rPr>
          <w:sz w:val="22"/>
          <w:szCs w:val="22"/>
        </w:rPr>
      </w:pPr>
      <w:r w:rsidRPr="00604276">
        <w:rPr>
          <w:sz w:val="22"/>
          <w:szCs w:val="22"/>
        </w:rPr>
        <w:t xml:space="preserve">(słownie </w:t>
      </w:r>
      <w:r>
        <w:rPr>
          <w:sz w:val="22"/>
          <w:szCs w:val="22"/>
        </w:rPr>
        <w:t>: ………………………………………….)</w:t>
      </w:r>
    </w:p>
    <w:p w14:paraId="306C0705" w14:textId="77777777" w:rsidR="00604276" w:rsidRDefault="00604276" w:rsidP="00604276">
      <w:pPr>
        <w:tabs>
          <w:tab w:val="right" w:pos="9000"/>
        </w:tabs>
        <w:rPr>
          <w:b/>
        </w:rPr>
      </w:pPr>
    </w:p>
    <w:p w14:paraId="3B561598" w14:textId="234B0BDC" w:rsidR="00604276" w:rsidRDefault="00604276" w:rsidP="00604276">
      <w:pPr>
        <w:tabs>
          <w:tab w:val="right" w:pos="9000"/>
        </w:tabs>
        <w:rPr>
          <w:b/>
        </w:rPr>
      </w:pPr>
      <w:r>
        <w:rPr>
          <w:b/>
        </w:rPr>
        <w:t>Powyższa cena zawiera właściwą stawkę podatku VAT.</w:t>
      </w:r>
    </w:p>
    <w:p w14:paraId="1112B531" w14:textId="77777777" w:rsidR="00D97C6F" w:rsidRDefault="00D97C6F" w:rsidP="00604276">
      <w:pPr>
        <w:tabs>
          <w:tab w:val="right" w:pos="9000"/>
        </w:tabs>
        <w:rPr>
          <w:b/>
        </w:rPr>
      </w:pPr>
    </w:p>
    <w:p w14:paraId="70874CB2" w14:textId="73807D12" w:rsidR="00604276" w:rsidRPr="00D97C6F" w:rsidRDefault="00D97C6F" w:rsidP="00604276">
      <w:pPr>
        <w:tabs>
          <w:tab w:val="right" w:pos="9000"/>
        </w:tabs>
        <w:rPr>
          <w:b/>
          <w:u w:val="single"/>
        </w:rPr>
      </w:pPr>
      <w:r w:rsidRPr="00D97C6F">
        <w:rPr>
          <w:b/>
          <w:u w:val="single"/>
        </w:rPr>
        <w:t>Kryterium oceny ofert</w:t>
      </w:r>
    </w:p>
    <w:p w14:paraId="119638C3" w14:textId="4195EAD7" w:rsidR="00604276" w:rsidRPr="007341E6" w:rsidRDefault="00604276" w:rsidP="007341E6">
      <w:pPr>
        <w:tabs>
          <w:tab w:val="right" w:pos="9000"/>
        </w:tabs>
        <w:rPr>
          <w:b/>
          <w:sz w:val="22"/>
          <w:szCs w:val="22"/>
        </w:rPr>
      </w:pPr>
      <w:r w:rsidRPr="00701DD2">
        <w:rPr>
          <w:b/>
          <w:sz w:val="22"/>
          <w:szCs w:val="22"/>
        </w:rPr>
        <w:t>Termin realizacji umowy</w:t>
      </w:r>
      <w:r>
        <w:rPr>
          <w:b/>
          <w:sz w:val="22"/>
          <w:szCs w:val="22"/>
        </w:rPr>
        <w:t xml:space="preserve">: </w:t>
      </w:r>
      <w:r w:rsidR="00D97C6F">
        <w:rPr>
          <w:b/>
          <w:sz w:val="22"/>
          <w:szCs w:val="22"/>
        </w:rPr>
        <w:t xml:space="preserve"> …………………………</w:t>
      </w:r>
    </w:p>
    <w:p w14:paraId="4B0C3A20" w14:textId="77777777" w:rsidR="00604276" w:rsidRDefault="00604276" w:rsidP="00604276">
      <w:pPr>
        <w:tabs>
          <w:tab w:val="right" w:pos="9000"/>
        </w:tabs>
        <w:jc w:val="center"/>
        <w:rPr>
          <w:b/>
          <w:sz w:val="22"/>
          <w:szCs w:val="22"/>
        </w:rPr>
      </w:pPr>
    </w:p>
    <w:p w14:paraId="2F1EBAB0" w14:textId="77777777" w:rsidR="00701DD2" w:rsidRDefault="00701DD2" w:rsidP="00701DD2">
      <w:pPr>
        <w:tabs>
          <w:tab w:val="left" w:pos="426"/>
        </w:tabs>
        <w:jc w:val="both"/>
        <w:rPr>
          <w:b/>
        </w:rPr>
      </w:pPr>
      <w:r>
        <w:rPr>
          <w:b/>
        </w:rPr>
        <w:t xml:space="preserve">Termin płatności: </w:t>
      </w:r>
      <w:r>
        <w:t xml:space="preserve">przelewem w terminie do </w:t>
      </w:r>
      <w:r w:rsidR="00604276">
        <w:t>21</w:t>
      </w:r>
      <w:r>
        <w:t xml:space="preserve"> dni od daty otrzymania faktury przez Zamawiającego.</w:t>
      </w:r>
    </w:p>
    <w:p w14:paraId="48ECBC57" w14:textId="77777777" w:rsidR="00604276" w:rsidRDefault="00604276" w:rsidP="00701DD2">
      <w:pPr>
        <w:tabs>
          <w:tab w:val="left" w:pos="426"/>
        </w:tabs>
        <w:jc w:val="both"/>
      </w:pPr>
    </w:p>
    <w:p w14:paraId="1E966F27" w14:textId="77777777" w:rsidR="00ED078F" w:rsidRDefault="00ED078F" w:rsidP="007341E6">
      <w:pPr>
        <w:jc w:val="both"/>
        <w:rPr>
          <w:b/>
          <w:u w:val="single"/>
        </w:rPr>
      </w:pPr>
    </w:p>
    <w:p w14:paraId="0C32E983" w14:textId="77777777" w:rsidR="00701DD2" w:rsidRPr="00604276" w:rsidRDefault="00604276" w:rsidP="00701DD2">
      <w:pPr>
        <w:tabs>
          <w:tab w:val="left" w:pos="426"/>
        </w:tabs>
        <w:jc w:val="both"/>
        <w:rPr>
          <w:b/>
        </w:rPr>
      </w:pPr>
      <w:r w:rsidRPr="00604276">
        <w:t>Oświadczamy, że zgodnie z ustawą z dnia 6 marca 2018 r. Prawo przedsiębiorców,  należymy do małych lub średnich przedsiębiorców:</w:t>
      </w:r>
      <w:r w:rsidR="00701DD2" w:rsidRPr="00604276">
        <w:rPr>
          <w:b/>
        </w:rPr>
        <w:t xml:space="preserve"> TAK/NIE*</w:t>
      </w:r>
    </w:p>
    <w:p w14:paraId="1834FEDD" w14:textId="77777777" w:rsidR="00701DD2" w:rsidRDefault="00701DD2" w:rsidP="00701DD2">
      <w:pPr>
        <w:jc w:val="both"/>
        <w:rPr>
          <w:sz w:val="18"/>
          <w:szCs w:val="18"/>
        </w:rPr>
      </w:pPr>
    </w:p>
    <w:p w14:paraId="44222792" w14:textId="77777777" w:rsidR="007341E6" w:rsidRDefault="007341E6" w:rsidP="00701DD2">
      <w:pPr>
        <w:jc w:val="both"/>
        <w:rPr>
          <w:b/>
          <w:u w:val="single"/>
        </w:rPr>
      </w:pPr>
    </w:p>
    <w:p w14:paraId="6D54EA39" w14:textId="77777777" w:rsidR="007341E6" w:rsidRDefault="007341E6" w:rsidP="00701DD2">
      <w:pPr>
        <w:jc w:val="both"/>
        <w:rPr>
          <w:b/>
          <w:u w:val="single"/>
        </w:rPr>
      </w:pPr>
    </w:p>
    <w:p w14:paraId="6DAA72E8" w14:textId="77777777" w:rsidR="007341E6" w:rsidRDefault="007341E6" w:rsidP="00701DD2">
      <w:pPr>
        <w:jc w:val="both"/>
        <w:rPr>
          <w:sz w:val="18"/>
          <w:szCs w:val="18"/>
        </w:rPr>
      </w:pPr>
    </w:p>
    <w:p w14:paraId="3F072531" w14:textId="77777777" w:rsidR="00701DD2" w:rsidRDefault="00701DD2" w:rsidP="00701DD2">
      <w:pPr>
        <w:jc w:val="both"/>
        <w:rPr>
          <w:sz w:val="18"/>
          <w:szCs w:val="18"/>
        </w:rPr>
      </w:pPr>
    </w:p>
    <w:p w14:paraId="102AACD5" w14:textId="77777777" w:rsidR="00701DD2" w:rsidRDefault="00701DD2" w:rsidP="00701DD2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14:paraId="50352DA9" w14:textId="77777777" w:rsidR="00701DD2" w:rsidRDefault="00701DD2" w:rsidP="00701DD2">
      <w:pPr>
        <w:spacing w:line="360" w:lineRule="auto"/>
        <w:jc w:val="both"/>
        <w:rPr>
          <w:sz w:val="18"/>
          <w:szCs w:val="18"/>
        </w:rPr>
      </w:pPr>
    </w:p>
    <w:p w14:paraId="232594C6" w14:textId="77777777" w:rsidR="00701DD2" w:rsidRDefault="00701DD2" w:rsidP="00701DD2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73C92460" w14:textId="77777777" w:rsidR="00701DD2" w:rsidRDefault="00701DD2" w:rsidP="00701DD2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06857CC7" w14:textId="77777777" w:rsidR="00701DD2" w:rsidRDefault="00701DD2" w:rsidP="00701DD2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14:paraId="4A10822F" w14:textId="77777777" w:rsidR="00701DD2" w:rsidRDefault="00701DD2" w:rsidP="00701DD2">
      <w:pPr>
        <w:jc w:val="right"/>
        <w:rPr>
          <w:sz w:val="22"/>
          <w:szCs w:val="22"/>
        </w:rPr>
      </w:pPr>
    </w:p>
    <w:p w14:paraId="765F1F23" w14:textId="77777777" w:rsidR="007341E6" w:rsidRDefault="007341E6" w:rsidP="00701DD2">
      <w:pPr>
        <w:jc w:val="right"/>
        <w:rPr>
          <w:sz w:val="22"/>
          <w:szCs w:val="22"/>
        </w:rPr>
      </w:pPr>
    </w:p>
    <w:p w14:paraId="3A3A684B" w14:textId="77777777" w:rsidR="007341E6" w:rsidRDefault="007341E6" w:rsidP="00701DD2">
      <w:pPr>
        <w:jc w:val="right"/>
        <w:rPr>
          <w:sz w:val="22"/>
          <w:szCs w:val="22"/>
        </w:rPr>
      </w:pPr>
    </w:p>
    <w:p w14:paraId="36454176" w14:textId="77777777" w:rsidR="00D97C6F" w:rsidRDefault="00D97C6F" w:rsidP="00701DD2">
      <w:pPr>
        <w:spacing w:after="120"/>
        <w:jc w:val="both"/>
        <w:rPr>
          <w:b/>
          <w:sz w:val="22"/>
          <w:szCs w:val="22"/>
          <w:u w:val="single"/>
        </w:rPr>
      </w:pPr>
    </w:p>
    <w:p w14:paraId="387C118F" w14:textId="77777777" w:rsidR="00D97C6F" w:rsidRDefault="00D97C6F" w:rsidP="00701DD2">
      <w:pPr>
        <w:spacing w:after="120"/>
        <w:jc w:val="both"/>
        <w:rPr>
          <w:b/>
          <w:sz w:val="22"/>
          <w:szCs w:val="22"/>
          <w:u w:val="single"/>
        </w:rPr>
      </w:pPr>
    </w:p>
    <w:p w14:paraId="2B92B86A" w14:textId="77777777" w:rsidR="00D97C6F" w:rsidRDefault="00D97C6F" w:rsidP="00701DD2">
      <w:pPr>
        <w:spacing w:after="120"/>
        <w:jc w:val="both"/>
        <w:rPr>
          <w:b/>
          <w:sz w:val="22"/>
          <w:szCs w:val="22"/>
          <w:u w:val="single"/>
        </w:rPr>
      </w:pPr>
    </w:p>
    <w:p w14:paraId="04E23585" w14:textId="77777777" w:rsidR="00D97C6F" w:rsidRDefault="00D97C6F" w:rsidP="00701DD2">
      <w:pPr>
        <w:spacing w:after="120"/>
        <w:jc w:val="both"/>
        <w:rPr>
          <w:b/>
          <w:sz w:val="22"/>
          <w:szCs w:val="22"/>
          <w:u w:val="single"/>
        </w:rPr>
      </w:pPr>
    </w:p>
    <w:p w14:paraId="72F576A6" w14:textId="36B97C4C" w:rsidR="00701DD2" w:rsidRPr="0044769F" w:rsidRDefault="00701DD2" w:rsidP="00701DD2">
      <w:pPr>
        <w:spacing w:after="120"/>
        <w:jc w:val="both"/>
        <w:rPr>
          <w:b/>
        </w:rPr>
      </w:pPr>
      <w:bookmarkStart w:id="0" w:name="_GoBack"/>
      <w:bookmarkEnd w:id="0"/>
      <w:r w:rsidRPr="0044769F">
        <w:rPr>
          <w:b/>
          <w:sz w:val="22"/>
          <w:szCs w:val="22"/>
          <w:u w:val="single"/>
        </w:rPr>
        <w:lastRenderedPageBreak/>
        <w:t>Jednocześnie oświadczamy, że:</w:t>
      </w:r>
    </w:p>
    <w:p w14:paraId="4DD5A1BC" w14:textId="77777777" w:rsidR="00701DD2" w:rsidRPr="0044769F" w:rsidRDefault="00701DD2" w:rsidP="00701DD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4769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341E6">
        <w:rPr>
          <w:color w:val="000000"/>
          <w:sz w:val="22"/>
          <w:szCs w:val="22"/>
          <w:lang w:eastAsia="ar-SA"/>
        </w:rPr>
        <w:t>3</w:t>
      </w:r>
      <w:r w:rsidRPr="0044769F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17AA84A3" w14:textId="77777777" w:rsidR="00701DD2" w:rsidRPr="0044769F" w:rsidRDefault="00701DD2" w:rsidP="00701DD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4769F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44769F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44769F">
        <w:rPr>
          <w:color w:val="000000"/>
          <w:sz w:val="22"/>
          <w:szCs w:val="22"/>
        </w:rPr>
        <w:t xml:space="preserve"> i nie wnosimy do nich żadnych zastrzeżeń.</w:t>
      </w:r>
    </w:p>
    <w:p w14:paraId="03AF24CE" w14:textId="77777777"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Oświadczam, że wypełniłem obowiązki informacyjne przewidziane w art. 13 lub art. 14 RODO</w:t>
      </w:r>
      <w:r w:rsidR="007341E6" w:rsidRPr="007341E6">
        <w:rPr>
          <w:sz w:val="22"/>
          <w:szCs w:val="22"/>
          <w:vertAlign w:val="superscript"/>
        </w:rPr>
        <w:t>1</w:t>
      </w:r>
      <w:r w:rsidRPr="007341E6">
        <w:rPr>
          <w:sz w:val="22"/>
          <w:szCs w:val="22"/>
          <w:vertAlign w:val="superscript"/>
        </w:rPr>
        <w:t xml:space="preserve"> </w:t>
      </w:r>
      <w:r w:rsidRPr="0044769F"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="007341E6" w:rsidRPr="007341E6">
        <w:rPr>
          <w:sz w:val="22"/>
          <w:szCs w:val="22"/>
          <w:vertAlign w:val="superscript"/>
        </w:rPr>
        <w:t>2</w:t>
      </w:r>
      <w:r w:rsidRPr="0044769F">
        <w:rPr>
          <w:sz w:val="22"/>
          <w:szCs w:val="22"/>
        </w:rPr>
        <w:t xml:space="preserve"> </w:t>
      </w:r>
    </w:p>
    <w:p w14:paraId="7123A02A" w14:textId="77777777" w:rsidR="00701DD2" w:rsidRPr="0044769F" w:rsidRDefault="007341E6" w:rsidP="00701DD2">
      <w:pPr>
        <w:ind w:left="360"/>
        <w:jc w:val="both"/>
        <w:rPr>
          <w:i/>
          <w:sz w:val="22"/>
          <w:szCs w:val="22"/>
        </w:rPr>
      </w:pPr>
      <w:r w:rsidRPr="007341E6">
        <w:rPr>
          <w:i/>
          <w:sz w:val="22"/>
          <w:szCs w:val="22"/>
          <w:vertAlign w:val="superscript"/>
        </w:rPr>
        <w:t>1</w:t>
      </w:r>
      <w:r w:rsidR="00701DD2" w:rsidRPr="0044769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C46756" w14:textId="77777777" w:rsidR="00701DD2" w:rsidRPr="0044769F" w:rsidRDefault="007341E6" w:rsidP="00701DD2">
      <w:pPr>
        <w:ind w:left="360"/>
        <w:jc w:val="both"/>
        <w:rPr>
          <w:i/>
          <w:sz w:val="22"/>
          <w:szCs w:val="22"/>
        </w:rPr>
      </w:pPr>
      <w:r w:rsidRPr="007341E6">
        <w:rPr>
          <w:i/>
          <w:sz w:val="22"/>
          <w:szCs w:val="22"/>
          <w:vertAlign w:val="superscript"/>
        </w:rPr>
        <w:t>2</w:t>
      </w:r>
      <w:r w:rsidR="00701DD2" w:rsidRPr="0044769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BD46A7" w14:textId="77777777" w:rsidR="00701DD2" w:rsidRPr="0044769F" w:rsidRDefault="00701DD2" w:rsidP="00701DD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Oświadczam/y, że zamierzam/y /nie zamierzam/y powierzyć realizację następujących części zamówienia podwykonawcom*</w:t>
      </w:r>
      <w:r w:rsidR="007341E6">
        <w:rPr>
          <w:sz w:val="22"/>
          <w:szCs w:val="22"/>
        </w:rPr>
        <w:t>*</w:t>
      </w:r>
      <w:r w:rsidRPr="0044769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1DD2" w:rsidRPr="0044769F" w14:paraId="15CAF5A5" w14:textId="77777777" w:rsidTr="008E11A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C4A9D" w14:textId="77777777"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729A0" w14:textId="77777777"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 xml:space="preserve">Opis części zamówienia, którą wykonawca </w:t>
            </w:r>
          </w:p>
          <w:p w14:paraId="6164A8A1" w14:textId="77777777"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60998" w14:textId="77777777"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Nazwa podwykonawcy</w:t>
            </w:r>
            <w:r w:rsidRPr="0044769F">
              <w:rPr>
                <w:sz w:val="18"/>
                <w:szCs w:val="22"/>
              </w:rPr>
              <w:br/>
              <w:t>(o ile jest znana)</w:t>
            </w:r>
          </w:p>
        </w:tc>
      </w:tr>
      <w:tr w:rsidR="00701DD2" w:rsidRPr="0044769F" w14:paraId="24E576E6" w14:textId="77777777" w:rsidTr="008E11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E844C" w14:textId="77777777" w:rsidR="00701DD2" w:rsidRPr="0044769F" w:rsidRDefault="00701DD2" w:rsidP="008E11A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62AC8" w14:textId="77777777"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405F6" w14:textId="77777777"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01DD2" w:rsidRPr="0044769F" w14:paraId="37837EBB" w14:textId="77777777" w:rsidTr="008E11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F28CE" w14:textId="77777777" w:rsidR="00701DD2" w:rsidRPr="0044769F" w:rsidRDefault="00701DD2" w:rsidP="008E11A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D12BE" w14:textId="77777777"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4EDCC" w14:textId="77777777"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AA19AAF" w14:textId="77777777"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Upoważnionymi do reprezentowania naszej firmy są następujące osoby:</w:t>
      </w:r>
    </w:p>
    <w:p w14:paraId="34B801BE" w14:textId="77777777" w:rsidR="00701DD2" w:rsidRPr="0044769F" w:rsidRDefault="00701DD2" w:rsidP="00701DD2">
      <w:pPr>
        <w:pStyle w:val="Nagwek1"/>
        <w:rPr>
          <w:sz w:val="16"/>
          <w:szCs w:val="16"/>
        </w:rPr>
      </w:pPr>
      <w:r w:rsidRPr="0044769F">
        <w:rPr>
          <w:sz w:val="16"/>
          <w:szCs w:val="16"/>
        </w:rPr>
        <w:tab/>
        <w:t>Imię i Nazwisko</w:t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  <w:t>Wzór podpisu</w:t>
      </w:r>
    </w:p>
    <w:p w14:paraId="1227AB85" w14:textId="77777777" w:rsidR="00701DD2" w:rsidRPr="0044769F" w:rsidRDefault="00701DD2" w:rsidP="00701DD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6EBCA76" w14:textId="77777777" w:rsidR="00701DD2" w:rsidRPr="0044769F" w:rsidRDefault="00701DD2" w:rsidP="00701DD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4769F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4769F">
        <w:rPr>
          <w:sz w:val="18"/>
          <w:szCs w:val="18"/>
        </w:rPr>
        <w:tab/>
      </w:r>
      <w:r w:rsidRPr="0044769F">
        <w:rPr>
          <w:sz w:val="18"/>
          <w:szCs w:val="18"/>
        </w:rPr>
        <w:tab/>
        <w:t xml:space="preserve"> ........................................</w:t>
      </w:r>
    </w:p>
    <w:p w14:paraId="6EC2CCBB" w14:textId="77777777" w:rsidR="00701DD2" w:rsidRPr="0044769F" w:rsidRDefault="00701DD2" w:rsidP="00701DD2">
      <w:pPr>
        <w:tabs>
          <w:tab w:val="left" w:pos="426"/>
        </w:tabs>
        <w:spacing w:line="264" w:lineRule="auto"/>
        <w:ind w:right="1"/>
        <w:jc w:val="both"/>
        <w:rPr>
          <w:sz w:val="18"/>
          <w:szCs w:val="18"/>
        </w:rPr>
      </w:pPr>
    </w:p>
    <w:p w14:paraId="42352728" w14:textId="77777777"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upoważnienie dla powyżej wskazanych osób wynika z następującego (</w:t>
      </w:r>
      <w:proofErr w:type="spellStart"/>
      <w:r w:rsidRPr="0044769F">
        <w:rPr>
          <w:sz w:val="22"/>
          <w:szCs w:val="22"/>
        </w:rPr>
        <w:t>ych</w:t>
      </w:r>
      <w:proofErr w:type="spellEnd"/>
      <w:r w:rsidRPr="0044769F">
        <w:rPr>
          <w:sz w:val="22"/>
          <w:szCs w:val="22"/>
        </w:rPr>
        <w:t>) dokumentu(ów)</w:t>
      </w:r>
    </w:p>
    <w:p w14:paraId="0C2C01E0" w14:textId="77777777" w:rsidR="00701DD2" w:rsidRPr="0044769F" w:rsidRDefault="00701DD2" w:rsidP="00701DD2">
      <w:p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F50A7C6" w14:textId="77777777"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załącznikami do niniejszej oferty są:</w:t>
      </w:r>
    </w:p>
    <w:p w14:paraId="24410FA7" w14:textId="77777777" w:rsidR="00701DD2" w:rsidRPr="0044769F" w:rsidRDefault="00701DD2" w:rsidP="00701DD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………………………………………………………………………………………….</w:t>
      </w:r>
    </w:p>
    <w:p w14:paraId="6F024066" w14:textId="77777777" w:rsidR="00701DD2" w:rsidRPr="0044769F" w:rsidRDefault="00701DD2" w:rsidP="00701DD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……………………………………………..……………………………………………</w:t>
      </w:r>
    </w:p>
    <w:p w14:paraId="446D74E0" w14:textId="77777777" w:rsidR="007341E6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oferta zawiera ………………… kolejno ponumerowanych stron.</w:t>
      </w:r>
    </w:p>
    <w:p w14:paraId="36299DE7" w14:textId="77777777" w:rsidR="007341E6" w:rsidRPr="007341E6" w:rsidRDefault="007341E6" w:rsidP="007341E6">
      <w:pPr>
        <w:rPr>
          <w:sz w:val="22"/>
          <w:szCs w:val="22"/>
        </w:rPr>
      </w:pPr>
    </w:p>
    <w:p w14:paraId="759B694D" w14:textId="77777777" w:rsidR="007341E6" w:rsidRPr="007341E6" w:rsidRDefault="007341E6" w:rsidP="007341E6">
      <w:pPr>
        <w:rPr>
          <w:sz w:val="22"/>
          <w:szCs w:val="22"/>
        </w:rPr>
      </w:pPr>
    </w:p>
    <w:p w14:paraId="6623ACA0" w14:textId="77777777" w:rsidR="007341E6" w:rsidRDefault="007341E6" w:rsidP="007341E6">
      <w:pPr>
        <w:jc w:val="both"/>
        <w:rPr>
          <w:sz w:val="18"/>
          <w:szCs w:val="18"/>
        </w:rPr>
      </w:pPr>
    </w:p>
    <w:p w14:paraId="01A2677F" w14:textId="77777777" w:rsidR="007341E6" w:rsidRDefault="007341E6" w:rsidP="007341E6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14:paraId="4E691FCB" w14:textId="77777777" w:rsidR="007341E6" w:rsidRDefault="007341E6" w:rsidP="007341E6">
      <w:pPr>
        <w:spacing w:line="360" w:lineRule="auto"/>
        <w:jc w:val="both"/>
        <w:rPr>
          <w:sz w:val="18"/>
          <w:szCs w:val="18"/>
        </w:rPr>
      </w:pPr>
    </w:p>
    <w:p w14:paraId="31F5927A" w14:textId="77777777" w:rsidR="007341E6" w:rsidRDefault="007341E6" w:rsidP="007341E6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35012E8F" w14:textId="77777777" w:rsidR="007341E6" w:rsidRDefault="007341E6" w:rsidP="007341E6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0963EE6E" w14:textId="77777777" w:rsidR="007341E6" w:rsidRDefault="007341E6" w:rsidP="007341E6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14:paraId="59BEBA91" w14:textId="77777777" w:rsidR="007341E6" w:rsidRPr="007341E6" w:rsidRDefault="007341E6" w:rsidP="007341E6">
      <w:pPr>
        <w:rPr>
          <w:sz w:val="22"/>
          <w:szCs w:val="22"/>
        </w:rPr>
      </w:pPr>
    </w:p>
    <w:p w14:paraId="050826E5" w14:textId="77777777" w:rsidR="007341E6" w:rsidRPr="007341E6" w:rsidRDefault="007341E6" w:rsidP="007341E6">
      <w:pPr>
        <w:rPr>
          <w:sz w:val="22"/>
          <w:szCs w:val="22"/>
        </w:rPr>
      </w:pPr>
    </w:p>
    <w:p w14:paraId="24C8C6FB" w14:textId="77777777" w:rsidR="007341E6" w:rsidRPr="007341E6" w:rsidRDefault="007341E6" w:rsidP="007341E6">
      <w:pPr>
        <w:rPr>
          <w:sz w:val="22"/>
          <w:szCs w:val="22"/>
        </w:rPr>
      </w:pPr>
    </w:p>
    <w:p w14:paraId="45864FF8" w14:textId="77777777" w:rsidR="007341E6" w:rsidRDefault="007341E6" w:rsidP="007341E6">
      <w:pPr>
        <w:rPr>
          <w:sz w:val="22"/>
          <w:szCs w:val="22"/>
        </w:rPr>
      </w:pPr>
    </w:p>
    <w:p w14:paraId="4CB6AD31" w14:textId="77777777" w:rsidR="00701DD2" w:rsidRPr="007341E6" w:rsidRDefault="007341E6" w:rsidP="007341E6">
      <w:pPr>
        <w:rPr>
          <w:sz w:val="20"/>
          <w:szCs w:val="20"/>
        </w:rPr>
      </w:pPr>
      <w:r>
        <w:rPr>
          <w:sz w:val="22"/>
          <w:szCs w:val="22"/>
        </w:rPr>
        <w:t>*</w:t>
      </w:r>
      <w:r w:rsidRPr="007341E6">
        <w:rPr>
          <w:sz w:val="20"/>
          <w:szCs w:val="20"/>
        </w:rPr>
        <w:t>niepotrzebne skreślić</w:t>
      </w:r>
    </w:p>
    <w:p w14:paraId="171F1150" w14:textId="77777777" w:rsidR="007341E6" w:rsidRPr="007341E6" w:rsidRDefault="007341E6" w:rsidP="007341E6">
      <w:pPr>
        <w:rPr>
          <w:sz w:val="20"/>
          <w:szCs w:val="20"/>
        </w:rPr>
      </w:pPr>
      <w:r w:rsidRPr="007341E6">
        <w:rPr>
          <w:sz w:val="20"/>
          <w:szCs w:val="20"/>
        </w:rPr>
        <w:t>**jeśli dotyczy</w:t>
      </w:r>
    </w:p>
    <w:sectPr w:rsidR="007341E6" w:rsidRPr="007341E6" w:rsidSect="007341E6">
      <w:footerReference w:type="default" r:id="rId8"/>
      <w:pgSz w:w="11906" w:h="16838"/>
      <w:pgMar w:top="141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FB42B" w14:textId="77777777" w:rsidR="008B6A2C" w:rsidRDefault="008B6A2C">
      <w:r>
        <w:separator/>
      </w:r>
    </w:p>
  </w:endnote>
  <w:endnote w:type="continuationSeparator" w:id="0">
    <w:p w14:paraId="558B2E7F" w14:textId="77777777" w:rsidR="008B6A2C" w:rsidRDefault="008B6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9469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2D77D" w14:textId="77777777" w:rsidR="008B6A2C" w:rsidRDefault="008B6A2C">
      <w:r>
        <w:separator/>
      </w:r>
    </w:p>
  </w:footnote>
  <w:footnote w:type="continuationSeparator" w:id="0">
    <w:p w14:paraId="38DDEA0D" w14:textId="77777777" w:rsidR="008B6A2C" w:rsidRDefault="008B6A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88"/>
    <w:rsid w:val="00012286"/>
    <w:rsid w:val="00071CCC"/>
    <w:rsid w:val="00094CFE"/>
    <w:rsid w:val="000B731D"/>
    <w:rsid w:val="000D6134"/>
    <w:rsid w:val="000E09C7"/>
    <w:rsid w:val="000F6589"/>
    <w:rsid w:val="00106636"/>
    <w:rsid w:val="00116EC6"/>
    <w:rsid w:val="00125414"/>
    <w:rsid w:val="001801DD"/>
    <w:rsid w:val="001D4612"/>
    <w:rsid w:val="00207E98"/>
    <w:rsid w:val="002723B0"/>
    <w:rsid w:val="00301504"/>
    <w:rsid w:val="00315A4A"/>
    <w:rsid w:val="00386453"/>
    <w:rsid w:val="004B7300"/>
    <w:rsid w:val="004C6753"/>
    <w:rsid w:val="00595C87"/>
    <w:rsid w:val="005D2C65"/>
    <w:rsid w:val="005E6D94"/>
    <w:rsid w:val="00604276"/>
    <w:rsid w:val="0063384F"/>
    <w:rsid w:val="00643C6F"/>
    <w:rsid w:val="00646202"/>
    <w:rsid w:val="0065290F"/>
    <w:rsid w:val="006815F6"/>
    <w:rsid w:val="00701DD2"/>
    <w:rsid w:val="007341E6"/>
    <w:rsid w:val="007748F0"/>
    <w:rsid w:val="007A4321"/>
    <w:rsid w:val="00833933"/>
    <w:rsid w:val="00853083"/>
    <w:rsid w:val="008B2F0C"/>
    <w:rsid w:val="008B4928"/>
    <w:rsid w:val="008B6A2C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7988"/>
    <w:rsid w:val="00D90ACB"/>
    <w:rsid w:val="00D97C6F"/>
    <w:rsid w:val="00DC1500"/>
    <w:rsid w:val="00E257E0"/>
    <w:rsid w:val="00E44371"/>
    <w:rsid w:val="00E949B0"/>
    <w:rsid w:val="00ED078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17D4BD"/>
  <w15:docId w15:val="{A245BE7E-7937-4E7E-8B12-D9BF4D3E2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1DD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14284-60C1-419C-A561-26F969A85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446</Words>
  <Characters>3541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User</cp:lastModifiedBy>
  <cp:revision>4</cp:revision>
  <cp:lastPrinted>1899-12-31T23:00:00Z</cp:lastPrinted>
  <dcterms:created xsi:type="dcterms:W3CDTF">2020-08-20T07:46:00Z</dcterms:created>
  <dcterms:modified xsi:type="dcterms:W3CDTF">2020-09-03T10:58:00Z</dcterms:modified>
</cp:coreProperties>
</file>