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7CD1" w:rsidRPr="00B87CD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7CD1" w:rsidRPr="00B87CD1">
        <w:rPr>
          <w:rFonts w:ascii="Times New Roman" w:hAnsi="Times New Roman"/>
          <w:b/>
        </w:rPr>
        <w:t>ZP/D-49/A/20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7CD1" w:rsidRPr="00B87CD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7CD1" w:rsidRPr="00B87CD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87CD1" w:rsidRPr="00B87CD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7CD1" w:rsidRPr="00B87CD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87CD1" w:rsidRPr="00B87CD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7CD1" w:rsidRPr="00B87CD1">
        <w:rPr>
          <w:rFonts w:ascii="Times New Roman" w:hAnsi="Times New Roman"/>
        </w:rPr>
        <w:t>(</w:t>
      </w:r>
      <w:proofErr w:type="spellStart"/>
      <w:r w:rsidR="00B87CD1" w:rsidRPr="00B87CD1">
        <w:rPr>
          <w:rFonts w:ascii="Times New Roman" w:hAnsi="Times New Roman"/>
        </w:rPr>
        <w:t>t.j</w:t>
      </w:r>
      <w:proofErr w:type="spellEnd"/>
      <w:r w:rsidR="00B87CD1" w:rsidRPr="00B87CD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7CD1" w:rsidRPr="00B87CD1">
        <w:rPr>
          <w:rFonts w:ascii="Times New Roman" w:hAnsi="Times New Roman"/>
          <w:b/>
        </w:rPr>
        <w:t xml:space="preserve">Dostawa wycinarki laserowej </w:t>
      </w:r>
      <w:proofErr w:type="spellStart"/>
      <w:r w:rsidR="00B87CD1" w:rsidRPr="00B87CD1">
        <w:rPr>
          <w:rFonts w:ascii="Times New Roman" w:hAnsi="Times New Roman"/>
          <w:b/>
        </w:rPr>
        <w:t>fiber</w:t>
      </w:r>
      <w:proofErr w:type="spellEnd"/>
      <w:r w:rsidR="00B87CD1" w:rsidRPr="00B87CD1">
        <w:rPr>
          <w:rFonts w:ascii="Times New Roman" w:hAnsi="Times New Roman"/>
          <w:b/>
        </w:rPr>
        <w:t xml:space="preserve"> z osprzętem dla  Katedry Technologii i Automatyzacji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7CD1" w:rsidRPr="00B87CD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55240" w:rsidRDefault="00F5524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55240" w:rsidRDefault="00F5524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8F8" w:rsidRDefault="00BE18F8" w:rsidP="0038231F">
      <w:pPr>
        <w:spacing w:after="0" w:line="240" w:lineRule="auto"/>
      </w:pPr>
      <w:r>
        <w:separator/>
      </w:r>
    </w:p>
  </w:endnote>
  <w:endnote w:type="continuationSeparator" w:id="0">
    <w:p w:rsidR="00BE18F8" w:rsidRDefault="00BE18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CD1" w:rsidRDefault="00B87C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52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52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CD1" w:rsidRDefault="00B87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8F8" w:rsidRDefault="00BE18F8" w:rsidP="0038231F">
      <w:pPr>
        <w:spacing w:after="0" w:line="240" w:lineRule="auto"/>
      </w:pPr>
      <w:r>
        <w:separator/>
      </w:r>
    </w:p>
  </w:footnote>
  <w:footnote w:type="continuationSeparator" w:id="0">
    <w:p w:rsidR="00BE18F8" w:rsidRDefault="00BE18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CD1" w:rsidRDefault="00B87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CD1" w:rsidRDefault="00B87C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CD1" w:rsidRDefault="00B87C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8F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7CD1"/>
    <w:rsid w:val="00B90E42"/>
    <w:rsid w:val="00BB0C3C"/>
    <w:rsid w:val="00BE18F8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5240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9D2C47"/>
  <w15:docId w15:val="{FA873747-B7BA-41A8-949A-66E6F4BF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9EADF-75B2-4A90-9309-E46685377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2020-09-23T09:49:00Z</dcterms:created>
  <dcterms:modified xsi:type="dcterms:W3CDTF">2020-09-23T09:49:00Z</dcterms:modified>
</cp:coreProperties>
</file>