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42D33" w:rsidRPr="00142D33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42D33" w:rsidRPr="00142D33">
        <w:rPr>
          <w:rFonts w:ascii="Times New Roman" w:hAnsi="Times New Roman"/>
          <w:b/>
        </w:rPr>
        <w:t>ZP/D-16/20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2D33" w:rsidRPr="00142D3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2D33" w:rsidRPr="00142D3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42D33" w:rsidRPr="00142D3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42D33" w:rsidRPr="00142D3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42D33" w:rsidRPr="00142D3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42D33" w:rsidRPr="00142D33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42D33" w:rsidRPr="00142D33">
        <w:rPr>
          <w:rFonts w:ascii="Times New Roman" w:hAnsi="Times New Roman"/>
          <w:b/>
        </w:rPr>
        <w:t>Dostawa i montaż mebli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42D33" w:rsidRPr="00142D3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0F6" w:rsidRDefault="008120F6" w:rsidP="0038231F">
      <w:pPr>
        <w:spacing w:after="0" w:line="240" w:lineRule="auto"/>
      </w:pPr>
      <w:r>
        <w:separator/>
      </w:r>
    </w:p>
  </w:endnote>
  <w:endnote w:type="continuationSeparator" w:id="0">
    <w:p w:rsidR="008120F6" w:rsidRDefault="008120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D33" w:rsidRDefault="00142D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41EF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41EF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D33" w:rsidRDefault="00142D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0F6" w:rsidRDefault="008120F6" w:rsidP="0038231F">
      <w:pPr>
        <w:spacing w:after="0" w:line="240" w:lineRule="auto"/>
      </w:pPr>
      <w:r>
        <w:separator/>
      </w:r>
    </w:p>
  </w:footnote>
  <w:footnote w:type="continuationSeparator" w:id="0">
    <w:p w:rsidR="008120F6" w:rsidRDefault="008120F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D33" w:rsidRDefault="00142D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D33" w:rsidRDefault="00142D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D33" w:rsidRDefault="00142D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0F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2D33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1EF1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20F6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7D43322-0E07-4539-A534-4D6A9D56E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72F61-F32C-4C1C-99DC-6A6694843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2020-09-28T08:56:00Z</dcterms:created>
  <dcterms:modified xsi:type="dcterms:W3CDTF">2020-09-28T08:56:00Z</dcterms:modified>
</cp:coreProperties>
</file>