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602A6">
      <w:pPr>
        <w:spacing w:line="360" w:lineRule="auto"/>
        <w:rPr>
          <w:b/>
          <w:bCs/>
          <w:color w:val="000000"/>
          <w:sz w:val="24"/>
        </w:rPr>
      </w:pPr>
      <w:r w:rsidRPr="009602A6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602A6">
      <w:pPr>
        <w:spacing w:line="360" w:lineRule="auto"/>
        <w:rPr>
          <w:color w:val="000000"/>
          <w:sz w:val="24"/>
        </w:rPr>
      </w:pPr>
      <w:r w:rsidRPr="009602A6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602A6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602A6">
      <w:pPr>
        <w:spacing w:line="360" w:lineRule="auto"/>
        <w:rPr>
          <w:color w:val="000000"/>
          <w:sz w:val="24"/>
        </w:rPr>
      </w:pPr>
      <w:r w:rsidRPr="009602A6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602A6">
        <w:rPr>
          <w:color w:val="000000"/>
          <w:sz w:val="24"/>
        </w:rPr>
        <w:t>Częstochowa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602A6" w:rsidRPr="009602A6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602A6" w:rsidRPr="009602A6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602A6" w:rsidRPr="009602A6">
        <w:rPr>
          <w:b/>
          <w:color w:val="000000"/>
          <w:sz w:val="24"/>
        </w:rPr>
        <w:t xml:space="preserve">Modernizacja mikroskopu sił atomowych </w:t>
      </w:r>
      <w:proofErr w:type="spellStart"/>
      <w:r w:rsidR="009602A6" w:rsidRPr="009602A6">
        <w:rPr>
          <w:b/>
          <w:color w:val="000000"/>
          <w:sz w:val="24"/>
        </w:rPr>
        <w:t>Multimode</w:t>
      </w:r>
      <w:proofErr w:type="spellEnd"/>
      <w:r w:rsidR="009602A6" w:rsidRPr="009602A6">
        <w:rPr>
          <w:b/>
          <w:color w:val="000000"/>
          <w:sz w:val="24"/>
        </w:rPr>
        <w:t xml:space="preserve"> V do wersji VIII dla Wydziału Inżynierii Produkcji i Technologii Materiałów 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602A6" w:rsidTr="00D3439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9602A6" w:rsidRDefault="009602A6" w:rsidP="00D3439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9602A6">
              <w:rPr>
                <w:sz w:val="24"/>
              </w:rPr>
              <w:t xml:space="preserve">Modernizacja mikroskopu sił atomowych </w:t>
            </w:r>
            <w:proofErr w:type="spellStart"/>
            <w:r w:rsidRPr="009602A6">
              <w:rPr>
                <w:sz w:val="24"/>
              </w:rPr>
              <w:t>Multimode</w:t>
            </w:r>
            <w:proofErr w:type="spellEnd"/>
            <w:r w:rsidRPr="009602A6">
              <w:rPr>
                <w:sz w:val="24"/>
              </w:rPr>
              <w:t xml:space="preserve"> V do wersji VIII dla Wydziału Inżynierii Produkcji i Technologii Materiałów  Politechniki Częstochowskiej</w:t>
            </w:r>
          </w:p>
          <w:p w:rsidR="009602A6" w:rsidRDefault="009602A6" w:rsidP="00D3439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9602A6">
              <w:rPr>
                <w:b/>
                <w:sz w:val="24"/>
              </w:rPr>
              <w:t>Labsoft</w:t>
            </w:r>
            <w:proofErr w:type="spellEnd"/>
            <w:r w:rsidRPr="009602A6">
              <w:rPr>
                <w:b/>
                <w:sz w:val="24"/>
              </w:rPr>
              <w:t xml:space="preserve"> Sp. z o.o.</w:t>
            </w:r>
          </w:p>
          <w:p w:rsidR="009602A6" w:rsidRDefault="009602A6" w:rsidP="00D3439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602A6">
              <w:rPr>
                <w:b/>
                <w:sz w:val="24"/>
              </w:rPr>
              <w:t>02-844</w:t>
            </w:r>
            <w:r>
              <w:rPr>
                <w:b/>
                <w:sz w:val="24"/>
              </w:rPr>
              <w:t xml:space="preserve"> </w:t>
            </w:r>
            <w:r w:rsidRPr="009602A6">
              <w:rPr>
                <w:b/>
                <w:sz w:val="24"/>
              </w:rPr>
              <w:t>Warszawa</w:t>
            </w:r>
          </w:p>
          <w:p w:rsidR="009602A6" w:rsidRDefault="009602A6" w:rsidP="00D3439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602A6">
              <w:rPr>
                <w:b/>
                <w:sz w:val="24"/>
              </w:rPr>
              <w:t>Puławska</w:t>
            </w:r>
            <w:r>
              <w:rPr>
                <w:b/>
                <w:sz w:val="24"/>
              </w:rPr>
              <w:t xml:space="preserve"> </w:t>
            </w:r>
            <w:r w:rsidRPr="009602A6">
              <w:rPr>
                <w:b/>
                <w:sz w:val="24"/>
              </w:rPr>
              <w:t>469</w:t>
            </w:r>
          </w:p>
          <w:p w:rsidR="009602A6" w:rsidRDefault="009602A6" w:rsidP="00D3439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602A6">
              <w:rPr>
                <w:b/>
                <w:sz w:val="24"/>
              </w:rPr>
              <w:t>226 443.00 zł</w:t>
            </w:r>
          </w:p>
          <w:p w:rsidR="009602A6" w:rsidRPr="00253031" w:rsidRDefault="009602A6" w:rsidP="00D3439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602A6" w:rsidRDefault="009602A6" w:rsidP="00D3439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602A6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100 punktów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035"/>
        <w:gridCol w:w="2693"/>
        <w:gridCol w:w="2410"/>
      </w:tblGrid>
      <w:tr w:rsidR="00DD0F33" w:rsidRPr="00C63DA0" w:rsidTr="00DD0F33">
        <w:tc>
          <w:tcPr>
            <w:tcW w:w="540" w:type="dxa"/>
            <w:shd w:val="clear" w:color="auto" w:fill="auto"/>
            <w:vAlign w:val="center"/>
          </w:tcPr>
          <w:p w:rsidR="00DD0F33" w:rsidRPr="00C63DA0" w:rsidRDefault="00DD0F3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4035" w:type="dxa"/>
            <w:shd w:val="clear" w:color="auto" w:fill="auto"/>
            <w:vAlign w:val="center"/>
          </w:tcPr>
          <w:p w:rsidR="00DD0F33" w:rsidRPr="00C63DA0" w:rsidRDefault="00DD0F3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D0F33" w:rsidRPr="00C63DA0" w:rsidRDefault="00DD0F33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D0F33" w:rsidRPr="00C63DA0" w:rsidRDefault="00DD0F3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2A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D0F33" w:rsidRPr="00C63DA0" w:rsidRDefault="00DD0F3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D0F33" w:rsidRPr="00C63DA0" w:rsidTr="00DD0F33">
        <w:tc>
          <w:tcPr>
            <w:tcW w:w="540" w:type="dxa"/>
            <w:shd w:val="clear" w:color="auto" w:fill="auto"/>
            <w:vAlign w:val="center"/>
          </w:tcPr>
          <w:p w:rsidR="00DD0F33" w:rsidRPr="00C63DA0" w:rsidRDefault="00DD0F33" w:rsidP="00D343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2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035" w:type="dxa"/>
            <w:shd w:val="clear" w:color="auto" w:fill="auto"/>
            <w:vAlign w:val="center"/>
          </w:tcPr>
          <w:p w:rsidR="00DD0F33" w:rsidRPr="00C63DA0" w:rsidRDefault="00DD0F33" w:rsidP="00D343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602A6">
              <w:rPr>
                <w:rFonts w:ascii="Times New Roman" w:hAnsi="Times New Roman" w:cs="Times New Roman"/>
                <w:bCs/>
                <w:sz w:val="18"/>
                <w:szCs w:val="18"/>
              </w:rPr>
              <w:t>Labsoft</w:t>
            </w:r>
            <w:proofErr w:type="spellEnd"/>
            <w:r w:rsidRPr="009602A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DD0F33" w:rsidRPr="00C63DA0" w:rsidRDefault="00DD0F33" w:rsidP="00D343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02A6">
              <w:rPr>
                <w:rFonts w:ascii="Times New Roman" w:hAnsi="Times New Roman" w:cs="Times New Roman"/>
                <w:bCs/>
                <w:sz w:val="18"/>
                <w:szCs w:val="18"/>
              </w:rPr>
              <w:t>Puławska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602A6">
              <w:rPr>
                <w:rFonts w:ascii="Times New Roman" w:hAnsi="Times New Roman" w:cs="Times New Roman"/>
                <w:bCs/>
                <w:sz w:val="18"/>
                <w:szCs w:val="18"/>
              </w:rPr>
              <w:t>469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0F33" w:rsidRPr="00C63DA0" w:rsidRDefault="00DD0F33" w:rsidP="00D343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02A6">
              <w:rPr>
                <w:rFonts w:ascii="Times New Roman" w:hAnsi="Times New Roman" w:cs="Times New Roman"/>
                <w:bCs/>
                <w:sz w:val="18"/>
                <w:szCs w:val="18"/>
              </w:rPr>
              <w:t>02-844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602A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DD0F33" w:rsidRPr="00C63DA0" w:rsidRDefault="00DD0F33" w:rsidP="00D343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602A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D0F33" w:rsidRPr="00C63DA0" w:rsidRDefault="00DD0F33" w:rsidP="00D343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2A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D0F33" w:rsidRPr="00C63DA0" w:rsidRDefault="00DD0F33" w:rsidP="00D343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2A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602A6">
      <w:pPr>
        <w:pStyle w:val="Nagwek"/>
        <w:tabs>
          <w:tab w:val="clear" w:pos="4536"/>
        </w:tabs>
        <w:jc w:val="both"/>
        <w:rPr>
          <w:sz w:val="24"/>
        </w:rPr>
      </w:pPr>
      <w:r w:rsidRPr="009602A6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9602A6">
        <w:rPr>
          <w:sz w:val="24"/>
        </w:rPr>
        <w:t>2020-09-2</w:t>
      </w:r>
      <w:r w:rsidR="00DD0F33">
        <w:rPr>
          <w:sz w:val="24"/>
        </w:rPr>
        <w:t>9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EFD" w:rsidRDefault="00F06EFD">
      <w:r>
        <w:separator/>
      </w:r>
    </w:p>
  </w:endnote>
  <w:endnote w:type="continuationSeparator" w:id="0">
    <w:p w:rsidR="00F06EFD" w:rsidRDefault="00F06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2A6" w:rsidRDefault="009602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D0F3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D0F3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2A6" w:rsidRDefault="009602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EFD" w:rsidRDefault="00F06EFD">
      <w:r>
        <w:separator/>
      </w:r>
    </w:p>
  </w:footnote>
  <w:footnote w:type="continuationSeparator" w:id="0">
    <w:p w:rsidR="00F06EFD" w:rsidRDefault="00F06E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2A6" w:rsidRDefault="009602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2A6" w:rsidRDefault="009602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2A6" w:rsidRDefault="009602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6EFD"/>
    <w:rsid w:val="00140696"/>
    <w:rsid w:val="00253031"/>
    <w:rsid w:val="00377700"/>
    <w:rsid w:val="005C147E"/>
    <w:rsid w:val="007118AF"/>
    <w:rsid w:val="007124E4"/>
    <w:rsid w:val="00745012"/>
    <w:rsid w:val="0087722C"/>
    <w:rsid w:val="009602A6"/>
    <w:rsid w:val="00987E41"/>
    <w:rsid w:val="00C63DA0"/>
    <w:rsid w:val="00C85A89"/>
    <w:rsid w:val="00D5444F"/>
    <w:rsid w:val="00DD0F33"/>
    <w:rsid w:val="00F06EFD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243C81"/>
  <w15:chartTrackingRefBased/>
  <w15:docId w15:val="{AA3E2CFE-7170-4841-80AD-5E8FC7B3A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D0F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D0F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2020-09-28T10:39:00Z</cp:lastPrinted>
  <dcterms:created xsi:type="dcterms:W3CDTF">2020-09-28T10:39:00Z</dcterms:created>
  <dcterms:modified xsi:type="dcterms:W3CDTF">2020-09-28T10:39:00Z</dcterms:modified>
</cp:coreProperties>
</file>