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E8C9BB" w14:textId="5CC2585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B42BB">
        <w:rPr>
          <w:b/>
          <w:i w:val="0"/>
          <w:sz w:val="22"/>
          <w:szCs w:val="22"/>
        </w:rPr>
        <w:t>1 do SIWZ</w:t>
      </w:r>
    </w:p>
    <w:p w14:paraId="468FE8BE" w14:textId="77777777" w:rsidR="005103B9" w:rsidRDefault="005103B9" w:rsidP="005103B9">
      <w:pPr>
        <w:spacing w:after="0" w:line="480" w:lineRule="auto"/>
        <w:rPr>
          <w:b/>
        </w:rPr>
      </w:pPr>
    </w:p>
    <w:p w14:paraId="19E0AAC0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502B4" w:rsidRPr="00C502B4">
        <w:rPr>
          <w:rFonts w:ascii="Times New Roman" w:hAnsi="Times New Roman"/>
          <w:b/>
        </w:rPr>
        <w:t>SZW/DZP/65/2020</w:t>
      </w:r>
    </w:p>
    <w:p w14:paraId="5B03468A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27B5FE37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502B4" w:rsidRPr="00C502B4">
        <w:rPr>
          <w:sz w:val="22"/>
          <w:szCs w:val="22"/>
        </w:rPr>
        <w:t>SZPITAL WOJEWÓDZKI W POZNANIU</w:t>
      </w:r>
    </w:p>
    <w:p w14:paraId="0BE654E8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502B4" w:rsidRPr="00C502B4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C502B4" w:rsidRPr="00C502B4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14:paraId="1E54025A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502B4" w:rsidRPr="00C502B4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C502B4" w:rsidRPr="00C502B4">
        <w:rPr>
          <w:sz w:val="22"/>
          <w:szCs w:val="22"/>
        </w:rPr>
        <w:t>Poznań</w:t>
      </w:r>
    </w:p>
    <w:p w14:paraId="17EB07C5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2E95D893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45A2483C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DB9EE8C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61017F5F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11804BF0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1EDE34C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1E359B6D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9985CA6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352711B0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36DE6E6C" w14:textId="77777777"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14:paraId="0E3EE4C7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1DDB5AF8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502B4" w:rsidRPr="00C502B4">
        <w:rPr>
          <w:rFonts w:ascii="Times New Roman" w:hAnsi="Times New Roman"/>
        </w:rPr>
        <w:t>(</w:t>
      </w:r>
      <w:proofErr w:type="spellStart"/>
      <w:r w:rsidR="00C502B4" w:rsidRPr="00C502B4">
        <w:rPr>
          <w:rFonts w:ascii="Times New Roman" w:hAnsi="Times New Roman"/>
        </w:rPr>
        <w:t>t.j</w:t>
      </w:r>
      <w:proofErr w:type="spellEnd"/>
      <w:r w:rsidR="00C502B4" w:rsidRPr="00C502B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033DAA2C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6FB617CC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37BBE7B2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3EB46883" w14:textId="77777777"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A1A430E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8B4547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502B4" w:rsidRPr="00C502B4">
        <w:rPr>
          <w:rFonts w:ascii="Times New Roman" w:hAnsi="Times New Roman"/>
          <w:b/>
        </w:rPr>
        <w:t>Dostawa środków higienicznych oraz środków czystości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502B4" w:rsidRPr="00C502B4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15EDA2CA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88AEBBC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648268A8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79F5DB4E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67EB3D37" w14:textId="77777777"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69846D0" w14:textId="77777777" w:rsidR="00292198" w:rsidRPr="00292198" w:rsidRDefault="00292198" w:rsidP="00292198">
      <w:pPr>
        <w:rPr>
          <w:rFonts w:ascii="Times New Roman" w:hAnsi="Times New Roman"/>
        </w:rPr>
      </w:pPr>
    </w:p>
    <w:p w14:paraId="5AE17F9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17E99303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76B99FEC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4A3905AA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9B180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40F4E8FB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E9AC060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1D2D886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70C9689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79BF4A5D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3A94D164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7A31A9B0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47C643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28DE5F7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18BBDE3E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7A49BC20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14:paraId="508B8F86" w14:textId="77777777" w:rsidTr="005103B9">
        <w:tc>
          <w:tcPr>
            <w:tcW w:w="709" w:type="dxa"/>
          </w:tcPr>
          <w:p w14:paraId="79C31307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14:paraId="4BBDFA0A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14:paraId="522E2D45" w14:textId="77777777"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14:paraId="150DF142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2ED21D4" w14:textId="77777777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E37AC56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68DB55C7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1769AEB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E220B39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B159273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05A032A7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6DC3E14B" w14:textId="77777777"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0EA6F608" w14:textId="77777777"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36394715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4E68B09E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4C7BE3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0E3968D1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B76D9FD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995A45D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CCF5B60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69F158AD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6AE3C6C7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14:paraId="3F4DA9A4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2171E168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8E10AAE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C637C04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6F99983E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27266DA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9E09B6E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8B78389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233DD791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1683A361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531F8193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ABACD39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6B600854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E2C6BD6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931CB2E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364C86C4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0DAEBFD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99C1A22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54A3604B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AB2043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A57E208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58872E0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4FD1283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0BBC1B3D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4A6D9900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5402A9" w14:textId="77777777" w:rsidR="001A1728" w:rsidRDefault="001A1728" w:rsidP="0038231F">
      <w:pPr>
        <w:spacing w:after="0" w:line="240" w:lineRule="auto"/>
      </w:pPr>
      <w:r>
        <w:separator/>
      </w:r>
    </w:p>
  </w:endnote>
  <w:endnote w:type="continuationSeparator" w:id="0">
    <w:p w14:paraId="16C24327" w14:textId="77777777" w:rsidR="001A1728" w:rsidRDefault="001A17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69746F" w14:textId="77777777" w:rsidR="00C502B4" w:rsidRDefault="00C502B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A9B10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0F95DC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4FDA8F" w14:textId="77777777" w:rsidR="00C502B4" w:rsidRDefault="00C502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8556CE" w14:textId="77777777" w:rsidR="001A1728" w:rsidRDefault="001A1728" w:rsidP="0038231F">
      <w:pPr>
        <w:spacing w:after="0" w:line="240" w:lineRule="auto"/>
      </w:pPr>
      <w:r>
        <w:separator/>
      </w:r>
    </w:p>
  </w:footnote>
  <w:footnote w:type="continuationSeparator" w:id="0">
    <w:p w14:paraId="2AF81107" w14:textId="77777777" w:rsidR="001A1728" w:rsidRDefault="001A17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928DD0" w14:textId="77777777" w:rsidR="00C502B4" w:rsidRDefault="00C502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093635" w14:textId="77777777" w:rsidR="00C502B4" w:rsidRDefault="00C502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395CF0" w14:textId="77777777" w:rsidR="00C502B4" w:rsidRDefault="00C502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72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1728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B42BB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02B4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E126D4"/>
  <w15:docId w15:val="{0F831D4A-E314-4B2C-AF5E-207F57B4D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SLUS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523</Words>
  <Characters>3141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cp:keywords/>
  <cp:lastModifiedBy>Szpital Wojewódzki w Poznaniu</cp:lastModifiedBy>
  <cp:revision>2</cp:revision>
  <cp:lastPrinted>2020-09-09T08:46:00Z</cp:lastPrinted>
  <dcterms:created xsi:type="dcterms:W3CDTF">2020-09-09T08:46:00Z</dcterms:created>
  <dcterms:modified xsi:type="dcterms:W3CDTF">2020-09-09T08:46:00Z</dcterms:modified>
</cp:coreProperties>
</file>