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E47BDA" w:rsidRDefault="006676AE" w:rsidP="00E47BDA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6055DD" w:rsidRPr="006055DD">
        <w:rPr>
          <w:b/>
          <w:i w:val="0"/>
          <w:sz w:val="22"/>
          <w:szCs w:val="22"/>
        </w:rPr>
        <w:t>2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055DD" w:rsidRPr="006055DD">
        <w:rPr>
          <w:rFonts w:ascii="Times New Roman" w:hAnsi="Times New Roman"/>
          <w:b/>
        </w:rPr>
        <w:t>NA/P/289/2020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055DD" w:rsidRPr="006055DD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055DD" w:rsidRPr="006055DD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6055DD" w:rsidRPr="006055DD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055DD" w:rsidRPr="006055DD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6055DD" w:rsidRPr="006055DD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6055DD" w:rsidRPr="006055DD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E47BDA" w:rsidRDefault="00313417" w:rsidP="00E47BDA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6055DD" w:rsidRPr="006055DD">
        <w:rPr>
          <w:rFonts w:ascii="Times New Roman" w:hAnsi="Times New Roman"/>
          <w:b/>
        </w:rPr>
        <w:t>Konserwacja oraz serwis instalacji i urządzeń wentylacyjno-klimatyzacyjnych, agregatów wody lodowej oraz urządzeń chłodzących typu split i multisplit w budynkach Politechniki Rzeszowskiej.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6055DD" w:rsidRPr="006055DD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6055DD" w:rsidRPr="00997D0F" w:rsidRDefault="006055DD" w:rsidP="006055DD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997D0F" w:rsidRPr="00E47BDA" w:rsidRDefault="006055DD" w:rsidP="00E47BDA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ust. 5 ustawy Pzp, w zakresie:</w:t>
      </w:r>
    </w:p>
    <w:p w:rsidR="006055DD" w:rsidRPr="00997D0F" w:rsidRDefault="006055DD" w:rsidP="006055DD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6055DD" w:rsidRPr="000247FF" w:rsidRDefault="006055DD" w:rsidP="006055DD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92198" w:rsidRPr="00292198" w:rsidRDefault="006055DD" w:rsidP="00E47BDA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(t.j.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</w:t>
      </w:r>
      <w:r w:rsidRPr="000247FF">
        <w:rPr>
          <w:rFonts w:ascii="Times New Roman" w:hAnsi="Times New Roman"/>
        </w:rPr>
        <w:lastRenderedPageBreak/>
        <w:t xml:space="preserve">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  <w:bookmarkStart w:id="0" w:name="_GoBack"/>
      <w:bookmarkEnd w:id="0"/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E47BD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0876" w:rsidRDefault="00500876" w:rsidP="0038231F">
      <w:pPr>
        <w:spacing w:after="0" w:line="240" w:lineRule="auto"/>
      </w:pPr>
      <w:r>
        <w:separator/>
      </w:r>
    </w:p>
  </w:endnote>
  <w:endnote w:type="continuationSeparator" w:id="0">
    <w:p w:rsidR="00500876" w:rsidRDefault="0050087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55DD" w:rsidRDefault="006055D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47BD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47BD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55DD" w:rsidRDefault="006055D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0876" w:rsidRDefault="00500876" w:rsidP="0038231F">
      <w:pPr>
        <w:spacing w:after="0" w:line="240" w:lineRule="auto"/>
      </w:pPr>
      <w:r>
        <w:separator/>
      </w:r>
    </w:p>
  </w:footnote>
  <w:footnote w:type="continuationSeparator" w:id="0">
    <w:p w:rsidR="00500876" w:rsidRDefault="0050087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55DD" w:rsidRDefault="006055D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55DD" w:rsidRDefault="006055D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55DD" w:rsidRDefault="006055D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0876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0876"/>
    <w:rsid w:val="005103B9"/>
    <w:rsid w:val="00520174"/>
    <w:rsid w:val="005641F0"/>
    <w:rsid w:val="005C39CA"/>
    <w:rsid w:val="005E176A"/>
    <w:rsid w:val="006055DD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47BDA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ED26C88-4271-4B3C-91F2-975455052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6AAADF-EC05-4486-B007-AF9A05E4F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667</Words>
  <Characters>4003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2020-09-23T11:18:00Z</cp:lastPrinted>
  <dcterms:created xsi:type="dcterms:W3CDTF">2020-09-23T11:17:00Z</dcterms:created>
  <dcterms:modified xsi:type="dcterms:W3CDTF">2020-09-23T11:18:00Z</dcterms:modified>
</cp:coreProperties>
</file>