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8969A0" w:rsidP="001A443E">
      <w:pPr>
        <w:jc w:val="right"/>
        <w:rPr>
          <w:b/>
          <w:bCs/>
          <w:sz w:val="24"/>
        </w:rPr>
      </w:pPr>
      <w:r w:rsidRPr="008969A0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969A0">
        <w:rPr>
          <w:sz w:val="24"/>
        </w:rPr>
        <w:t>2020-09-24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969A0" w:rsidP="0018613E">
      <w:pPr>
        <w:spacing w:after="40"/>
        <w:rPr>
          <w:b/>
          <w:bCs/>
          <w:sz w:val="24"/>
        </w:rPr>
      </w:pPr>
      <w:r w:rsidRPr="008969A0">
        <w:rPr>
          <w:b/>
          <w:bCs/>
          <w:sz w:val="24"/>
        </w:rPr>
        <w:t>Politechnika Częstochowska</w:t>
      </w:r>
    </w:p>
    <w:p w:rsidR="00A80738" w:rsidRPr="0018613E" w:rsidRDefault="008969A0" w:rsidP="00A80738">
      <w:pPr>
        <w:rPr>
          <w:bCs/>
          <w:sz w:val="24"/>
        </w:rPr>
      </w:pPr>
      <w:r w:rsidRPr="008969A0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8969A0">
        <w:rPr>
          <w:bCs/>
          <w:sz w:val="24"/>
        </w:rPr>
        <w:t>69</w:t>
      </w:r>
    </w:p>
    <w:p w:rsidR="00A80738" w:rsidRPr="0018613E" w:rsidRDefault="008969A0" w:rsidP="00A80738">
      <w:pPr>
        <w:rPr>
          <w:bCs/>
          <w:sz w:val="24"/>
        </w:rPr>
      </w:pPr>
      <w:r w:rsidRPr="008969A0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8969A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969A0" w:rsidRPr="008969A0">
        <w:rPr>
          <w:b/>
          <w:sz w:val="24"/>
          <w:szCs w:val="24"/>
        </w:rPr>
        <w:t>ZP/D-40/A/20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969A0" w:rsidRPr="008969A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969A0" w:rsidP="00CB5EDB">
      <w:pPr>
        <w:pStyle w:val="Tekstpodstawowywcity"/>
        <w:spacing w:before="120" w:after="240"/>
        <w:ind w:firstLine="0"/>
        <w:jc w:val="center"/>
      </w:pPr>
      <w:r w:rsidRPr="008969A0">
        <w:rPr>
          <w:b/>
        </w:rPr>
        <w:t>Dostawa dwóch stanowisk dydaktycznych do Laboratorium Energetyki Konwencjonalnej i Odnawialnej w zakresie infrastruktury dotyczącej odnawialnych źródeł energii dla  Wydziału Infrastruktury i Środowiska 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969A0" w:rsidRPr="008969A0">
        <w:rPr>
          <w:sz w:val="24"/>
          <w:szCs w:val="24"/>
        </w:rPr>
        <w:t>(</w:t>
      </w:r>
      <w:proofErr w:type="spellStart"/>
      <w:r w:rsidR="008969A0" w:rsidRPr="008969A0">
        <w:rPr>
          <w:sz w:val="24"/>
          <w:szCs w:val="24"/>
        </w:rPr>
        <w:t>t.j</w:t>
      </w:r>
      <w:proofErr w:type="spellEnd"/>
      <w:r w:rsidR="008969A0" w:rsidRPr="008969A0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969A0" w:rsidRPr="008969A0">
        <w:rPr>
          <w:sz w:val="24"/>
          <w:szCs w:val="24"/>
        </w:rPr>
        <w:t>24/09/2020</w:t>
      </w:r>
      <w:r w:rsidRPr="00FF4AB1">
        <w:rPr>
          <w:sz w:val="24"/>
          <w:szCs w:val="24"/>
        </w:rPr>
        <w:t xml:space="preserve"> o godz. </w:t>
      </w:r>
      <w:r w:rsidR="008969A0" w:rsidRPr="008969A0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69A0" w:rsidRPr="006646D9" w:rsidTr="00FC7D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69A0" w:rsidRPr="00A3048A" w:rsidRDefault="008969A0" w:rsidP="00FC7D0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69A0">
              <w:rPr>
                <w:sz w:val="24"/>
                <w:szCs w:val="24"/>
              </w:rPr>
              <w:t>części 1 zamówienia w wysokości 108 424.50 zł brutto;</w:t>
            </w:r>
          </w:p>
        </w:tc>
      </w:tr>
      <w:tr w:rsidR="008969A0" w:rsidRPr="006646D9" w:rsidTr="00FC7D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69A0" w:rsidRPr="00A3048A" w:rsidRDefault="008969A0" w:rsidP="00FC7D0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69A0">
              <w:rPr>
                <w:sz w:val="24"/>
                <w:szCs w:val="24"/>
              </w:rPr>
              <w:t>części 2 zamówienia w wysokości 97 575.49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07"/>
        <w:gridCol w:w="2295"/>
        <w:gridCol w:w="1276"/>
        <w:gridCol w:w="1276"/>
        <w:gridCol w:w="1134"/>
        <w:gridCol w:w="1417"/>
      </w:tblGrid>
      <w:tr w:rsidR="00C94D43" w:rsidRPr="00075CD0" w:rsidTr="00DE7BF1">
        <w:tc>
          <w:tcPr>
            <w:tcW w:w="56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969A0" w:rsidRPr="00075CD0" w:rsidTr="00DE7BF1">
        <w:tc>
          <w:tcPr>
            <w:tcW w:w="56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1</w:t>
            </w:r>
          </w:p>
        </w:tc>
        <w:tc>
          <w:tcPr>
            <w:tcW w:w="2295" w:type="dxa"/>
            <w:shd w:val="clear" w:color="auto" w:fill="auto"/>
          </w:tcPr>
          <w:p w:rsidR="008969A0" w:rsidRPr="00CB5EDB" w:rsidRDefault="008969A0" w:rsidP="00FC7D04">
            <w:pPr>
              <w:spacing w:before="40"/>
            </w:pPr>
            <w:r w:rsidRPr="008969A0">
              <w:t xml:space="preserve">G.U.N.T. </w:t>
            </w:r>
            <w:proofErr w:type="spellStart"/>
            <w:r w:rsidRPr="008969A0">
              <w:t>Geratebau</w:t>
            </w:r>
            <w:proofErr w:type="spellEnd"/>
            <w:r w:rsidRPr="008969A0">
              <w:t xml:space="preserve"> GmbH</w:t>
            </w:r>
          </w:p>
          <w:p w:rsidR="008969A0" w:rsidRPr="00CB5EDB" w:rsidRDefault="008969A0" w:rsidP="00FC7D04">
            <w:proofErr w:type="spellStart"/>
            <w:r w:rsidRPr="008969A0">
              <w:t>Hanskampring</w:t>
            </w:r>
            <w:proofErr w:type="spellEnd"/>
            <w:r w:rsidRPr="00CB5EDB">
              <w:t xml:space="preserve"> </w:t>
            </w:r>
            <w:r w:rsidRPr="008969A0">
              <w:t>15-17</w:t>
            </w:r>
            <w:r w:rsidRPr="00CB5EDB">
              <w:t xml:space="preserve"> </w:t>
            </w:r>
          </w:p>
          <w:p w:rsidR="008969A0" w:rsidRPr="00CB5EDB" w:rsidRDefault="008969A0" w:rsidP="00FC7D04">
            <w:pPr>
              <w:spacing w:before="40" w:after="40"/>
              <w:jc w:val="both"/>
            </w:pPr>
            <w:r w:rsidRPr="008969A0">
              <w:t>22885</w:t>
            </w:r>
            <w:r w:rsidRPr="00CB5EDB">
              <w:t xml:space="preserve"> </w:t>
            </w:r>
            <w:proofErr w:type="spellStart"/>
            <w:r w:rsidRPr="008969A0">
              <w:t>Barsbuttel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8969A0" w:rsidRDefault="008969A0" w:rsidP="00FC7D04">
            <w:pPr>
              <w:spacing w:before="120" w:after="120"/>
              <w:jc w:val="center"/>
            </w:pPr>
            <w:r w:rsidRPr="008969A0">
              <w:t>82 740.00 zł</w:t>
            </w:r>
          </w:p>
          <w:p w:rsidR="00DE7BF1" w:rsidRPr="00CB5EDB" w:rsidRDefault="00DE7BF1" w:rsidP="00FC7D04">
            <w:pPr>
              <w:spacing w:before="120" w:after="120"/>
              <w:jc w:val="center"/>
            </w:pPr>
            <w:r>
              <w:t>netto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Zgodnie z SIWZ</w:t>
            </w:r>
          </w:p>
        </w:tc>
      </w:tr>
      <w:tr w:rsidR="008969A0" w:rsidRPr="00075CD0" w:rsidTr="00DE7BF1">
        <w:tc>
          <w:tcPr>
            <w:tcW w:w="56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2</w:t>
            </w:r>
          </w:p>
        </w:tc>
        <w:tc>
          <w:tcPr>
            <w:tcW w:w="2295" w:type="dxa"/>
            <w:shd w:val="clear" w:color="auto" w:fill="auto"/>
          </w:tcPr>
          <w:p w:rsidR="008969A0" w:rsidRPr="00CB5EDB" w:rsidRDefault="008969A0" w:rsidP="00FC7D04">
            <w:pPr>
              <w:spacing w:before="40"/>
            </w:pPr>
            <w:r w:rsidRPr="008969A0">
              <w:t xml:space="preserve">G.U.N.T. </w:t>
            </w:r>
            <w:proofErr w:type="spellStart"/>
            <w:r w:rsidRPr="008969A0">
              <w:t>Geratebau</w:t>
            </w:r>
            <w:proofErr w:type="spellEnd"/>
            <w:r w:rsidRPr="008969A0">
              <w:t xml:space="preserve"> GmbH</w:t>
            </w:r>
          </w:p>
          <w:p w:rsidR="008969A0" w:rsidRPr="00CB5EDB" w:rsidRDefault="008969A0" w:rsidP="00FC7D04">
            <w:proofErr w:type="spellStart"/>
            <w:r w:rsidRPr="008969A0">
              <w:t>Hanskampring</w:t>
            </w:r>
            <w:proofErr w:type="spellEnd"/>
            <w:r w:rsidRPr="00CB5EDB">
              <w:t xml:space="preserve"> </w:t>
            </w:r>
            <w:r w:rsidRPr="008969A0">
              <w:t>15-17</w:t>
            </w:r>
            <w:r w:rsidRPr="00CB5EDB">
              <w:t xml:space="preserve"> </w:t>
            </w:r>
          </w:p>
          <w:p w:rsidR="008969A0" w:rsidRPr="00CB5EDB" w:rsidRDefault="008969A0" w:rsidP="00FC7D04">
            <w:pPr>
              <w:spacing w:before="40" w:after="40"/>
              <w:jc w:val="both"/>
            </w:pPr>
            <w:r w:rsidRPr="008969A0">
              <w:t>22885</w:t>
            </w:r>
            <w:r w:rsidRPr="00CB5EDB">
              <w:t xml:space="preserve"> </w:t>
            </w:r>
            <w:proofErr w:type="spellStart"/>
            <w:r w:rsidRPr="008969A0">
              <w:t>Barsbuttel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8969A0" w:rsidRDefault="008969A0" w:rsidP="00FC7D04">
            <w:pPr>
              <w:spacing w:before="120" w:after="120"/>
              <w:jc w:val="center"/>
            </w:pPr>
            <w:r w:rsidRPr="008969A0">
              <w:t>74 201.40 zł</w:t>
            </w:r>
          </w:p>
          <w:p w:rsidR="00DE7BF1" w:rsidRPr="00CB5EDB" w:rsidRDefault="00DE7BF1" w:rsidP="00FC7D04">
            <w:pPr>
              <w:spacing w:before="120" w:after="120"/>
              <w:jc w:val="center"/>
            </w:pPr>
            <w:r>
              <w:t>netto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Zgodnie z SIWZ</w:t>
            </w:r>
          </w:p>
        </w:tc>
      </w:tr>
      <w:tr w:rsidR="008969A0" w:rsidRPr="00075CD0" w:rsidTr="00DE7BF1">
        <w:tc>
          <w:tcPr>
            <w:tcW w:w="56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2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2</w:t>
            </w:r>
          </w:p>
        </w:tc>
        <w:tc>
          <w:tcPr>
            <w:tcW w:w="2295" w:type="dxa"/>
            <w:shd w:val="clear" w:color="auto" w:fill="auto"/>
          </w:tcPr>
          <w:p w:rsidR="008969A0" w:rsidRPr="00CB5EDB" w:rsidRDefault="008969A0" w:rsidP="00FC7D04">
            <w:pPr>
              <w:spacing w:before="40"/>
            </w:pPr>
            <w:bookmarkStart w:id="0" w:name="_GoBack"/>
            <w:r w:rsidRPr="008969A0">
              <w:t xml:space="preserve">Zakład Elektronicznej Aparatury Pomiarowej  </w:t>
            </w:r>
            <w:proofErr w:type="spellStart"/>
            <w:r w:rsidRPr="008969A0">
              <w:t>Meratronik</w:t>
            </w:r>
            <w:proofErr w:type="spellEnd"/>
            <w:r w:rsidRPr="008969A0">
              <w:t xml:space="preserve"> S. A.</w:t>
            </w:r>
          </w:p>
          <w:p w:rsidR="008969A0" w:rsidRPr="00CB5EDB" w:rsidRDefault="008969A0" w:rsidP="00FC7D04">
            <w:r w:rsidRPr="008969A0">
              <w:t>Barska</w:t>
            </w:r>
            <w:r w:rsidRPr="00CB5EDB">
              <w:t xml:space="preserve"> </w:t>
            </w:r>
            <w:r w:rsidRPr="008969A0">
              <w:t>28/30</w:t>
            </w:r>
            <w:r w:rsidRPr="00CB5EDB">
              <w:t xml:space="preserve"> </w:t>
            </w:r>
          </w:p>
          <w:p w:rsidR="008969A0" w:rsidRPr="00CB5EDB" w:rsidRDefault="008969A0" w:rsidP="00FC7D04">
            <w:pPr>
              <w:spacing w:before="40" w:after="40"/>
              <w:jc w:val="both"/>
            </w:pPr>
            <w:r w:rsidRPr="008969A0">
              <w:t>02-315</w:t>
            </w:r>
            <w:r w:rsidRPr="00CB5EDB">
              <w:t xml:space="preserve"> </w:t>
            </w:r>
            <w:r w:rsidRPr="008969A0">
              <w:t>Warszawa</w:t>
            </w:r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8969A0" w:rsidRDefault="008969A0" w:rsidP="00FC7D04">
            <w:pPr>
              <w:spacing w:before="120" w:after="120"/>
              <w:jc w:val="center"/>
            </w:pPr>
            <w:r w:rsidRPr="008969A0">
              <w:t>105 355.65 zł</w:t>
            </w:r>
          </w:p>
          <w:p w:rsidR="00DE7BF1" w:rsidRPr="00CB5EDB" w:rsidRDefault="00DE7BF1" w:rsidP="00FC7D04">
            <w:pPr>
              <w:spacing w:before="120" w:after="120"/>
              <w:jc w:val="center"/>
            </w:pPr>
            <w:r>
              <w:t>brutto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69A0" w:rsidRPr="00CB5EDB" w:rsidRDefault="008969A0" w:rsidP="00FC7D04">
            <w:pPr>
              <w:spacing w:before="120" w:after="120"/>
              <w:jc w:val="center"/>
            </w:pPr>
            <w:r w:rsidRPr="008969A0">
              <w:t>Z godnie z SIWZ</w:t>
            </w:r>
          </w:p>
        </w:tc>
      </w:tr>
    </w:tbl>
    <w:p w:rsidR="0069085C" w:rsidRPr="00DE7BF1" w:rsidRDefault="00DE7BF1" w:rsidP="00A80738">
      <w:pPr>
        <w:spacing w:before="120" w:after="120"/>
        <w:jc w:val="both"/>
        <w:rPr>
          <w:b/>
          <w:sz w:val="24"/>
          <w:u w:val="single"/>
        </w:rPr>
      </w:pPr>
      <w:r w:rsidRPr="00DE7BF1">
        <w:rPr>
          <w:b/>
          <w:sz w:val="24"/>
          <w:u w:val="single"/>
        </w:rPr>
        <w:t>W celu oceny ofert Zamawiający do kwoty netto doliczy podatek VAT</w:t>
      </w:r>
    </w:p>
    <w:p w:rsidR="00DE7BF1" w:rsidRPr="00DE7BF1" w:rsidRDefault="00DE7BF1" w:rsidP="00DE7BF1">
      <w:pPr>
        <w:rPr>
          <w:b/>
        </w:rPr>
      </w:pPr>
      <w:r w:rsidRPr="00DE7BF1">
        <w:rPr>
          <w:b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E7BF1">
        <w:rPr>
          <w:b/>
        </w:rPr>
        <w:t>Pzp</w:t>
      </w:r>
      <w:proofErr w:type="spellEnd"/>
      <w:r w:rsidRPr="00DE7BF1">
        <w:rPr>
          <w:b/>
        </w:rPr>
        <w:t>, zgodnie z pkt 8.2 SIWZ</w:t>
      </w:r>
    </w:p>
    <w:p w:rsidR="00C236D3" w:rsidRPr="00DE7BF1" w:rsidRDefault="00C236D3">
      <w:pPr>
        <w:rPr>
          <w:b/>
        </w:rPr>
      </w:pPr>
    </w:p>
    <w:sectPr w:rsidR="00C236D3" w:rsidRPr="00DE7BF1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79C" w:rsidRDefault="00BB079C">
      <w:r>
        <w:separator/>
      </w:r>
    </w:p>
  </w:endnote>
  <w:endnote w:type="continuationSeparator" w:id="0">
    <w:p w:rsidR="00BB079C" w:rsidRDefault="00BB0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7B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7B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7B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79C" w:rsidRDefault="00BB079C">
      <w:r>
        <w:separator/>
      </w:r>
    </w:p>
  </w:footnote>
  <w:footnote w:type="continuationSeparator" w:id="0">
    <w:p w:rsidR="00BB079C" w:rsidRDefault="00BB0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A0" w:rsidRDefault="008969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A0" w:rsidRDefault="008969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A0" w:rsidRDefault="008969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79C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969A0"/>
    <w:rsid w:val="008B02BA"/>
    <w:rsid w:val="009F189D"/>
    <w:rsid w:val="00A3048A"/>
    <w:rsid w:val="00A80738"/>
    <w:rsid w:val="00AC7F83"/>
    <w:rsid w:val="00B50940"/>
    <w:rsid w:val="00BB079C"/>
    <w:rsid w:val="00C236D3"/>
    <w:rsid w:val="00C94D43"/>
    <w:rsid w:val="00CB5EDB"/>
    <w:rsid w:val="00DE7BF1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E24CBB"/>
  <w15:chartTrackingRefBased/>
  <w15:docId w15:val="{D06B97BC-3345-4A0A-AD76-248BD512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E7B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E7B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2020-09-24T10:07:00Z</cp:lastPrinted>
  <dcterms:created xsi:type="dcterms:W3CDTF">2020-09-24T10:08:00Z</dcterms:created>
  <dcterms:modified xsi:type="dcterms:W3CDTF">2020-09-24T10:08:00Z</dcterms:modified>
</cp:coreProperties>
</file>