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597B0E" w:rsidP="00007727">
      <w:pPr>
        <w:jc w:val="right"/>
        <w:rPr>
          <w:b/>
          <w:bCs/>
        </w:rPr>
      </w:pPr>
      <w:r w:rsidRPr="00597B0E">
        <w:t>Kraków</w:t>
      </w:r>
      <w:r w:rsidR="00007727" w:rsidRPr="00122043">
        <w:t xml:space="preserve"> dnia: </w:t>
      </w:r>
      <w:r w:rsidRPr="00597B0E">
        <w:t>2020-09-23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597B0E" w:rsidRPr="00597B0E" w:rsidRDefault="00597B0E" w:rsidP="00173B20">
      <w:pPr>
        <w:spacing w:after="40"/>
        <w:rPr>
          <w:b/>
          <w:bCs/>
          <w:sz w:val="22"/>
        </w:rPr>
      </w:pPr>
      <w:r w:rsidRPr="00597B0E">
        <w:rPr>
          <w:b/>
          <w:bCs/>
          <w:sz w:val="22"/>
        </w:rPr>
        <w:t>Akademia Górniczo - Hutnicza</w:t>
      </w:r>
    </w:p>
    <w:p w:rsidR="00597B0E" w:rsidRPr="00597B0E" w:rsidRDefault="00597B0E" w:rsidP="00173B20">
      <w:pPr>
        <w:spacing w:after="40"/>
        <w:rPr>
          <w:b/>
          <w:bCs/>
          <w:sz w:val="22"/>
        </w:rPr>
      </w:pPr>
      <w:r w:rsidRPr="00597B0E">
        <w:rPr>
          <w:b/>
          <w:bCs/>
          <w:sz w:val="22"/>
        </w:rPr>
        <w:t>im. Stanisława Staszica w Krakowie</w:t>
      </w:r>
    </w:p>
    <w:p w:rsidR="00A80738" w:rsidRPr="00122043" w:rsidRDefault="00597B0E" w:rsidP="00173B20">
      <w:pPr>
        <w:spacing w:after="40"/>
        <w:rPr>
          <w:b/>
          <w:bCs/>
          <w:sz w:val="22"/>
        </w:rPr>
      </w:pPr>
      <w:r w:rsidRPr="00597B0E">
        <w:rPr>
          <w:b/>
          <w:bCs/>
          <w:sz w:val="22"/>
        </w:rPr>
        <w:t>Dział Zamówień Publicznych</w:t>
      </w:r>
    </w:p>
    <w:p w:rsidR="00A80738" w:rsidRPr="00122043" w:rsidRDefault="00597B0E" w:rsidP="00A80738">
      <w:pPr>
        <w:rPr>
          <w:bCs/>
          <w:sz w:val="22"/>
        </w:rPr>
      </w:pPr>
      <w:r w:rsidRPr="00597B0E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597B0E">
        <w:rPr>
          <w:bCs/>
          <w:sz w:val="22"/>
        </w:rPr>
        <w:t>30</w:t>
      </w:r>
    </w:p>
    <w:p w:rsidR="00A80738" w:rsidRPr="00122043" w:rsidRDefault="00597B0E" w:rsidP="00A80738">
      <w:pPr>
        <w:rPr>
          <w:bCs/>
          <w:sz w:val="22"/>
        </w:rPr>
      </w:pPr>
      <w:r w:rsidRPr="00597B0E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597B0E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597B0E" w:rsidRPr="00597B0E">
        <w:rPr>
          <w:b/>
          <w:sz w:val="22"/>
          <w:szCs w:val="24"/>
        </w:rPr>
        <w:t>KC-zp.272-358/20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597B0E" w:rsidRPr="00597B0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</w:t>
      </w:r>
      <w:r w:rsidR="00894E7A">
        <w:rPr>
          <w:sz w:val="24"/>
          <w:szCs w:val="28"/>
        </w:rPr>
        <w:t xml:space="preserve">/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707321" w:rsidRDefault="00597B0E" w:rsidP="00C659E2">
      <w:pPr>
        <w:pStyle w:val="Tekstpodstawowywcity"/>
        <w:spacing w:before="120" w:after="240"/>
        <w:ind w:firstLine="0"/>
        <w:jc w:val="center"/>
      </w:pPr>
      <w:r w:rsidRPr="00597B0E">
        <w:rPr>
          <w:b/>
        </w:rPr>
        <w:t xml:space="preserve">Budowa budynku C-7 AGH w </w:t>
      </w:r>
      <w:r w:rsidRPr="00707321">
        <w:rPr>
          <w:b/>
        </w:rPr>
        <w:t>Krakowie. KC-zp.272-358/20</w:t>
      </w:r>
    </w:p>
    <w:p w:rsidR="004C7E9B" w:rsidRPr="00707321" w:rsidRDefault="00A80738" w:rsidP="00490DC0">
      <w:pPr>
        <w:spacing w:before="120"/>
        <w:jc w:val="both"/>
        <w:rPr>
          <w:sz w:val="24"/>
          <w:szCs w:val="24"/>
        </w:rPr>
      </w:pPr>
      <w:r w:rsidRPr="00707321">
        <w:rPr>
          <w:sz w:val="24"/>
          <w:szCs w:val="24"/>
        </w:rPr>
        <w:t xml:space="preserve">Zamawiający na podstawie art. 86 ust. 5 </w:t>
      </w:r>
      <w:r w:rsidR="004C7E9B" w:rsidRPr="00707321">
        <w:rPr>
          <w:bCs/>
          <w:sz w:val="24"/>
          <w:szCs w:val="24"/>
        </w:rPr>
        <w:t xml:space="preserve">ustawy z dnia </w:t>
      </w:r>
      <w:r w:rsidR="004C7E9B" w:rsidRPr="00707321">
        <w:rPr>
          <w:sz w:val="24"/>
          <w:szCs w:val="24"/>
        </w:rPr>
        <w:t xml:space="preserve">29 stycznia 2004 roku Prawo Zamówień Publicznych </w:t>
      </w:r>
      <w:r w:rsidR="00C941B3" w:rsidRPr="00707321">
        <w:rPr>
          <w:sz w:val="24"/>
          <w:szCs w:val="24"/>
        </w:rPr>
        <w:t>(Dz. U. z 201</w:t>
      </w:r>
      <w:r w:rsidR="00560D33" w:rsidRPr="00707321">
        <w:rPr>
          <w:sz w:val="24"/>
          <w:szCs w:val="24"/>
        </w:rPr>
        <w:t>9</w:t>
      </w:r>
      <w:r w:rsidR="00C941B3" w:rsidRPr="00707321">
        <w:rPr>
          <w:sz w:val="24"/>
          <w:szCs w:val="24"/>
        </w:rPr>
        <w:t xml:space="preserve"> r. poz. </w:t>
      </w:r>
      <w:r w:rsidR="00560D33" w:rsidRPr="00707321">
        <w:rPr>
          <w:sz w:val="24"/>
          <w:szCs w:val="24"/>
        </w:rPr>
        <w:t>1843</w:t>
      </w:r>
      <w:r w:rsidR="00C941B3" w:rsidRPr="00707321">
        <w:rPr>
          <w:sz w:val="24"/>
          <w:szCs w:val="24"/>
        </w:rPr>
        <w:t xml:space="preserve"> ze zm.)</w:t>
      </w:r>
      <w:r w:rsidR="00490DC0" w:rsidRPr="00707321">
        <w:rPr>
          <w:sz w:val="24"/>
          <w:szCs w:val="24"/>
        </w:rPr>
        <w:t xml:space="preserve"> przekazuje</w:t>
      </w:r>
      <w:r w:rsidR="00F95C33" w:rsidRPr="00707321">
        <w:rPr>
          <w:sz w:val="24"/>
          <w:szCs w:val="24"/>
        </w:rPr>
        <w:t xml:space="preserve"> </w:t>
      </w:r>
      <w:r w:rsidR="004C7E9B" w:rsidRPr="00707321">
        <w:rPr>
          <w:sz w:val="24"/>
          <w:szCs w:val="24"/>
        </w:rPr>
        <w:t>informacje</w:t>
      </w:r>
      <w:r w:rsidR="00035488" w:rsidRPr="00707321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707321">
        <w:rPr>
          <w:sz w:val="24"/>
          <w:szCs w:val="24"/>
        </w:rPr>
        <w:t>Ot</w:t>
      </w:r>
      <w:r w:rsidR="00FF4AB1" w:rsidRPr="00707321">
        <w:rPr>
          <w:sz w:val="24"/>
          <w:szCs w:val="24"/>
        </w:rPr>
        <w:t xml:space="preserve">warcie ofert odbyło się w dniu </w:t>
      </w:r>
      <w:r w:rsidR="00597B0E" w:rsidRPr="00707321">
        <w:rPr>
          <w:sz w:val="24"/>
          <w:szCs w:val="24"/>
        </w:rPr>
        <w:t>23/09/2020</w:t>
      </w:r>
      <w:r w:rsidR="00FF4AB1" w:rsidRPr="00707321">
        <w:rPr>
          <w:sz w:val="24"/>
          <w:szCs w:val="24"/>
        </w:rPr>
        <w:t xml:space="preserve"> o godz. </w:t>
      </w:r>
      <w:r w:rsidR="00597B0E" w:rsidRPr="00707321">
        <w:rPr>
          <w:sz w:val="24"/>
          <w:szCs w:val="24"/>
        </w:rPr>
        <w:t>10</w:t>
      </w:r>
      <w:r w:rsidR="00597B0E" w:rsidRPr="00597B0E">
        <w:rPr>
          <w:sz w:val="24"/>
          <w:szCs w:val="24"/>
        </w:rPr>
        <w:t>:30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597B0E" w:rsidP="00A80738">
      <w:pPr>
        <w:spacing w:before="120" w:after="120"/>
        <w:jc w:val="both"/>
        <w:rPr>
          <w:b/>
          <w:sz w:val="24"/>
          <w:szCs w:val="24"/>
        </w:rPr>
      </w:pPr>
      <w:r w:rsidRPr="00597B0E">
        <w:rPr>
          <w:b/>
          <w:sz w:val="24"/>
          <w:szCs w:val="24"/>
        </w:rPr>
        <w:t>36 000 000.00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3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409"/>
        <w:gridCol w:w="1701"/>
        <w:gridCol w:w="1276"/>
        <w:gridCol w:w="2268"/>
        <w:gridCol w:w="992"/>
      </w:tblGrid>
      <w:tr w:rsidR="0069085C" w:rsidRPr="00493F8C" w:rsidTr="00FA179C">
        <w:tc>
          <w:tcPr>
            <w:tcW w:w="71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97B0E" w:rsidRPr="00493F8C" w:rsidTr="00FA179C">
        <w:trPr>
          <w:trHeight w:val="2717"/>
        </w:trPr>
        <w:tc>
          <w:tcPr>
            <w:tcW w:w="710" w:type="dxa"/>
            <w:shd w:val="clear" w:color="auto" w:fill="auto"/>
            <w:vAlign w:val="center"/>
          </w:tcPr>
          <w:p w:rsidR="00597B0E" w:rsidRPr="00490DC0" w:rsidRDefault="00597B0E" w:rsidP="009335DC">
            <w:pPr>
              <w:spacing w:before="120" w:after="120"/>
              <w:jc w:val="center"/>
            </w:pPr>
            <w:r w:rsidRPr="00597B0E">
              <w:t>1</w:t>
            </w:r>
          </w:p>
        </w:tc>
        <w:tc>
          <w:tcPr>
            <w:tcW w:w="2409" w:type="dxa"/>
            <w:shd w:val="clear" w:color="auto" w:fill="auto"/>
          </w:tcPr>
          <w:p w:rsidR="00597B0E" w:rsidRPr="00490DC0" w:rsidRDefault="00597B0E" w:rsidP="009335DC">
            <w:pPr>
              <w:spacing w:before="40"/>
            </w:pPr>
            <w:r w:rsidRPr="00597B0E">
              <w:t>SKANSKA S.A.</w:t>
            </w:r>
          </w:p>
          <w:p w:rsidR="00597B0E" w:rsidRPr="00490DC0" w:rsidRDefault="00597B0E" w:rsidP="009335DC">
            <w:r w:rsidRPr="00597B0E">
              <w:t>Aleja Solidarności</w:t>
            </w:r>
            <w:r w:rsidRPr="00490DC0">
              <w:t xml:space="preserve"> </w:t>
            </w:r>
            <w:r w:rsidRPr="00597B0E">
              <w:t>173</w:t>
            </w:r>
            <w:r w:rsidRPr="00490DC0">
              <w:t xml:space="preserve"> </w:t>
            </w:r>
          </w:p>
          <w:p w:rsidR="00597B0E" w:rsidRPr="00490DC0" w:rsidRDefault="00597B0E" w:rsidP="009335DC">
            <w:pPr>
              <w:spacing w:after="40"/>
              <w:jc w:val="both"/>
            </w:pPr>
            <w:r w:rsidRPr="00597B0E">
              <w:t>00-877</w:t>
            </w:r>
            <w:r w:rsidRPr="00490DC0">
              <w:t xml:space="preserve"> </w:t>
            </w:r>
            <w:r w:rsidRPr="00597B0E"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97B0E" w:rsidRPr="00490DC0" w:rsidRDefault="00597B0E" w:rsidP="009335DC">
            <w:pPr>
              <w:spacing w:before="120" w:after="120"/>
              <w:jc w:val="both"/>
            </w:pPr>
            <w:r w:rsidRPr="00597B0E">
              <w:t>42 981 492.69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97B0E" w:rsidRPr="00490DC0" w:rsidRDefault="00597B0E" w:rsidP="009335DC">
            <w:pPr>
              <w:spacing w:before="120" w:after="120"/>
              <w:jc w:val="both"/>
            </w:pPr>
            <w:r w:rsidRPr="00597B0E">
              <w:t>14 miesięcy od podpisania umowy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B24E5" w:rsidRPr="000B24E5" w:rsidRDefault="00597B0E" w:rsidP="000B24E5">
            <w:pPr>
              <w:spacing w:before="120" w:after="120"/>
              <w:jc w:val="both"/>
            </w:pPr>
            <w:r w:rsidRPr="00597B0E">
              <w:t>60</w:t>
            </w:r>
            <w:r w:rsidRPr="000B24E5">
              <w:t xml:space="preserve"> miesi</w:t>
            </w:r>
            <w:r w:rsidR="000B24E5" w:rsidRPr="000B24E5">
              <w:t>ęcy</w:t>
            </w:r>
            <w:r w:rsidR="000B24E5" w:rsidRPr="000B24E5">
              <w:rPr>
                <w:sz w:val="22"/>
                <w:szCs w:val="22"/>
              </w:rPr>
              <w:t xml:space="preserve"> </w:t>
            </w:r>
            <w:r w:rsidR="000B24E5" w:rsidRPr="000B24E5">
              <w:t>z wyjątkiem okresu udzielonej gwarancji na:</w:t>
            </w:r>
          </w:p>
          <w:p w:rsidR="000B24E5" w:rsidRPr="000B24E5" w:rsidRDefault="000B24E5" w:rsidP="000B24E5">
            <w:pPr>
              <w:spacing w:before="120" w:after="120"/>
              <w:jc w:val="both"/>
            </w:pPr>
            <w:r w:rsidRPr="000B24E5">
              <w:t>Dach i elewacja:</w:t>
            </w:r>
            <w:r>
              <w:t xml:space="preserve">  120 </w:t>
            </w:r>
            <w:r w:rsidRPr="000B24E5">
              <w:t>miesięcy</w:t>
            </w:r>
          </w:p>
          <w:p w:rsidR="000B24E5" w:rsidRPr="000B24E5" w:rsidRDefault="000B24E5" w:rsidP="000B24E5">
            <w:pPr>
              <w:spacing w:before="120" w:after="120"/>
              <w:jc w:val="both"/>
            </w:pPr>
            <w:r w:rsidRPr="000B24E5">
              <w:t>Okna i drzwi zewnętrzne:</w:t>
            </w:r>
            <w:r>
              <w:t xml:space="preserve"> 60 </w:t>
            </w:r>
            <w:r w:rsidRPr="000B24E5">
              <w:t>miesięcy</w:t>
            </w:r>
          </w:p>
          <w:p w:rsidR="00597B0E" w:rsidRPr="000B24E5" w:rsidRDefault="000B24E5" w:rsidP="009335DC">
            <w:pPr>
              <w:spacing w:before="120" w:after="120"/>
              <w:jc w:val="both"/>
              <w:rPr>
                <w:b/>
                <w:u w:val="single"/>
              </w:rPr>
            </w:pPr>
            <w:r w:rsidRPr="000B24E5">
              <w:t>Instalacja sieci strukturalnej:</w:t>
            </w:r>
            <w:r>
              <w:t xml:space="preserve"> 25 </w:t>
            </w:r>
            <w:r w:rsidRPr="000B24E5">
              <w:t>lat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97B0E" w:rsidRPr="00490DC0" w:rsidRDefault="00597B0E" w:rsidP="009335DC">
            <w:pPr>
              <w:spacing w:before="120" w:after="120"/>
              <w:jc w:val="both"/>
            </w:pPr>
            <w:r w:rsidRPr="00597B0E">
              <w:t>21 dni</w:t>
            </w:r>
          </w:p>
        </w:tc>
      </w:tr>
      <w:tr w:rsidR="00597B0E" w:rsidRPr="00493F8C" w:rsidTr="00FA179C">
        <w:tc>
          <w:tcPr>
            <w:tcW w:w="710" w:type="dxa"/>
            <w:shd w:val="clear" w:color="auto" w:fill="auto"/>
            <w:vAlign w:val="center"/>
          </w:tcPr>
          <w:p w:rsidR="00597B0E" w:rsidRPr="00490DC0" w:rsidRDefault="00597B0E" w:rsidP="009335DC">
            <w:pPr>
              <w:spacing w:before="120" w:after="120"/>
              <w:jc w:val="center"/>
            </w:pPr>
            <w:r w:rsidRPr="00597B0E">
              <w:t>2</w:t>
            </w:r>
          </w:p>
        </w:tc>
        <w:tc>
          <w:tcPr>
            <w:tcW w:w="2409" w:type="dxa"/>
            <w:shd w:val="clear" w:color="auto" w:fill="auto"/>
          </w:tcPr>
          <w:p w:rsidR="00597B0E" w:rsidRPr="00490DC0" w:rsidRDefault="00597B0E" w:rsidP="009335DC">
            <w:pPr>
              <w:spacing w:before="40"/>
            </w:pPr>
            <w:r w:rsidRPr="00597B0E">
              <w:t>Przedsiębiorstwo Budowlane DOMBUD S.A.</w:t>
            </w:r>
          </w:p>
          <w:p w:rsidR="00597B0E" w:rsidRPr="00490DC0" w:rsidRDefault="00597B0E" w:rsidP="009335DC">
            <w:r w:rsidRPr="00597B0E">
              <w:t>ul. Drzymały</w:t>
            </w:r>
            <w:r w:rsidRPr="00490DC0">
              <w:t xml:space="preserve"> </w:t>
            </w:r>
            <w:r w:rsidRPr="00597B0E">
              <w:t>15</w:t>
            </w:r>
            <w:r w:rsidRPr="00490DC0">
              <w:t xml:space="preserve"> </w:t>
            </w:r>
          </w:p>
          <w:p w:rsidR="00597B0E" w:rsidRPr="00490DC0" w:rsidRDefault="00597B0E" w:rsidP="009335DC">
            <w:pPr>
              <w:spacing w:after="40"/>
              <w:jc w:val="both"/>
            </w:pPr>
            <w:r w:rsidRPr="00597B0E">
              <w:t>40-059</w:t>
            </w:r>
            <w:r w:rsidRPr="00490DC0">
              <w:t xml:space="preserve"> </w:t>
            </w:r>
            <w:r w:rsidRPr="00597B0E">
              <w:t>Katowice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97B0E" w:rsidRPr="00490DC0" w:rsidRDefault="00597B0E" w:rsidP="009335DC">
            <w:pPr>
              <w:spacing w:before="120" w:after="120"/>
              <w:jc w:val="both"/>
            </w:pPr>
            <w:r w:rsidRPr="00597B0E">
              <w:t>56 087 359.15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97B0E" w:rsidRPr="00490DC0" w:rsidRDefault="00597B0E" w:rsidP="009335DC">
            <w:pPr>
              <w:spacing w:before="120" w:after="120"/>
              <w:jc w:val="both"/>
            </w:pPr>
            <w:r w:rsidRPr="00597B0E">
              <w:t>do 15 miesięcy od podpisania umowy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B24E5" w:rsidRPr="000B24E5" w:rsidRDefault="000B24E5" w:rsidP="000B24E5">
            <w:pPr>
              <w:spacing w:before="120" w:after="120"/>
              <w:jc w:val="both"/>
            </w:pPr>
            <w:r w:rsidRPr="00597B0E">
              <w:t>60</w:t>
            </w:r>
            <w:r w:rsidRPr="000B24E5">
              <w:t xml:space="preserve"> miesięcy</w:t>
            </w:r>
            <w:r w:rsidRPr="000B24E5">
              <w:rPr>
                <w:sz w:val="22"/>
                <w:szCs w:val="22"/>
              </w:rPr>
              <w:t xml:space="preserve"> </w:t>
            </w:r>
            <w:r w:rsidRPr="000B24E5">
              <w:t>z wyjątkiem okresu udzielonej gwarancji na:</w:t>
            </w:r>
          </w:p>
          <w:p w:rsidR="000B24E5" w:rsidRPr="000B24E5" w:rsidRDefault="000B24E5" w:rsidP="000B24E5">
            <w:pPr>
              <w:spacing w:before="120" w:after="120"/>
              <w:jc w:val="both"/>
            </w:pPr>
            <w:r w:rsidRPr="000B24E5">
              <w:t>Dach i elewacja:</w:t>
            </w:r>
            <w:r>
              <w:t xml:space="preserve">  120 </w:t>
            </w:r>
            <w:r w:rsidRPr="000B24E5">
              <w:t>miesięcy</w:t>
            </w:r>
          </w:p>
          <w:p w:rsidR="000B24E5" w:rsidRPr="000B24E5" w:rsidRDefault="000B24E5" w:rsidP="000B24E5">
            <w:pPr>
              <w:spacing w:before="120" w:after="120"/>
              <w:jc w:val="both"/>
            </w:pPr>
            <w:r w:rsidRPr="000B24E5">
              <w:t>Okna i drzwi zewnętrzne:</w:t>
            </w:r>
            <w:r>
              <w:t xml:space="preserve"> 60 </w:t>
            </w:r>
            <w:r w:rsidRPr="000B24E5">
              <w:t>miesięcy</w:t>
            </w:r>
          </w:p>
          <w:p w:rsidR="00597B0E" w:rsidRPr="00490DC0" w:rsidRDefault="000B24E5" w:rsidP="000B24E5">
            <w:pPr>
              <w:spacing w:before="120" w:after="120"/>
              <w:jc w:val="both"/>
            </w:pPr>
            <w:r w:rsidRPr="000B24E5">
              <w:t>Instalacja sieci strukturalnej:</w:t>
            </w:r>
            <w:r>
              <w:t xml:space="preserve"> 25 </w:t>
            </w:r>
            <w:r w:rsidRPr="000B24E5">
              <w:t>lat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97B0E" w:rsidRPr="00490DC0" w:rsidRDefault="00597B0E" w:rsidP="009335DC">
            <w:pPr>
              <w:spacing w:before="120" w:after="120"/>
              <w:jc w:val="both"/>
            </w:pPr>
            <w:r w:rsidRPr="00597B0E">
              <w:t>21 dni</w:t>
            </w:r>
          </w:p>
        </w:tc>
      </w:tr>
      <w:tr w:rsidR="00597B0E" w:rsidRPr="00493F8C" w:rsidTr="00FA179C">
        <w:tc>
          <w:tcPr>
            <w:tcW w:w="710" w:type="dxa"/>
            <w:shd w:val="clear" w:color="auto" w:fill="auto"/>
            <w:vAlign w:val="center"/>
          </w:tcPr>
          <w:p w:rsidR="00597B0E" w:rsidRPr="00490DC0" w:rsidRDefault="00597B0E" w:rsidP="009335DC">
            <w:pPr>
              <w:spacing w:before="120" w:after="120"/>
              <w:jc w:val="center"/>
            </w:pPr>
            <w:r w:rsidRPr="00597B0E">
              <w:t>3</w:t>
            </w:r>
          </w:p>
        </w:tc>
        <w:tc>
          <w:tcPr>
            <w:tcW w:w="2409" w:type="dxa"/>
            <w:shd w:val="clear" w:color="auto" w:fill="auto"/>
          </w:tcPr>
          <w:p w:rsidR="00597B0E" w:rsidRPr="00490DC0" w:rsidRDefault="00597B0E" w:rsidP="009335DC">
            <w:pPr>
              <w:spacing w:before="40"/>
            </w:pPr>
            <w:r w:rsidRPr="00597B0E">
              <w:t>SB COMPLEX Sp. z o.o. Sp.k.</w:t>
            </w:r>
          </w:p>
          <w:p w:rsidR="00597B0E" w:rsidRPr="00490DC0" w:rsidRDefault="00597B0E" w:rsidP="009335DC">
            <w:r w:rsidRPr="00597B0E">
              <w:t xml:space="preserve">ul. Księcia J. </w:t>
            </w:r>
            <w:r w:rsidRPr="00597B0E">
              <w:lastRenderedPageBreak/>
              <w:t>Poniatowskiego</w:t>
            </w:r>
            <w:r w:rsidRPr="00490DC0">
              <w:t xml:space="preserve"> </w:t>
            </w:r>
            <w:r w:rsidRPr="00597B0E">
              <w:t>8</w:t>
            </w:r>
            <w:r w:rsidRPr="00490DC0">
              <w:t xml:space="preserve"> </w:t>
            </w:r>
          </w:p>
          <w:p w:rsidR="00597B0E" w:rsidRPr="00490DC0" w:rsidRDefault="00597B0E" w:rsidP="009335DC">
            <w:pPr>
              <w:spacing w:after="40"/>
              <w:jc w:val="both"/>
            </w:pPr>
            <w:r w:rsidRPr="00597B0E">
              <w:t>35-026</w:t>
            </w:r>
            <w:r w:rsidRPr="00490DC0">
              <w:t xml:space="preserve"> </w:t>
            </w:r>
            <w:r w:rsidRPr="00597B0E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97B0E" w:rsidRPr="00490DC0" w:rsidRDefault="00597B0E" w:rsidP="009335DC">
            <w:pPr>
              <w:spacing w:before="120" w:after="120"/>
              <w:jc w:val="both"/>
            </w:pPr>
            <w:r w:rsidRPr="00597B0E">
              <w:lastRenderedPageBreak/>
              <w:t>44 895 000.00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97B0E" w:rsidRPr="00490DC0" w:rsidRDefault="00597B0E" w:rsidP="009335DC">
            <w:pPr>
              <w:spacing w:before="120" w:after="120"/>
              <w:jc w:val="both"/>
            </w:pPr>
            <w:r w:rsidRPr="00597B0E">
              <w:t xml:space="preserve">15 miesięcy od podpisania </w:t>
            </w:r>
            <w:r w:rsidRPr="00597B0E">
              <w:lastRenderedPageBreak/>
              <w:t>umowy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B24E5" w:rsidRPr="000B24E5" w:rsidRDefault="000B24E5" w:rsidP="000B24E5">
            <w:pPr>
              <w:spacing w:before="120" w:after="120"/>
              <w:jc w:val="both"/>
            </w:pPr>
            <w:r w:rsidRPr="00597B0E">
              <w:lastRenderedPageBreak/>
              <w:t>60</w:t>
            </w:r>
            <w:r w:rsidRPr="000B24E5">
              <w:t xml:space="preserve"> miesięcy</w:t>
            </w:r>
            <w:r w:rsidRPr="000B24E5">
              <w:rPr>
                <w:sz w:val="22"/>
                <w:szCs w:val="22"/>
              </w:rPr>
              <w:t xml:space="preserve"> </w:t>
            </w:r>
            <w:r w:rsidRPr="000B24E5">
              <w:t xml:space="preserve">z wyjątkiem okresu udzielonej </w:t>
            </w:r>
            <w:r w:rsidRPr="000B24E5">
              <w:lastRenderedPageBreak/>
              <w:t>gwarancji na:</w:t>
            </w:r>
          </w:p>
          <w:p w:rsidR="000B24E5" w:rsidRPr="000B24E5" w:rsidRDefault="000B24E5" w:rsidP="000B24E5">
            <w:pPr>
              <w:spacing w:before="120" w:after="120"/>
              <w:jc w:val="both"/>
            </w:pPr>
            <w:r w:rsidRPr="000B24E5">
              <w:t>Dach i elewacja:</w:t>
            </w:r>
            <w:r>
              <w:t xml:space="preserve">  120 </w:t>
            </w:r>
            <w:r w:rsidRPr="000B24E5">
              <w:t>miesięcy</w:t>
            </w:r>
          </w:p>
          <w:p w:rsidR="000B24E5" w:rsidRPr="000B24E5" w:rsidRDefault="000B24E5" w:rsidP="000B24E5">
            <w:pPr>
              <w:spacing w:before="120" w:after="120"/>
              <w:jc w:val="both"/>
            </w:pPr>
            <w:r w:rsidRPr="000B24E5">
              <w:t>Okna i drzwi zewnętrzne:</w:t>
            </w:r>
            <w:r>
              <w:t xml:space="preserve"> 60 </w:t>
            </w:r>
            <w:r w:rsidRPr="000B24E5">
              <w:t>miesięcy</w:t>
            </w:r>
          </w:p>
          <w:p w:rsidR="00597B0E" w:rsidRPr="00490DC0" w:rsidRDefault="000B24E5" w:rsidP="000B24E5">
            <w:pPr>
              <w:spacing w:before="120" w:after="120"/>
              <w:jc w:val="both"/>
            </w:pPr>
            <w:r w:rsidRPr="000B24E5">
              <w:t>Instalacja sieci strukturalnej:</w:t>
            </w:r>
            <w:r>
              <w:t xml:space="preserve"> 25 </w:t>
            </w:r>
            <w:r w:rsidRPr="000B24E5">
              <w:t>lat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97B0E" w:rsidRPr="00490DC0" w:rsidRDefault="00597B0E" w:rsidP="009335DC">
            <w:pPr>
              <w:spacing w:before="120" w:after="120"/>
              <w:jc w:val="both"/>
            </w:pPr>
            <w:r w:rsidRPr="00597B0E">
              <w:lastRenderedPageBreak/>
              <w:t>21 dni</w:t>
            </w:r>
          </w:p>
        </w:tc>
      </w:tr>
      <w:tr w:rsidR="00597B0E" w:rsidRPr="00493F8C" w:rsidTr="00FA179C">
        <w:tc>
          <w:tcPr>
            <w:tcW w:w="710" w:type="dxa"/>
            <w:shd w:val="clear" w:color="auto" w:fill="auto"/>
            <w:vAlign w:val="center"/>
          </w:tcPr>
          <w:p w:rsidR="00597B0E" w:rsidRPr="00490DC0" w:rsidRDefault="00597B0E" w:rsidP="009335DC">
            <w:pPr>
              <w:spacing w:before="120" w:after="120"/>
              <w:jc w:val="center"/>
            </w:pPr>
            <w:r w:rsidRPr="00597B0E">
              <w:t>4</w:t>
            </w:r>
          </w:p>
        </w:tc>
        <w:tc>
          <w:tcPr>
            <w:tcW w:w="2409" w:type="dxa"/>
            <w:shd w:val="clear" w:color="auto" w:fill="auto"/>
          </w:tcPr>
          <w:p w:rsidR="00597B0E" w:rsidRPr="00490DC0" w:rsidRDefault="00597B0E" w:rsidP="009335DC">
            <w:pPr>
              <w:spacing w:before="40"/>
            </w:pPr>
            <w:r w:rsidRPr="00597B0E">
              <w:t>MOSTOSTAL WARSZAWA S.A.</w:t>
            </w:r>
          </w:p>
          <w:p w:rsidR="00597B0E" w:rsidRPr="00490DC0" w:rsidRDefault="00597B0E" w:rsidP="009335DC">
            <w:r w:rsidRPr="00597B0E">
              <w:t>ul. Konstruktorska</w:t>
            </w:r>
            <w:r w:rsidRPr="00490DC0">
              <w:t xml:space="preserve"> </w:t>
            </w:r>
            <w:r w:rsidRPr="00597B0E">
              <w:t>12A</w:t>
            </w:r>
            <w:r w:rsidRPr="00490DC0">
              <w:t xml:space="preserve"> </w:t>
            </w:r>
          </w:p>
          <w:p w:rsidR="00597B0E" w:rsidRPr="00490DC0" w:rsidRDefault="00597B0E" w:rsidP="009335DC">
            <w:pPr>
              <w:spacing w:after="40"/>
              <w:jc w:val="both"/>
            </w:pPr>
            <w:r w:rsidRPr="00597B0E">
              <w:t>02-673</w:t>
            </w:r>
            <w:r w:rsidRPr="00490DC0">
              <w:t xml:space="preserve"> </w:t>
            </w:r>
            <w:r w:rsidRPr="00597B0E"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97B0E" w:rsidRPr="00490DC0" w:rsidRDefault="00597B0E" w:rsidP="009335DC">
            <w:pPr>
              <w:spacing w:before="120" w:after="120"/>
              <w:jc w:val="both"/>
            </w:pPr>
            <w:r w:rsidRPr="00597B0E">
              <w:t>38 739 633.94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97B0E" w:rsidRPr="00490DC0" w:rsidRDefault="00597B0E" w:rsidP="009335DC">
            <w:pPr>
              <w:spacing w:before="120" w:after="120"/>
              <w:jc w:val="both"/>
            </w:pPr>
            <w:r w:rsidRPr="00597B0E">
              <w:t>do 15 miesięcy od podpisania umowy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B24E5" w:rsidRPr="000B24E5" w:rsidRDefault="000B24E5" w:rsidP="000B24E5">
            <w:pPr>
              <w:spacing w:before="120" w:after="120"/>
              <w:jc w:val="both"/>
            </w:pPr>
            <w:r w:rsidRPr="00597B0E">
              <w:t>60</w:t>
            </w:r>
            <w:r w:rsidRPr="000B24E5">
              <w:t xml:space="preserve"> miesięcy</w:t>
            </w:r>
            <w:r w:rsidRPr="000B24E5">
              <w:rPr>
                <w:sz w:val="22"/>
                <w:szCs w:val="22"/>
              </w:rPr>
              <w:t xml:space="preserve"> </w:t>
            </w:r>
            <w:r w:rsidRPr="000B24E5">
              <w:t>z wyjątkiem okresu udzielonej gwarancji na:</w:t>
            </w:r>
          </w:p>
          <w:p w:rsidR="000B24E5" w:rsidRPr="000B24E5" w:rsidRDefault="000B24E5" w:rsidP="000B24E5">
            <w:pPr>
              <w:spacing w:before="120" w:after="120"/>
              <w:jc w:val="both"/>
            </w:pPr>
            <w:r w:rsidRPr="000B24E5">
              <w:t>Dach i elewacja:</w:t>
            </w:r>
            <w:r>
              <w:t xml:space="preserve">  120 </w:t>
            </w:r>
            <w:r w:rsidRPr="000B24E5">
              <w:t>miesięcy</w:t>
            </w:r>
          </w:p>
          <w:p w:rsidR="000B24E5" w:rsidRPr="000B24E5" w:rsidRDefault="000B24E5" w:rsidP="000B24E5">
            <w:pPr>
              <w:spacing w:before="120" w:after="120"/>
              <w:jc w:val="both"/>
            </w:pPr>
            <w:r w:rsidRPr="000B24E5">
              <w:t>Okna i drzwi zewnętrzne:</w:t>
            </w:r>
            <w:r>
              <w:t xml:space="preserve"> 60 </w:t>
            </w:r>
            <w:r w:rsidRPr="000B24E5">
              <w:t>miesięcy</w:t>
            </w:r>
          </w:p>
          <w:p w:rsidR="00597B0E" w:rsidRPr="00490DC0" w:rsidRDefault="000B24E5" w:rsidP="000B24E5">
            <w:pPr>
              <w:spacing w:before="120" w:after="120"/>
              <w:jc w:val="both"/>
            </w:pPr>
            <w:r w:rsidRPr="000B24E5">
              <w:t>Instalacja sieci strukturalnej:</w:t>
            </w:r>
            <w:r>
              <w:t xml:space="preserve"> 25 </w:t>
            </w:r>
            <w:r w:rsidRPr="000B24E5">
              <w:t>lat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97B0E" w:rsidRPr="00490DC0" w:rsidRDefault="00597B0E" w:rsidP="009335DC">
            <w:pPr>
              <w:spacing w:before="120" w:after="120"/>
              <w:jc w:val="both"/>
            </w:pPr>
            <w:r w:rsidRPr="00597B0E">
              <w:t>21 dni</w:t>
            </w:r>
          </w:p>
        </w:tc>
      </w:tr>
      <w:tr w:rsidR="00597B0E" w:rsidRPr="00493F8C" w:rsidTr="00FA179C">
        <w:tc>
          <w:tcPr>
            <w:tcW w:w="710" w:type="dxa"/>
            <w:shd w:val="clear" w:color="auto" w:fill="auto"/>
            <w:vAlign w:val="center"/>
          </w:tcPr>
          <w:p w:rsidR="00597B0E" w:rsidRPr="00490DC0" w:rsidRDefault="00597B0E" w:rsidP="009335DC">
            <w:pPr>
              <w:spacing w:before="120" w:after="120"/>
              <w:jc w:val="center"/>
            </w:pPr>
            <w:r w:rsidRPr="00597B0E">
              <w:t>5</w:t>
            </w:r>
          </w:p>
        </w:tc>
        <w:tc>
          <w:tcPr>
            <w:tcW w:w="2409" w:type="dxa"/>
            <w:shd w:val="clear" w:color="auto" w:fill="auto"/>
          </w:tcPr>
          <w:p w:rsidR="00597B0E" w:rsidRPr="00490DC0" w:rsidRDefault="00597B0E" w:rsidP="009335DC">
            <w:pPr>
              <w:spacing w:before="40"/>
            </w:pPr>
            <w:r w:rsidRPr="00597B0E">
              <w:t>RE-BAU Sp. z o.o.</w:t>
            </w:r>
          </w:p>
          <w:p w:rsidR="00597B0E" w:rsidRPr="00490DC0" w:rsidRDefault="00597B0E" w:rsidP="009335DC">
            <w:r w:rsidRPr="00597B0E">
              <w:t>ul. Armi</w:t>
            </w:r>
            <w:r w:rsidR="000E538E">
              <w:t>i</w:t>
            </w:r>
            <w:bookmarkStart w:id="0" w:name="_GoBack"/>
            <w:bookmarkEnd w:id="0"/>
            <w:r w:rsidRPr="00597B0E">
              <w:t xml:space="preserve"> Krajowej</w:t>
            </w:r>
            <w:r w:rsidRPr="00490DC0">
              <w:t xml:space="preserve"> </w:t>
            </w:r>
            <w:r w:rsidRPr="00597B0E">
              <w:t>19</w:t>
            </w:r>
            <w:r w:rsidRPr="00490DC0">
              <w:t xml:space="preserve"> </w:t>
            </w:r>
          </w:p>
          <w:p w:rsidR="00597B0E" w:rsidRPr="00490DC0" w:rsidRDefault="00597B0E" w:rsidP="009335DC">
            <w:pPr>
              <w:spacing w:after="40"/>
              <w:jc w:val="both"/>
            </w:pPr>
            <w:r w:rsidRPr="00597B0E">
              <w:t>30-150</w:t>
            </w:r>
            <w:r w:rsidRPr="00490DC0">
              <w:t xml:space="preserve"> </w:t>
            </w:r>
            <w:r w:rsidRPr="00597B0E"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97B0E" w:rsidRPr="00490DC0" w:rsidRDefault="00597B0E" w:rsidP="009335DC">
            <w:pPr>
              <w:spacing w:before="120" w:after="120"/>
              <w:jc w:val="both"/>
            </w:pPr>
            <w:r w:rsidRPr="00597B0E">
              <w:t>36 764 700.00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97B0E" w:rsidRPr="00490DC0" w:rsidRDefault="00597B0E" w:rsidP="009335DC">
            <w:pPr>
              <w:spacing w:before="120" w:after="120"/>
              <w:jc w:val="both"/>
            </w:pPr>
            <w:r w:rsidRPr="00597B0E">
              <w:t>15 miesięcy od podpisania umowy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B24E5" w:rsidRPr="000B24E5" w:rsidRDefault="000B24E5" w:rsidP="000B24E5">
            <w:pPr>
              <w:spacing w:before="120" w:after="120"/>
              <w:jc w:val="both"/>
            </w:pPr>
            <w:r w:rsidRPr="00597B0E">
              <w:t>60</w:t>
            </w:r>
            <w:r w:rsidRPr="000B24E5">
              <w:t xml:space="preserve"> miesięcy</w:t>
            </w:r>
            <w:r w:rsidRPr="000B24E5">
              <w:rPr>
                <w:sz w:val="22"/>
                <w:szCs w:val="22"/>
              </w:rPr>
              <w:t xml:space="preserve"> </w:t>
            </w:r>
            <w:r w:rsidRPr="000B24E5">
              <w:t>z wyjątkiem okresu udzielonej gwarancji na:</w:t>
            </w:r>
          </w:p>
          <w:p w:rsidR="000B24E5" w:rsidRPr="000B24E5" w:rsidRDefault="000B24E5" w:rsidP="000B24E5">
            <w:pPr>
              <w:spacing w:before="120" w:after="120"/>
              <w:jc w:val="both"/>
            </w:pPr>
            <w:r w:rsidRPr="000B24E5">
              <w:t>Dach i elewacja:</w:t>
            </w:r>
            <w:r>
              <w:t xml:space="preserve">  120 </w:t>
            </w:r>
            <w:r w:rsidRPr="000B24E5">
              <w:t>miesięcy</w:t>
            </w:r>
          </w:p>
          <w:p w:rsidR="000B24E5" w:rsidRPr="000B24E5" w:rsidRDefault="000B24E5" w:rsidP="000B24E5">
            <w:pPr>
              <w:spacing w:before="120" w:after="120"/>
              <w:jc w:val="both"/>
            </w:pPr>
            <w:r w:rsidRPr="000B24E5">
              <w:t>Okna i drzwi zewnętrzne:</w:t>
            </w:r>
            <w:r>
              <w:t xml:space="preserve"> 60 </w:t>
            </w:r>
            <w:r w:rsidRPr="000B24E5">
              <w:t>miesięcy</w:t>
            </w:r>
          </w:p>
          <w:p w:rsidR="00597B0E" w:rsidRPr="00490DC0" w:rsidRDefault="000B24E5" w:rsidP="000B24E5">
            <w:pPr>
              <w:spacing w:before="120" w:after="120"/>
              <w:jc w:val="both"/>
            </w:pPr>
            <w:r w:rsidRPr="000B24E5">
              <w:t>Instalacja sieci strukturalnej:</w:t>
            </w:r>
            <w:r>
              <w:t xml:space="preserve"> 25 </w:t>
            </w:r>
            <w:r w:rsidRPr="000B24E5">
              <w:t>lat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97B0E" w:rsidRPr="00490DC0" w:rsidRDefault="00597B0E" w:rsidP="009335DC">
            <w:pPr>
              <w:spacing w:before="120" w:after="120"/>
              <w:jc w:val="both"/>
            </w:pPr>
            <w:r w:rsidRPr="00597B0E">
              <w:t>21 dni</w:t>
            </w:r>
          </w:p>
        </w:tc>
      </w:tr>
    </w:tbl>
    <w:p w:rsidR="00E21788" w:rsidRPr="000B24E5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>powaniu przetargowym</w:t>
      </w:r>
      <w:r w:rsidRPr="000B24E5">
        <w:rPr>
          <w:sz w:val="22"/>
          <w:szCs w:val="22"/>
        </w:rPr>
        <w:t xml:space="preserve">, zobowiązany jest przekazać Zamawiającemu </w:t>
      </w:r>
      <w:r w:rsidRPr="000B24E5">
        <w:rPr>
          <w:b/>
          <w:sz w:val="22"/>
          <w:szCs w:val="22"/>
        </w:rPr>
        <w:t>oświadczenie o przynależności lub braku przynależności do tej samej grupy kapitałowej</w:t>
      </w:r>
      <w:r w:rsidRPr="000B24E5">
        <w:rPr>
          <w:sz w:val="22"/>
          <w:szCs w:val="22"/>
        </w:rPr>
        <w:t xml:space="preserve">, o której mowa w art. 24 ust. 1 pkt 23 ustawy </w:t>
      </w:r>
      <w:proofErr w:type="spellStart"/>
      <w:r w:rsidRPr="000B24E5">
        <w:rPr>
          <w:sz w:val="22"/>
          <w:szCs w:val="22"/>
        </w:rPr>
        <w:t>Pzp</w:t>
      </w:r>
      <w:proofErr w:type="spellEnd"/>
      <w:r w:rsidRPr="000B24E5">
        <w:rPr>
          <w:sz w:val="22"/>
          <w:szCs w:val="22"/>
        </w:rPr>
        <w:t>.</w:t>
      </w:r>
      <w:r w:rsidR="007278C0" w:rsidRPr="000B24E5">
        <w:rPr>
          <w:sz w:val="22"/>
          <w:szCs w:val="22"/>
        </w:rPr>
        <w:t xml:space="preserve"> Oświadczenie należy złożyć w formie elektronicznej, opatrzone kwalifikowanym podpisem elektronicznym, za pośrednictwem platformy </w:t>
      </w:r>
      <w:hyperlink r:id="rId6" w:history="1">
        <w:r w:rsidR="007278C0" w:rsidRPr="000B24E5">
          <w:rPr>
            <w:rStyle w:val="Hipercze"/>
            <w:sz w:val="22"/>
            <w:szCs w:val="22"/>
          </w:rPr>
          <w:t>https://e-propublico.pl/</w:t>
        </w:r>
      </w:hyperlink>
      <w:r w:rsidR="007278C0" w:rsidRPr="000B24E5">
        <w:rPr>
          <w:sz w:val="22"/>
          <w:szCs w:val="22"/>
        </w:rPr>
        <w:t xml:space="preserve"> lub przesłać na skrzynkę e-mail: </w:t>
      </w:r>
      <w:hyperlink r:id="rId7" w:history="1">
        <w:r w:rsidR="007278C0" w:rsidRPr="000B24E5">
          <w:rPr>
            <w:rStyle w:val="Hipercze"/>
            <w:sz w:val="22"/>
            <w:szCs w:val="22"/>
          </w:rPr>
          <w:t>dzp@agh.edu.pl</w:t>
        </w:r>
      </w:hyperlink>
      <w:r w:rsidR="007278C0" w:rsidRPr="000B24E5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 w:rsidRPr="000B24E5">
        <w:rPr>
          <w:sz w:val="22"/>
          <w:szCs w:val="22"/>
        </w:rPr>
        <w:t>W przypadku przynależności do grupy kapitałowej</w:t>
      </w:r>
      <w:r>
        <w:rPr>
          <w:sz w:val="22"/>
          <w:szCs w:val="22"/>
        </w:rPr>
        <w:t xml:space="preserve">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26D2" w:rsidRDefault="00FC26D2">
      <w:r>
        <w:separator/>
      </w:r>
    </w:p>
  </w:endnote>
  <w:endnote w:type="continuationSeparator" w:id="0">
    <w:p w:rsidR="00FC26D2" w:rsidRDefault="00FC26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0E538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26D2" w:rsidRDefault="00FC26D2">
      <w:r>
        <w:separator/>
      </w:r>
    </w:p>
  </w:footnote>
  <w:footnote w:type="continuationSeparator" w:id="0">
    <w:p w:rsidR="00FC26D2" w:rsidRDefault="00FC26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7B0E" w:rsidRDefault="00597B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7B0E" w:rsidRDefault="00597B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7B0E" w:rsidRDefault="00597B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26D2"/>
    <w:rsid w:val="00007727"/>
    <w:rsid w:val="00017720"/>
    <w:rsid w:val="00035488"/>
    <w:rsid w:val="000B24E5"/>
    <w:rsid w:val="000C2857"/>
    <w:rsid w:val="000D7F25"/>
    <w:rsid w:val="000E00E5"/>
    <w:rsid w:val="000E538E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597B0E"/>
    <w:rsid w:val="0069085C"/>
    <w:rsid w:val="00707321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A179C"/>
    <w:rsid w:val="00FC26D2"/>
    <w:rsid w:val="00FD497B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7726A6F"/>
  <w15:chartTrackingRefBased/>
  <w15:docId w15:val="{3538345C-00CB-4298-AEF0-36256884C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686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464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3286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6</cp:revision>
  <dcterms:created xsi:type="dcterms:W3CDTF">2020-09-23T09:04:00Z</dcterms:created>
  <dcterms:modified xsi:type="dcterms:W3CDTF">2020-09-23T09:17:00Z</dcterms:modified>
</cp:coreProperties>
</file>