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34FFB">
      <w:pPr>
        <w:spacing w:line="360" w:lineRule="auto"/>
        <w:rPr>
          <w:b/>
          <w:bCs/>
          <w:color w:val="000000"/>
          <w:sz w:val="24"/>
        </w:rPr>
      </w:pPr>
      <w:r w:rsidRPr="00934FF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34FFB">
      <w:pPr>
        <w:spacing w:line="360" w:lineRule="auto"/>
        <w:rPr>
          <w:color w:val="000000"/>
          <w:sz w:val="24"/>
        </w:rPr>
      </w:pPr>
      <w:r w:rsidRPr="00934FF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34FF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34FFB">
      <w:pPr>
        <w:spacing w:line="360" w:lineRule="auto"/>
        <w:rPr>
          <w:color w:val="000000"/>
          <w:sz w:val="24"/>
        </w:rPr>
      </w:pPr>
      <w:r w:rsidRPr="00934FF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34FFB">
        <w:rPr>
          <w:color w:val="000000"/>
          <w:sz w:val="24"/>
        </w:rPr>
        <w:t>Częstochowa</w:t>
      </w:r>
      <w:r w:rsidR="00AC5E4E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34FFB" w:rsidRPr="00934FF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34FFB" w:rsidRPr="00934FF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34FFB" w:rsidRPr="00934FFB">
        <w:rPr>
          <w:b/>
          <w:color w:val="000000"/>
          <w:sz w:val="24"/>
        </w:rPr>
        <w:t>Dostawa analizatora pozwalającego mierzyć stężenie CO2 równocześnie na 20 próbkach gleb, kompostów, biopolimerów dla  Wydziału Infrastruktury i Środowiska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34FFB" w:rsidTr="004B7B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34FFB" w:rsidRDefault="00934FFB" w:rsidP="004B7B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34FFB">
              <w:rPr>
                <w:sz w:val="24"/>
              </w:rPr>
              <w:t>Dostawa analizatora pozwalającego mierzyć stężenie CO2 równocześnie na 20 próbkach gleb, kompostów, biopolimerów dla  Wydziału Infrastruktury i Środowiska Politechniki Częstochowskiej</w:t>
            </w:r>
          </w:p>
          <w:p w:rsidR="00934FFB" w:rsidRDefault="00934FFB" w:rsidP="004B7B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4FFB">
              <w:rPr>
                <w:b/>
                <w:sz w:val="24"/>
              </w:rPr>
              <w:t xml:space="preserve">Przedsiębiorstwo Doradztwa Technicznego </w:t>
            </w:r>
            <w:proofErr w:type="spellStart"/>
            <w:r w:rsidRPr="00934FFB">
              <w:rPr>
                <w:b/>
                <w:sz w:val="24"/>
              </w:rPr>
              <w:t>Geomor</w:t>
            </w:r>
            <w:proofErr w:type="spellEnd"/>
            <w:r w:rsidRPr="00934FFB">
              <w:rPr>
                <w:b/>
                <w:sz w:val="24"/>
              </w:rPr>
              <w:t>-Technik Sp. z o. o.</w:t>
            </w:r>
          </w:p>
          <w:p w:rsidR="00934FFB" w:rsidRDefault="00934FFB" w:rsidP="004B7B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4FFB">
              <w:rPr>
                <w:b/>
                <w:sz w:val="24"/>
              </w:rPr>
              <w:t>71-220</w:t>
            </w:r>
            <w:r>
              <w:rPr>
                <w:b/>
                <w:sz w:val="24"/>
              </w:rPr>
              <w:t xml:space="preserve"> </w:t>
            </w:r>
            <w:r w:rsidRPr="00934FFB">
              <w:rPr>
                <w:b/>
                <w:sz w:val="24"/>
              </w:rPr>
              <w:t>Szczecin</w:t>
            </w:r>
          </w:p>
          <w:p w:rsidR="00934FFB" w:rsidRDefault="00934FFB" w:rsidP="004B7B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4FFB">
              <w:rPr>
                <w:b/>
                <w:sz w:val="24"/>
              </w:rPr>
              <w:t>Modra</w:t>
            </w:r>
            <w:r>
              <w:rPr>
                <w:b/>
                <w:sz w:val="24"/>
              </w:rPr>
              <w:t xml:space="preserve"> </w:t>
            </w:r>
            <w:r w:rsidRPr="00934FFB">
              <w:rPr>
                <w:b/>
                <w:sz w:val="24"/>
              </w:rPr>
              <w:t>30</w:t>
            </w:r>
          </w:p>
          <w:p w:rsidR="00934FFB" w:rsidRDefault="00934FFB" w:rsidP="004B7BD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34FFB">
              <w:rPr>
                <w:b/>
                <w:sz w:val="24"/>
              </w:rPr>
              <w:t>108 000.00 zł</w:t>
            </w:r>
          </w:p>
          <w:p w:rsidR="00934FFB" w:rsidRPr="00253031" w:rsidRDefault="00934FFB" w:rsidP="004B7BD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34FFB" w:rsidRDefault="00934FFB" w:rsidP="004B7BD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34FFB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701"/>
        <w:gridCol w:w="1701"/>
        <w:gridCol w:w="1701"/>
      </w:tblGrid>
      <w:tr w:rsidR="00AC5E4E" w:rsidRPr="00C63DA0" w:rsidTr="00AC5E4E">
        <w:tc>
          <w:tcPr>
            <w:tcW w:w="540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>Zwiększenie zakresu pomiarowego CO2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C5E4E" w:rsidRPr="00C63DA0" w:rsidTr="00AC5E4E">
        <w:tc>
          <w:tcPr>
            <w:tcW w:w="540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Doradztwa Technicznego </w:t>
            </w:r>
            <w:proofErr w:type="spellStart"/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Geomor</w:t>
            </w:r>
            <w:proofErr w:type="spellEnd"/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-Technik Sp. z o. o.</w:t>
            </w:r>
          </w:p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Modra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71-220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4FF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E4E" w:rsidRPr="00C63DA0" w:rsidRDefault="00AC5E4E" w:rsidP="004B7B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4FFB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bookmarkEnd w:id="0"/>
    <w:p w:rsidR="00C85A89" w:rsidRDefault="00934FFB">
      <w:pPr>
        <w:pStyle w:val="Nagwek"/>
        <w:tabs>
          <w:tab w:val="clear" w:pos="4536"/>
        </w:tabs>
        <w:jc w:val="both"/>
        <w:rPr>
          <w:sz w:val="24"/>
        </w:rPr>
      </w:pPr>
      <w:r w:rsidRPr="00934FF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C5E4E">
        <w:rPr>
          <w:sz w:val="24"/>
        </w:rPr>
        <w:t>2020-09-22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3F8" w:rsidRDefault="005D73F8">
      <w:r>
        <w:separator/>
      </w:r>
    </w:p>
  </w:endnote>
  <w:endnote w:type="continuationSeparator" w:id="0">
    <w:p w:rsidR="005D73F8" w:rsidRDefault="005D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FFB" w:rsidRDefault="00934F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5E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5E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FFB" w:rsidRDefault="00934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3F8" w:rsidRDefault="005D73F8">
      <w:r>
        <w:separator/>
      </w:r>
    </w:p>
  </w:footnote>
  <w:footnote w:type="continuationSeparator" w:id="0">
    <w:p w:rsidR="005D73F8" w:rsidRDefault="005D7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FFB" w:rsidRDefault="00934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FFB" w:rsidRDefault="00934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FFB" w:rsidRDefault="00934F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3F8"/>
    <w:rsid w:val="00140696"/>
    <w:rsid w:val="00253031"/>
    <w:rsid w:val="00377700"/>
    <w:rsid w:val="005C147E"/>
    <w:rsid w:val="005D73F8"/>
    <w:rsid w:val="007118AF"/>
    <w:rsid w:val="007124E4"/>
    <w:rsid w:val="00745012"/>
    <w:rsid w:val="0087722C"/>
    <w:rsid w:val="00934FFB"/>
    <w:rsid w:val="00987E41"/>
    <w:rsid w:val="00AC5E4E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5D4C31"/>
  <w15:chartTrackingRefBased/>
  <w15:docId w15:val="{20816604-9BBB-4C0C-B27A-9F212B78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2020-09-21T07:35:00Z</dcterms:created>
  <dcterms:modified xsi:type="dcterms:W3CDTF">2020-09-21T07:35:00Z</dcterms:modified>
</cp:coreProperties>
</file>