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6BF02" w14:textId="6E6527EF" w:rsidR="00025386" w:rsidRDefault="00B33B31" w:rsidP="00D92325">
      <w:pPr>
        <w:pStyle w:val="Nagwe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87F5C10" wp14:editId="38FB8A3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7A775B" w14:textId="77777777" w:rsidR="00025386" w:rsidRDefault="00025386" w:rsidP="00025386"/>
                          <w:p w14:paraId="6D41B04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13916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BE8D9C" w14:textId="77777777"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A4B8E6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FA32BD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D5747A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4E24DF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244BF2">
        <w:rPr>
          <w:b/>
          <w:i w:val="0"/>
        </w:rPr>
        <w:t>8</w:t>
      </w:r>
    </w:p>
    <w:p w14:paraId="352AA571" w14:textId="77777777" w:rsidR="00025386" w:rsidRPr="00025386" w:rsidRDefault="00025386" w:rsidP="00025386"/>
    <w:p w14:paraId="4019A13D" w14:textId="77777777" w:rsidR="00D92325" w:rsidRDefault="00D9232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24B7C0D" w14:textId="271C703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5B0736">
        <w:rPr>
          <w:rFonts w:ascii="Times New Roman" w:eastAsia="Times New Roman" w:hAnsi="Times New Roman"/>
          <w:b/>
          <w:sz w:val="24"/>
          <w:szCs w:val="20"/>
          <w:lang w:eastAsia="pl-PL"/>
        </w:rPr>
        <w:t>24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A74871C" w14:textId="77777777" w:rsidR="005B0736" w:rsidRPr="005B0736" w:rsidRDefault="005B0736" w:rsidP="005B07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0736">
        <w:rPr>
          <w:rFonts w:ascii="Times New Roman" w:eastAsia="Times New Roman" w:hAnsi="Times New Roman"/>
          <w:b/>
          <w:sz w:val="24"/>
          <w:szCs w:val="24"/>
          <w:lang w:eastAsia="pl-PL"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14:paraId="09DA11AF" w14:textId="77777777" w:rsidR="005B0736" w:rsidRPr="005B0736" w:rsidRDefault="005B0736" w:rsidP="005B07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0736">
        <w:rPr>
          <w:rFonts w:ascii="Times New Roman" w:eastAsia="Times New Roman" w:hAnsi="Times New Roman"/>
          <w:b/>
          <w:sz w:val="24"/>
          <w:szCs w:val="24"/>
          <w:lang w:eastAsia="pl-PL"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14:paraId="0DE52B70" w14:textId="77777777" w:rsidR="005B0736" w:rsidRPr="005B0736" w:rsidRDefault="005B0736" w:rsidP="005B07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0736">
        <w:rPr>
          <w:rFonts w:ascii="Times New Roman" w:eastAsia="Times New Roman" w:hAnsi="Times New Roman"/>
          <w:b/>
          <w:sz w:val="24"/>
          <w:szCs w:val="24"/>
          <w:lang w:eastAsia="pl-PL"/>
        </w:rPr>
        <w:t>b) wykonanie ścianki oddzielającej pomieszczenia kuchni od poradni dermatologicznej, wykonanie robót budowlanych związanych z przygotowaniem zaplecza socjalnego kuchni (szatnia + węzeł sanitarny).</w:t>
      </w:r>
    </w:p>
    <w:p w14:paraId="037490B8" w14:textId="77777777" w:rsidR="005B0736" w:rsidRPr="005B0736" w:rsidRDefault="005B0736" w:rsidP="005B07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07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3. Wymiana pokrycia dachowego pawilonu Pralnia – Kuchnia zgodnie z przedmiarem robót stanowiącym załącznik nr 1,  wymiany szkła zbrojonego, znajdującego się w naświetlach o powierzchni 30 m2 o gr. 8 mm oraz konserwację teowników metalowych, stanowiących konstrukcje o długości ok. 90 </w:t>
      </w:r>
      <w:proofErr w:type="spellStart"/>
      <w:r w:rsidRPr="005B0736">
        <w:rPr>
          <w:rFonts w:ascii="Times New Roman" w:eastAsia="Times New Roman" w:hAnsi="Times New Roman"/>
          <w:b/>
          <w:sz w:val="24"/>
          <w:szCs w:val="24"/>
          <w:lang w:eastAsia="pl-PL"/>
        </w:rPr>
        <w:t>mb</w:t>
      </w:r>
      <w:proofErr w:type="spellEnd"/>
      <w:r w:rsidRPr="005B0736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29E094E6" w14:textId="77777777" w:rsidR="005B0736" w:rsidRPr="005B0736" w:rsidRDefault="005B0736" w:rsidP="005B07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571528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2952AA3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E7EFCD0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8B59DE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78A953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A8BB041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1F256" w14:textId="77777777" w:rsidR="00360B0B" w:rsidRDefault="00360B0B" w:rsidP="00025386">
      <w:pPr>
        <w:spacing w:after="0" w:line="240" w:lineRule="auto"/>
      </w:pPr>
      <w:r>
        <w:separator/>
      </w:r>
    </w:p>
  </w:endnote>
  <w:endnote w:type="continuationSeparator" w:id="0">
    <w:p w14:paraId="7DBE8766" w14:textId="77777777" w:rsidR="00360B0B" w:rsidRDefault="00360B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F105" w14:textId="77777777" w:rsidR="00360B0B" w:rsidRDefault="00360B0B" w:rsidP="00025386">
      <w:pPr>
        <w:spacing w:after="0" w:line="240" w:lineRule="auto"/>
      </w:pPr>
      <w:r>
        <w:separator/>
      </w:r>
    </w:p>
  </w:footnote>
  <w:footnote w:type="continuationSeparator" w:id="0">
    <w:p w14:paraId="20E3536E" w14:textId="77777777" w:rsidR="00360B0B" w:rsidRDefault="00360B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5B0736"/>
    <w:rsid w:val="00600A2C"/>
    <w:rsid w:val="00657A47"/>
    <w:rsid w:val="00745A44"/>
    <w:rsid w:val="007B016F"/>
    <w:rsid w:val="007D22EC"/>
    <w:rsid w:val="007F0FED"/>
    <w:rsid w:val="00805769"/>
    <w:rsid w:val="008B797E"/>
    <w:rsid w:val="008F2498"/>
    <w:rsid w:val="00A56A6F"/>
    <w:rsid w:val="00AA1DAC"/>
    <w:rsid w:val="00AE17AC"/>
    <w:rsid w:val="00B2669E"/>
    <w:rsid w:val="00B33B31"/>
    <w:rsid w:val="00B77707"/>
    <w:rsid w:val="00BE3BCE"/>
    <w:rsid w:val="00C30AB1"/>
    <w:rsid w:val="00C60732"/>
    <w:rsid w:val="00CE73B7"/>
    <w:rsid w:val="00D1017B"/>
    <w:rsid w:val="00D55FC4"/>
    <w:rsid w:val="00D92325"/>
    <w:rsid w:val="00DA03EB"/>
    <w:rsid w:val="00DC587A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2020-09-18T09:37:00Z</dcterms:created>
  <dcterms:modified xsi:type="dcterms:W3CDTF">2020-09-18T09:37:00Z</dcterms:modified>
</cp:coreProperties>
</file>