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AA053" w14:textId="3E2C91EB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>Załącznik nr</w:t>
      </w:r>
      <w:r w:rsidR="00127828">
        <w:rPr>
          <w:b/>
          <w:i w:val="0"/>
          <w:sz w:val="22"/>
          <w:szCs w:val="22"/>
        </w:rPr>
        <w:t xml:space="preserve"> 5</w:t>
      </w:r>
    </w:p>
    <w:p w14:paraId="45559261" w14:textId="77777777" w:rsidR="005103B9" w:rsidRDefault="005103B9" w:rsidP="005103B9">
      <w:pPr>
        <w:spacing w:after="0" w:line="480" w:lineRule="auto"/>
        <w:rPr>
          <w:b/>
        </w:rPr>
      </w:pPr>
    </w:p>
    <w:p w14:paraId="7EDD6163" w14:textId="7449CB0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A6351" w:rsidRPr="008A6351">
        <w:rPr>
          <w:rFonts w:ascii="Times New Roman" w:hAnsi="Times New Roman"/>
          <w:b/>
        </w:rPr>
        <w:t>ZP/</w:t>
      </w:r>
      <w:r w:rsidR="008466A6">
        <w:rPr>
          <w:rFonts w:ascii="Times New Roman" w:hAnsi="Times New Roman"/>
          <w:b/>
        </w:rPr>
        <w:t>24</w:t>
      </w:r>
      <w:r w:rsidR="008A6351" w:rsidRPr="008A6351">
        <w:rPr>
          <w:rFonts w:ascii="Times New Roman" w:hAnsi="Times New Roman"/>
          <w:b/>
        </w:rPr>
        <w:t>/2020</w:t>
      </w:r>
    </w:p>
    <w:p w14:paraId="0DEDFE1E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E3A6EC8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Szpital Specjalistyczny im. Stefana Żeromskiego SPZOZ w Krakowie</w:t>
      </w:r>
    </w:p>
    <w:p w14:paraId="22B8DD1A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2906FE6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8A6351" w:rsidRPr="008A6351">
        <w:rPr>
          <w:sz w:val="22"/>
          <w:szCs w:val="22"/>
        </w:rPr>
        <w:t>Kraków</w:t>
      </w:r>
    </w:p>
    <w:p w14:paraId="0C5A3B4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CA0599F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E9B124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E186497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D7BCE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77812F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47D388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EF1505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06499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14116F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91AF305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19E9F93C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400B345C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A6351" w:rsidRPr="008A6351">
        <w:rPr>
          <w:rFonts w:ascii="Times New Roman" w:hAnsi="Times New Roman"/>
        </w:rPr>
        <w:t>(</w:t>
      </w:r>
      <w:proofErr w:type="spellStart"/>
      <w:r w:rsidR="008A6351" w:rsidRPr="008A6351">
        <w:rPr>
          <w:rFonts w:ascii="Times New Roman" w:hAnsi="Times New Roman"/>
        </w:rPr>
        <w:t>t.j</w:t>
      </w:r>
      <w:proofErr w:type="spellEnd"/>
      <w:r w:rsidR="008A6351" w:rsidRPr="008A635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08E484CB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41C70B48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0C089117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FB2E138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76EE38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3CDEBD3" w14:textId="11A932BF" w:rsidR="00D76AD1" w:rsidRPr="00D76AD1" w:rsidRDefault="001F027E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DDCC9A2" w14:textId="77777777" w:rsidR="00D76AD1" w:rsidRPr="00D76AD1" w:rsidRDefault="00D76AD1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D76AD1">
        <w:rPr>
          <w:rFonts w:ascii="Times New Roman" w:hAnsi="Times New Roman"/>
          <w:b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14:paraId="6F713F07" w14:textId="77777777" w:rsidR="00D76AD1" w:rsidRPr="00D76AD1" w:rsidRDefault="00D76AD1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D76AD1">
        <w:rPr>
          <w:rFonts w:ascii="Times New Roman" w:hAnsi="Times New Roman"/>
          <w:b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14:paraId="668BEB8C" w14:textId="77777777" w:rsidR="00D76AD1" w:rsidRPr="00D76AD1" w:rsidRDefault="00D76AD1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D76AD1">
        <w:rPr>
          <w:rFonts w:ascii="Times New Roman" w:hAnsi="Times New Roman"/>
          <w:b/>
        </w:rPr>
        <w:t>b) wykonanie ścianki oddzielającej pomieszczenia kuchni od poradni dermatologicznej, wykonanie robót budowlanych związanych z przygotowaniem zaplecza socjalnego kuchni (szatnia + węzeł sanitarny).</w:t>
      </w:r>
    </w:p>
    <w:p w14:paraId="20D84B61" w14:textId="77777777" w:rsidR="00D76AD1" w:rsidRPr="00D76AD1" w:rsidRDefault="00D76AD1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</w:p>
    <w:p w14:paraId="24D082D6" w14:textId="77777777" w:rsidR="00D76AD1" w:rsidRPr="00D76AD1" w:rsidRDefault="00D76AD1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D76AD1">
        <w:rPr>
          <w:rFonts w:ascii="Times New Roman" w:hAnsi="Times New Roman"/>
          <w:b/>
        </w:rPr>
        <w:t xml:space="preserve">3. Wymiana pokrycia dachowego pawilonu Pralnia – Kuchnia zgodnie z przedmiarem robót stanowiącym załącznik nr 1,  wymiany szkła zbrojonego, znajdującego się w naświetlach o powierzchni 30 m2 o gr. 8 mm oraz konserwację teowników metalowych, stanowiących konstrukcje o długości ok. 90 </w:t>
      </w:r>
      <w:proofErr w:type="spellStart"/>
      <w:r w:rsidRPr="00D76AD1">
        <w:rPr>
          <w:rFonts w:ascii="Times New Roman" w:hAnsi="Times New Roman"/>
          <w:b/>
        </w:rPr>
        <w:t>mb</w:t>
      </w:r>
      <w:proofErr w:type="spellEnd"/>
      <w:r w:rsidRPr="00D76AD1">
        <w:rPr>
          <w:rFonts w:ascii="Times New Roman" w:hAnsi="Times New Roman"/>
          <w:b/>
        </w:rPr>
        <w:t>.</w:t>
      </w:r>
    </w:p>
    <w:p w14:paraId="6E3800DD" w14:textId="77777777" w:rsidR="00D76AD1" w:rsidRPr="00D76AD1" w:rsidRDefault="00D76AD1" w:rsidP="00D76A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</w:p>
    <w:p w14:paraId="099DC220" w14:textId="7586162B" w:rsidR="00203A40" w:rsidRPr="00F90CD1" w:rsidRDefault="00E65685" w:rsidP="008466A6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42CE8B2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E7A870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735BE3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3CFCCB4" w14:textId="77777777" w:rsidR="008A6351" w:rsidRPr="00997D0F" w:rsidRDefault="008A6351" w:rsidP="008A635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5ECE51E" w14:textId="77777777" w:rsidR="008A6351" w:rsidRPr="00023477" w:rsidRDefault="008A6351" w:rsidP="008A635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3C1E6D9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5E19F5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316B462" w14:textId="77777777" w:rsidR="008A6351" w:rsidRPr="00997D0F" w:rsidRDefault="008A6351" w:rsidP="008A635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12C820" w14:textId="77777777" w:rsidR="008A6351" w:rsidRPr="000247FF" w:rsidRDefault="008A6351" w:rsidP="008A635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10945A21" w14:textId="77777777" w:rsidR="008A6351" w:rsidRPr="000247FF" w:rsidRDefault="008A6351" w:rsidP="008A635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26526A0C" w14:textId="77777777" w:rsidR="00292198" w:rsidRPr="00292198" w:rsidRDefault="00292198" w:rsidP="00292198">
      <w:pPr>
        <w:rPr>
          <w:rFonts w:ascii="Times New Roman" w:hAnsi="Times New Roman"/>
        </w:rPr>
      </w:pPr>
    </w:p>
    <w:p w14:paraId="42BB21D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00DA93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209B3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8EF3B5C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C522F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1DB692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95E9818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CFDCC2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F8CC7A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6D5595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1D062F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71CF8A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3395E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09D425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D1C6F8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6EE6D2C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4797FB6B" w14:textId="77777777" w:rsidTr="005103B9">
        <w:tc>
          <w:tcPr>
            <w:tcW w:w="709" w:type="dxa"/>
          </w:tcPr>
          <w:p w14:paraId="73DF0B7F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EC8F12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0DD88CA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C95062C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1A98B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11F9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006850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294F55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CD52CCC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9245B6F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2D49C8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1867DEE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6F99C97B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9D3727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FDAFF9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8C454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5349C30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CCADE7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A384B22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A75DD9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BC82979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68EBC00D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37339C4C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51FFE6D3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14716F9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4944FD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8E8ABC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11B8B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FE9429E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2AD68F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1A07CB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4DE0A32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539E82C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98CA8D0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043522AF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80555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75796B2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63CF032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AD79D95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CC53ACA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56D332C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950E60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9508C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37EDEF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53D4CF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BBEEE1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6C07E9D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68E96" w14:textId="77777777" w:rsidR="00754950" w:rsidRDefault="00754950" w:rsidP="0038231F">
      <w:pPr>
        <w:spacing w:after="0" w:line="240" w:lineRule="auto"/>
      </w:pPr>
      <w:r>
        <w:separator/>
      </w:r>
    </w:p>
  </w:endnote>
  <w:endnote w:type="continuationSeparator" w:id="0">
    <w:p w14:paraId="0B89EACB" w14:textId="77777777" w:rsidR="00754950" w:rsidRDefault="007549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52D29" w14:textId="77777777" w:rsidR="008A6351" w:rsidRDefault="008A6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542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A78CE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CADF4" w14:textId="77777777" w:rsidR="008A6351" w:rsidRDefault="008A6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4FA497" w14:textId="77777777" w:rsidR="00754950" w:rsidRDefault="00754950" w:rsidP="0038231F">
      <w:pPr>
        <w:spacing w:after="0" w:line="240" w:lineRule="auto"/>
      </w:pPr>
      <w:r>
        <w:separator/>
      </w:r>
    </w:p>
  </w:footnote>
  <w:footnote w:type="continuationSeparator" w:id="0">
    <w:p w14:paraId="1666987A" w14:textId="77777777" w:rsidR="00754950" w:rsidRDefault="007549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E7944" w14:textId="77777777" w:rsidR="008A6351" w:rsidRDefault="008A6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BA59C" w14:textId="77777777" w:rsidR="008A6351" w:rsidRDefault="008A6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C77DB" w14:textId="77777777" w:rsidR="008A6351" w:rsidRDefault="008A6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D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828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247"/>
    <w:rsid w:val="002C4948"/>
    <w:rsid w:val="002E641A"/>
    <w:rsid w:val="00313417"/>
    <w:rsid w:val="00313911"/>
    <w:rsid w:val="0033225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5DF"/>
    <w:rsid w:val="00641874"/>
    <w:rsid w:val="006676AE"/>
    <w:rsid w:val="006A3A1F"/>
    <w:rsid w:val="006A52B6"/>
    <w:rsid w:val="006E4D1A"/>
    <w:rsid w:val="006F0034"/>
    <w:rsid w:val="006F3D32"/>
    <w:rsid w:val="007118F0"/>
    <w:rsid w:val="0072560B"/>
    <w:rsid w:val="00746532"/>
    <w:rsid w:val="00751725"/>
    <w:rsid w:val="00754950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6A6"/>
    <w:rsid w:val="008757E1"/>
    <w:rsid w:val="00892E48"/>
    <w:rsid w:val="008A6351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7B4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76AD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DEE4311"/>
  <w15:docId w15:val="{707434AC-FAD0-4749-9F74-55B4DDFD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2020-09-18T09:36:00Z</dcterms:created>
  <dcterms:modified xsi:type="dcterms:W3CDTF">2020-09-18T09:36:00Z</dcterms:modified>
</cp:coreProperties>
</file>