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6C5" w:rsidRDefault="009936C5" w:rsidP="009936C5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9936C5" w:rsidRDefault="009936C5" w:rsidP="009936C5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9936C5" w:rsidRDefault="009936C5" w:rsidP="009936C5">
      <w:pPr>
        <w:ind w:firstLine="284"/>
        <w:jc w:val="both"/>
        <w:rPr>
          <w:rFonts w:ascii="Tahoma" w:hAnsi="Tahoma" w:cs="Tahoma"/>
          <w:sz w:val="16"/>
          <w:szCs w:val="16"/>
        </w:rPr>
      </w:pPr>
    </w:p>
    <w:p w:rsidR="009936C5" w:rsidRDefault="009936C5" w:rsidP="00CA6945">
      <w:pPr>
        <w:jc w:val="both"/>
        <w:rPr>
          <w:rFonts w:ascii="Tahoma" w:hAnsi="Tahoma" w:cs="Tahoma"/>
          <w:sz w:val="16"/>
          <w:szCs w:val="16"/>
        </w:rPr>
      </w:pPr>
    </w:p>
    <w:p w:rsidR="009936C5" w:rsidRDefault="009936C5" w:rsidP="009936C5">
      <w:pPr>
        <w:ind w:firstLine="284"/>
        <w:jc w:val="both"/>
        <w:rPr>
          <w:sz w:val="24"/>
          <w:szCs w:val="24"/>
        </w:rPr>
      </w:pPr>
      <w:r w:rsidRPr="00CF712F">
        <w:rPr>
          <w:sz w:val="24"/>
          <w:szCs w:val="24"/>
        </w:rPr>
        <w:t xml:space="preserve">W związku z odstąpieniem firmy </w:t>
      </w:r>
      <w:r w:rsidRPr="00CF712F">
        <w:rPr>
          <w:b/>
          <w:sz w:val="24"/>
          <w:szCs w:val="24"/>
        </w:rPr>
        <w:t xml:space="preserve">Agencja Reklamowa "TOP" Agnieszka Łuczak </w:t>
      </w:r>
      <w:r w:rsidRPr="00CF712F">
        <w:rPr>
          <w:sz w:val="24"/>
          <w:szCs w:val="24"/>
        </w:rPr>
        <w:t xml:space="preserve">od podpisania umowy, Zamawiający działając na podstawie art. 94 ust. 3 ustawy </w:t>
      </w:r>
      <w:proofErr w:type="spellStart"/>
      <w:r w:rsidRPr="00CF712F">
        <w:rPr>
          <w:sz w:val="24"/>
          <w:szCs w:val="24"/>
        </w:rPr>
        <w:t>Pzp</w:t>
      </w:r>
      <w:proofErr w:type="spellEnd"/>
      <w:r w:rsidRPr="00CF712F">
        <w:rPr>
          <w:sz w:val="24"/>
          <w:szCs w:val="24"/>
        </w:rPr>
        <w:t>, dokonał wyboru oferty najkorzystniejszej spośród pozostałych ofert, tj. ofertę firmy:</w:t>
      </w:r>
    </w:p>
    <w:p w:rsidR="009936C5" w:rsidRPr="00CF712F" w:rsidRDefault="009936C5" w:rsidP="00CA6945">
      <w:pPr>
        <w:jc w:val="both"/>
        <w:rPr>
          <w:b/>
          <w:sz w:val="24"/>
          <w:szCs w:val="24"/>
        </w:rPr>
      </w:pPr>
    </w:p>
    <w:p w:rsidR="009936C5" w:rsidRPr="00CF712F" w:rsidRDefault="009936C5" w:rsidP="009936C5">
      <w:pPr>
        <w:ind w:firstLine="284"/>
        <w:jc w:val="both"/>
        <w:rPr>
          <w:b/>
          <w:bCs/>
          <w:sz w:val="24"/>
          <w:szCs w:val="24"/>
        </w:rPr>
      </w:pPr>
      <w:r w:rsidRPr="00CF712F">
        <w:rPr>
          <w:b/>
          <w:bCs/>
          <w:sz w:val="24"/>
          <w:szCs w:val="24"/>
        </w:rPr>
        <w:t>Dźwignia Handlu Sp. z o.o.</w:t>
      </w:r>
    </w:p>
    <w:p w:rsidR="009936C5" w:rsidRPr="00CF712F" w:rsidRDefault="009936C5" w:rsidP="009936C5">
      <w:pPr>
        <w:ind w:firstLine="284"/>
        <w:jc w:val="both"/>
        <w:rPr>
          <w:b/>
          <w:bCs/>
          <w:sz w:val="24"/>
          <w:szCs w:val="24"/>
        </w:rPr>
      </w:pPr>
      <w:r w:rsidRPr="00CF712F">
        <w:rPr>
          <w:b/>
          <w:bCs/>
          <w:sz w:val="24"/>
          <w:szCs w:val="24"/>
        </w:rPr>
        <w:t>Mieszczańska 13 /27</w:t>
      </w:r>
    </w:p>
    <w:p w:rsidR="009936C5" w:rsidRPr="00CF712F" w:rsidRDefault="009936C5" w:rsidP="009936C5">
      <w:pPr>
        <w:ind w:firstLine="284"/>
        <w:jc w:val="both"/>
        <w:rPr>
          <w:b/>
          <w:bCs/>
          <w:sz w:val="24"/>
          <w:szCs w:val="24"/>
        </w:rPr>
      </w:pPr>
      <w:r w:rsidRPr="00CF712F">
        <w:rPr>
          <w:b/>
          <w:bCs/>
          <w:sz w:val="24"/>
          <w:szCs w:val="24"/>
        </w:rPr>
        <w:t>30-313 Kraków</w:t>
      </w:r>
    </w:p>
    <w:p w:rsidR="009936C5" w:rsidRPr="00CF712F" w:rsidRDefault="009936C5" w:rsidP="009936C5">
      <w:pPr>
        <w:ind w:firstLine="284"/>
        <w:jc w:val="both"/>
        <w:rPr>
          <w:b/>
          <w:sz w:val="24"/>
          <w:szCs w:val="24"/>
        </w:rPr>
      </w:pPr>
    </w:p>
    <w:p w:rsidR="009936C5" w:rsidRPr="00CF712F" w:rsidRDefault="009936C5" w:rsidP="009936C5">
      <w:pPr>
        <w:ind w:left="180" w:firstLine="104"/>
        <w:jc w:val="both"/>
        <w:rPr>
          <w:b/>
          <w:sz w:val="24"/>
          <w:szCs w:val="24"/>
        </w:rPr>
      </w:pPr>
      <w:r w:rsidRPr="00CF712F">
        <w:rPr>
          <w:b/>
          <w:bCs/>
          <w:sz w:val="24"/>
          <w:szCs w:val="24"/>
        </w:rPr>
        <w:t>Z ceną oferty:</w:t>
      </w:r>
      <w:r w:rsidRPr="00CF712F">
        <w:rPr>
          <w:sz w:val="24"/>
          <w:szCs w:val="24"/>
        </w:rPr>
        <w:t xml:space="preserve"> </w:t>
      </w:r>
      <w:r w:rsidRPr="00CF712F">
        <w:rPr>
          <w:b/>
          <w:sz w:val="24"/>
          <w:szCs w:val="24"/>
        </w:rPr>
        <w:t xml:space="preserve"> 13 530,0</w:t>
      </w:r>
      <w:r w:rsidR="00CF712F">
        <w:rPr>
          <w:b/>
          <w:sz w:val="24"/>
          <w:szCs w:val="24"/>
        </w:rPr>
        <w:t>0 zł brutto</w:t>
      </w:r>
    </w:p>
    <w:p w:rsidR="00CF712F" w:rsidRDefault="00CF712F" w:rsidP="00CA6945">
      <w:pPr>
        <w:pStyle w:val="ogloszenie"/>
        <w:rPr>
          <w:rFonts w:ascii="Times New Roman" w:hAnsi="Times New Roman"/>
          <w:b/>
          <w:sz w:val="28"/>
          <w:szCs w:val="28"/>
        </w:rPr>
      </w:pPr>
    </w:p>
    <w:p w:rsidR="00CF712F" w:rsidRDefault="00CF712F" w:rsidP="00CF712F">
      <w:pPr>
        <w:pStyle w:val="Nagwek"/>
        <w:tabs>
          <w:tab w:val="clear" w:pos="4536"/>
        </w:tabs>
        <w:jc w:val="both"/>
        <w:rPr>
          <w:sz w:val="24"/>
        </w:rPr>
      </w:pPr>
      <w:r w:rsidRPr="0095352B">
        <w:rPr>
          <w:sz w:val="24"/>
        </w:rPr>
        <w:t>Częstochowa</w:t>
      </w:r>
      <w:r>
        <w:rPr>
          <w:sz w:val="24"/>
        </w:rPr>
        <w:t xml:space="preserve"> dnia: 2020-10-13</w:t>
      </w:r>
    </w:p>
    <w:p w:rsidR="00CA6945" w:rsidRDefault="00CA6945" w:rsidP="00CA6945">
      <w:pPr>
        <w:pStyle w:val="ogloszenie"/>
        <w:rPr>
          <w:rFonts w:ascii="Times New Roman" w:hAnsi="Times New Roman"/>
          <w:b/>
          <w:sz w:val="28"/>
          <w:szCs w:val="28"/>
        </w:rPr>
      </w:pPr>
    </w:p>
    <w:p w:rsidR="00CA6945" w:rsidRDefault="00CA6945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936C5" w:rsidRDefault="009936C5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A6945" w:rsidRDefault="00CA6945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5352B">
      <w:pPr>
        <w:spacing w:line="360" w:lineRule="auto"/>
        <w:rPr>
          <w:b/>
          <w:bCs/>
          <w:color w:val="000000"/>
          <w:sz w:val="24"/>
        </w:rPr>
      </w:pPr>
      <w:r w:rsidRPr="0095352B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5352B">
      <w:pPr>
        <w:spacing w:line="360" w:lineRule="auto"/>
        <w:rPr>
          <w:color w:val="000000"/>
          <w:sz w:val="24"/>
        </w:rPr>
      </w:pPr>
      <w:r w:rsidRPr="0095352B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5352B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95352B">
      <w:pPr>
        <w:spacing w:line="360" w:lineRule="auto"/>
        <w:rPr>
          <w:color w:val="000000"/>
          <w:sz w:val="24"/>
        </w:rPr>
      </w:pPr>
      <w:r w:rsidRPr="0095352B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5352B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95352B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CA6945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5352B" w:rsidRPr="0095352B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5352B" w:rsidRPr="0095352B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A6945" w:rsidRDefault="00C85A89" w:rsidP="007E54B0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5352B" w:rsidRPr="0095352B">
        <w:rPr>
          <w:b/>
          <w:color w:val="000000"/>
          <w:sz w:val="24"/>
        </w:rPr>
        <w:t>Druk informatorów oraz albumów Absolwenci PCz w ramach projektu NAWA - International Alumni</w:t>
      </w:r>
      <w:r w:rsidR="007E54B0">
        <w:rPr>
          <w:b/>
          <w:color w:val="000000"/>
          <w:sz w:val="24"/>
        </w:rPr>
        <w:t xml:space="preserve">, </w:t>
      </w:r>
      <w:r w:rsidR="00DE1BB7">
        <w:rPr>
          <w:b/>
          <w:color w:val="000000"/>
          <w:sz w:val="24"/>
        </w:rPr>
        <w:t xml:space="preserve">                                 </w:t>
      </w:r>
      <w:proofErr w:type="spellStart"/>
      <w:r w:rsidR="007E54B0">
        <w:rPr>
          <w:b/>
          <w:color w:val="000000"/>
          <w:sz w:val="24"/>
        </w:rPr>
        <w:t>spr</w:t>
      </w:r>
      <w:proofErr w:type="spellEnd"/>
      <w:r w:rsidR="007E54B0">
        <w:rPr>
          <w:b/>
          <w:color w:val="000000"/>
          <w:sz w:val="24"/>
        </w:rPr>
        <w:t>. nr rej. ZP/U-11/20</w:t>
      </w:r>
      <w:r>
        <w:rPr>
          <w:color w:val="000000"/>
          <w:sz w:val="24"/>
        </w:rPr>
        <w:t>.</w:t>
      </w: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5352B" w:rsidTr="008B7444">
        <w:trPr>
          <w:cantSplit/>
        </w:trPr>
        <w:tc>
          <w:tcPr>
            <w:tcW w:w="9640" w:type="dxa"/>
          </w:tcPr>
          <w:p w:rsidR="0095352B" w:rsidRDefault="0095352B" w:rsidP="008B744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5352B">
              <w:rPr>
                <w:b/>
                <w:sz w:val="24"/>
              </w:rPr>
              <w:t>Agencja Reklamowa "TOP" Agnieszka Łuczak</w:t>
            </w:r>
          </w:p>
          <w:p w:rsidR="0095352B" w:rsidRDefault="0095352B" w:rsidP="008B744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5352B">
              <w:rPr>
                <w:b/>
                <w:sz w:val="24"/>
              </w:rPr>
              <w:t>87-800</w:t>
            </w:r>
            <w:r>
              <w:rPr>
                <w:b/>
                <w:sz w:val="24"/>
              </w:rPr>
              <w:t xml:space="preserve"> </w:t>
            </w:r>
            <w:r w:rsidRPr="0095352B">
              <w:rPr>
                <w:b/>
                <w:sz w:val="24"/>
              </w:rPr>
              <w:t>Włocławek</w:t>
            </w:r>
          </w:p>
          <w:p w:rsidR="0095352B" w:rsidRDefault="0095352B" w:rsidP="008B744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5352B">
              <w:rPr>
                <w:b/>
                <w:sz w:val="24"/>
              </w:rPr>
              <w:t>Toruńska</w:t>
            </w:r>
            <w:r>
              <w:rPr>
                <w:b/>
                <w:sz w:val="24"/>
              </w:rPr>
              <w:t xml:space="preserve"> </w:t>
            </w:r>
            <w:r w:rsidRPr="0095352B">
              <w:rPr>
                <w:b/>
                <w:sz w:val="24"/>
              </w:rPr>
              <w:t>148</w:t>
            </w:r>
          </w:p>
          <w:p w:rsidR="0095352B" w:rsidRDefault="0095352B" w:rsidP="008B7444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7E54B0">
              <w:rPr>
                <w:b/>
                <w:sz w:val="24"/>
              </w:rPr>
              <w:t>6 457,</w:t>
            </w:r>
            <w:r w:rsidRPr="0095352B">
              <w:rPr>
                <w:b/>
                <w:sz w:val="24"/>
              </w:rPr>
              <w:t>50 zł</w:t>
            </w:r>
            <w:r w:rsidR="007E54B0">
              <w:rPr>
                <w:b/>
                <w:sz w:val="24"/>
              </w:rPr>
              <w:t xml:space="preserve"> brutto</w:t>
            </w:r>
          </w:p>
          <w:p w:rsidR="0095352B" w:rsidRPr="00253031" w:rsidRDefault="0095352B" w:rsidP="008B744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5352B" w:rsidRDefault="0095352B" w:rsidP="008B7444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95352B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- 90,00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lastRenderedPageBreak/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2365"/>
        <w:gridCol w:w="1985"/>
        <w:gridCol w:w="2126"/>
      </w:tblGrid>
      <w:tr w:rsidR="007E54B0" w:rsidRPr="00C63DA0" w:rsidTr="007E54B0">
        <w:tc>
          <w:tcPr>
            <w:tcW w:w="540" w:type="dxa"/>
            <w:shd w:val="clear" w:color="auto" w:fill="auto"/>
            <w:vAlign w:val="center"/>
          </w:tcPr>
          <w:p w:rsidR="007E54B0" w:rsidRPr="00C63DA0" w:rsidRDefault="007E54B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E54B0" w:rsidRPr="00C63DA0" w:rsidRDefault="007E54B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7E54B0" w:rsidRPr="00C63DA0" w:rsidRDefault="007E54B0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7E54B0" w:rsidRPr="00C63DA0" w:rsidRDefault="007E54B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52B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E54B0" w:rsidRPr="00C63DA0" w:rsidRDefault="007E54B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52B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E54B0" w:rsidRPr="00C63DA0" w:rsidRDefault="007E54B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E54B0" w:rsidRPr="00C63DA0" w:rsidTr="007E54B0">
        <w:tc>
          <w:tcPr>
            <w:tcW w:w="540" w:type="dxa"/>
            <w:shd w:val="clear" w:color="auto" w:fill="auto"/>
            <w:vAlign w:val="center"/>
          </w:tcPr>
          <w:p w:rsidR="007E54B0" w:rsidRPr="00C63DA0" w:rsidRDefault="007E54B0" w:rsidP="008B74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52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E54B0" w:rsidRPr="00C63DA0" w:rsidRDefault="007E54B0" w:rsidP="008B744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352B">
              <w:rPr>
                <w:rFonts w:ascii="Times New Roman" w:hAnsi="Times New Roman" w:cs="Times New Roman"/>
                <w:bCs/>
                <w:sz w:val="18"/>
                <w:szCs w:val="18"/>
              </w:rPr>
              <w:t>Agencja Reklamowa "TOP" Agnieszka Łuczak</w:t>
            </w:r>
          </w:p>
          <w:p w:rsidR="007E54B0" w:rsidRPr="00C63DA0" w:rsidRDefault="007E54B0" w:rsidP="008B744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352B">
              <w:rPr>
                <w:rFonts w:ascii="Times New Roman" w:hAnsi="Times New Roman" w:cs="Times New Roman"/>
                <w:bCs/>
                <w:sz w:val="18"/>
                <w:szCs w:val="18"/>
              </w:rPr>
              <w:t>Toruńska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352B">
              <w:rPr>
                <w:rFonts w:ascii="Times New Roman" w:hAnsi="Times New Roman" w:cs="Times New Roman"/>
                <w:bCs/>
                <w:sz w:val="18"/>
                <w:szCs w:val="18"/>
              </w:rPr>
              <w:t>148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E54B0" w:rsidRPr="00C63DA0" w:rsidRDefault="007E54B0" w:rsidP="008B744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352B">
              <w:rPr>
                <w:rFonts w:ascii="Times New Roman" w:hAnsi="Times New Roman" w:cs="Times New Roman"/>
                <w:bCs/>
                <w:sz w:val="18"/>
                <w:szCs w:val="18"/>
              </w:rPr>
              <w:t>87-800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352B">
              <w:rPr>
                <w:rFonts w:ascii="Times New Roman" w:hAnsi="Times New Roman" w:cs="Times New Roman"/>
                <w:bCs/>
                <w:sz w:val="18"/>
                <w:szCs w:val="18"/>
              </w:rPr>
              <w:t>Włocławek</w:t>
            </w:r>
          </w:p>
          <w:p w:rsidR="007E54B0" w:rsidRPr="00C63DA0" w:rsidRDefault="007E54B0" w:rsidP="008B74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5352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7E54B0" w:rsidRPr="00C63DA0" w:rsidRDefault="007E54B0" w:rsidP="008B74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52B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E54B0" w:rsidRPr="00C63DA0" w:rsidRDefault="007E54B0" w:rsidP="008B74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52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E54B0" w:rsidRPr="00C63DA0" w:rsidRDefault="007E54B0" w:rsidP="008B74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52B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7E54B0" w:rsidRPr="00C63DA0" w:rsidTr="007E54B0">
        <w:tc>
          <w:tcPr>
            <w:tcW w:w="540" w:type="dxa"/>
            <w:shd w:val="clear" w:color="auto" w:fill="auto"/>
            <w:vAlign w:val="center"/>
          </w:tcPr>
          <w:p w:rsidR="007E54B0" w:rsidRPr="00C63DA0" w:rsidRDefault="007E54B0" w:rsidP="008B74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52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E54B0" w:rsidRPr="00C63DA0" w:rsidRDefault="007E54B0" w:rsidP="008B744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352B">
              <w:rPr>
                <w:rFonts w:ascii="Times New Roman" w:hAnsi="Times New Roman" w:cs="Times New Roman"/>
                <w:bCs/>
                <w:sz w:val="18"/>
                <w:szCs w:val="18"/>
              </w:rPr>
              <w:t>Dźwignia Handlu Sp. z o.o.</w:t>
            </w:r>
          </w:p>
          <w:p w:rsidR="007E54B0" w:rsidRPr="00C63DA0" w:rsidRDefault="007E54B0" w:rsidP="008B744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352B">
              <w:rPr>
                <w:rFonts w:ascii="Times New Roman" w:hAnsi="Times New Roman" w:cs="Times New Roman"/>
                <w:bCs/>
                <w:sz w:val="18"/>
                <w:szCs w:val="18"/>
              </w:rPr>
              <w:t>Mieszczańska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352B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352B">
              <w:rPr>
                <w:rFonts w:ascii="Times New Roman" w:hAnsi="Times New Roman" w:cs="Times New Roman"/>
                <w:bCs/>
                <w:sz w:val="18"/>
                <w:szCs w:val="18"/>
              </w:rPr>
              <w:t>/27</w:t>
            </w:r>
          </w:p>
          <w:p w:rsidR="007E54B0" w:rsidRPr="00C63DA0" w:rsidRDefault="007E54B0" w:rsidP="008B744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352B">
              <w:rPr>
                <w:rFonts w:ascii="Times New Roman" w:hAnsi="Times New Roman" w:cs="Times New Roman"/>
                <w:bCs/>
                <w:sz w:val="18"/>
                <w:szCs w:val="18"/>
              </w:rPr>
              <w:t>30-313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352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7E54B0" w:rsidRPr="00C63DA0" w:rsidRDefault="007E54B0" w:rsidP="008B74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5352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7E54B0" w:rsidRPr="00C63DA0" w:rsidRDefault="007E54B0" w:rsidP="008B74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52B">
              <w:rPr>
                <w:rFonts w:ascii="Times New Roman" w:hAnsi="Times New Roman" w:cs="Times New Roman"/>
                <w:sz w:val="18"/>
                <w:szCs w:val="18"/>
              </w:rPr>
              <w:t xml:space="preserve">  42,95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E54B0" w:rsidRPr="00C63DA0" w:rsidRDefault="007E54B0" w:rsidP="008B74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52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E54B0" w:rsidRPr="00C63DA0" w:rsidRDefault="007E54B0" w:rsidP="008B74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52B">
              <w:rPr>
                <w:rFonts w:ascii="Times New Roman" w:hAnsi="Times New Roman" w:cs="Times New Roman"/>
                <w:sz w:val="18"/>
                <w:szCs w:val="18"/>
              </w:rPr>
              <w:t xml:space="preserve">  52,95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5352B">
      <w:pPr>
        <w:pStyle w:val="Nagwek"/>
        <w:tabs>
          <w:tab w:val="clear" w:pos="4536"/>
        </w:tabs>
        <w:jc w:val="both"/>
        <w:rPr>
          <w:sz w:val="24"/>
        </w:rPr>
      </w:pPr>
      <w:r w:rsidRPr="0095352B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95352B">
        <w:rPr>
          <w:sz w:val="24"/>
        </w:rPr>
        <w:t>2020-09-18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BC8" w:rsidRDefault="00266BC8">
      <w:r>
        <w:separator/>
      </w:r>
    </w:p>
  </w:endnote>
  <w:endnote w:type="continuationSeparator" w:id="0">
    <w:p w:rsidR="00266BC8" w:rsidRDefault="00266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52B" w:rsidRDefault="009535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A6945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A6945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A6945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52B" w:rsidRDefault="009535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BC8" w:rsidRDefault="00266BC8">
      <w:r>
        <w:separator/>
      </w:r>
    </w:p>
  </w:footnote>
  <w:footnote w:type="continuationSeparator" w:id="0">
    <w:p w:rsidR="00266BC8" w:rsidRDefault="00266B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52B" w:rsidRDefault="009535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52B" w:rsidRDefault="009535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52B" w:rsidRDefault="009535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6BC8"/>
    <w:rsid w:val="00140696"/>
    <w:rsid w:val="00253031"/>
    <w:rsid w:val="00266BC8"/>
    <w:rsid w:val="00377700"/>
    <w:rsid w:val="005C147E"/>
    <w:rsid w:val="007118AF"/>
    <w:rsid w:val="007124E4"/>
    <w:rsid w:val="00745012"/>
    <w:rsid w:val="007E54B0"/>
    <w:rsid w:val="0087722C"/>
    <w:rsid w:val="0095352B"/>
    <w:rsid w:val="00987E41"/>
    <w:rsid w:val="009936C5"/>
    <w:rsid w:val="00B96D4A"/>
    <w:rsid w:val="00C63DA0"/>
    <w:rsid w:val="00C85A89"/>
    <w:rsid w:val="00CA6945"/>
    <w:rsid w:val="00CF712F"/>
    <w:rsid w:val="00D5444F"/>
    <w:rsid w:val="00DE1BB7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A1996F"/>
  <w15:chartTrackingRefBased/>
  <w15:docId w15:val="{01D7105A-9A10-45B5-AC88-2E2CDCF7D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208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2020-10-13T07:34:00Z</cp:lastPrinted>
  <dcterms:created xsi:type="dcterms:W3CDTF">2020-10-13T07:34:00Z</dcterms:created>
  <dcterms:modified xsi:type="dcterms:W3CDTF">2020-10-13T07:34:00Z</dcterms:modified>
</cp:coreProperties>
</file>