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CF6" w:rsidRPr="00AE049A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AE049A" w:rsidRDefault="00D47ABF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AE049A">
        <w:rPr>
          <w:rFonts w:ascii="Tahoma" w:hAnsi="Tahoma" w:cs="Tahoma"/>
          <w:sz w:val="16"/>
          <w:szCs w:val="16"/>
        </w:rPr>
        <w:t>Częstochowa</w:t>
      </w:r>
      <w:r w:rsidR="00070219" w:rsidRPr="00AE049A">
        <w:rPr>
          <w:rFonts w:ascii="Tahoma" w:hAnsi="Tahoma" w:cs="Tahoma"/>
          <w:sz w:val="16"/>
          <w:szCs w:val="16"/>
        </w:rPr>
        <w:t xml:space="preserve"> dnia: </w:t>
      </w:r>
      <w:r w:rsidR="00AE049A">
        <w:rPr>
          <w:rFonts w:ascii="Tahoma" w:hAnsi="Tahoma" w:cs="Tahoma"/>
          <w:sz w:val="16"/>
          <w:szCs w:val="16"/>
        </w:rPr>
        <w:t>2020-09-18</w:t>
      </w:r>
    </w:p>
    <w:p w:rsidR="00070219" w:rsidRPr="00AE049A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AE049A" w:rsidRDefault="00D47ABF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AE049A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AE049A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AE049A" w:rsidRDefault="00D47ABF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AE049A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AE049A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AE049A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AE049A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AE049A" w:rsidRDefault="00D47ABF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AE049A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AE049A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AE049A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AE049A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AE049A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AE049A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AE049A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AE049A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D47ABF" w:rsidRPr="00AE049A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AE049A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D47ABF" w:rsidRPr="00AE049A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AE049A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D638C6" w:rsidRPr="00AE049A" w:rsidRDefault="00D638C6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92302F" w:rsidRPr="00AE049A" w:rsidRDefault="000B6A9E" w:rsidP="0092302F">
      <w:pPr>
        <w:keepNext/>
        <w:spacing w:line="360" w:lineRule="auto"/>
        <w:jc w:val="center"/>
        <w:outlineLvl w:val="0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Ogłoszenie </w:t>
      </w:r>
    </w:p>
    <w:p w:rsidR="0092302F" w:rsidRPr="00AE049A" w:rsidRDefault="0092302F" w:rsidP="0092302F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AE049A">
        <w:rPr>
          <w:rFonts w:ascii="Tahoma" w:hAnsi="Tahoma" w:cs="Tahoma"/>
          <w:b/>
          <w:sz w:val="16"/>
          <w:szCs w:val="16"/>
        </w:rPr>
        <w:t>o wynikach postępowania</w:t>
      </w:r>
      <w:r w:rsidRPr="00AE049A">
        <w:rPr>
          <w:rFonts w:ascii="Tahoma" w:hAnsi="Tahoma" w:cs="Tahoma"/>
          <w:b/>
          <w:sz w:val="16"/>
          <w:szCs w:val="16"/>
        </w:rPr>
        <w:br/>
        <w:t>na usługi społeczne i inne szczególne usługi prowadzonego na podstawie art. 138o ustawy Prawo zamówień publicznych</w:t>
      </w:r>
    </w:p>
    <w:p w:rsidR="00070219" w:rsidRPr="00AE049A" w:rsidRDefault="00EB79E1" w:rsidP="0056249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ZP/US-13</w:t>
      </w:r>
      <w:r w:rsidR="00D47ABF" w:rsidRPr="00AE049A">
        <w:rPr>
          <w:rFonts w:ascii="Tahoma" w:hAnsi="Tahoma" w:cs="Tahoma"/>
          <w:b/>
          <w:sz w:val="16"/>
          <w:szCs w:val="16"/>
        </w:rPr>
        <w:t>/20</w:t>
      </w:r>
    </w:p>
    <w:p w:rsidR="00070219" w:rsidRPr="00AE049A" w:rsidRDefault="00070219" w:rsidP="00562496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AE049A">
        <w:rPr>
          <w:rFonts w:ascii="Tahoma" w:hAnsi="Tahoma" w:cs="Tahoma"/>
          <w:b/>
          <w:sz w:val="16"/>
          <w:szCs w:val="16"/>
        </w:rPr>
        <w:br/>
      </w:r>
    </w:p>
    <w:p w:rsidR="00070219" w:rsidRPr="00AE049A" w:rsidRDefault="00070219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AE049A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2547BF" w:rsidRPr="00AE049A">
        <w:rPr>
          <w:rFonts w:ascii="Tahoma" w:hAnsi="Tahoma" w:cs="Tahoma"/>
          <w:b/>
          <w:sz w:val="16"/>
          <w:szCs w:val="16"/>
        </w:rPr>
        <w:t>ZP/US-13</w:t>
      </w:r>
      <w:r w:rsidR="00D47ABF" w:rsidRPr="00AE049A">
        <w:rPr>
          <w:rFonts w:ascii="Tahoma" w:hAnsi="Tahoma" w:cs="Tahoma"/>
          <w:b/>
          <w:sz w:val="16"/>
          <w:szCs w:val="16"/>
        </w:rPr>
        <w:t>/20</w:t>
      </w:r>
      <w:r w:rsidRPr="00AE049A">
        <w:rPr>
          <w:rFonts w:ascii="Tahoma" w:hAnsi="Tahoma" w:cs="Tahoma"/>
          <w:sz w:val="16"/>
          <w:szCs w:val="16"/>
        </w:rPr>
        <w:t xml:space="preserve"> na</w:t>
      </w:r>
      <w:r w:rsidRPr="00AE049A">
        <w:rPr>
          <w:rFonts w:ascii="Tahoma" w:hAnsi="Tahoma" w:cs="Tahoma"/>
          <w:b/>
          <w:sz w:val="16"/>
          <w:szCs w:val="16"/>
        </w:rPr>
        <w:t xml:space="preserve"> </w:t>
      </w:r>
      <w:r w:rsidR="002547BF" w:rsidRPr="00AE049A">
        <w:rPr>
          <w:rFonts w:ascii="Tahoma" w:hAnsi="Tahoma" w:cs="Tahoma"/>
          <w:b/>
          <w:color w:val="000000"/>
          <w:sz w:val="16"/>
          <w:szCs w:val="16"/>
        </w:rPr>
        <w:t>Przeprowa</w:t>
      </w:r>
      <w:r w:rsidR="00AE049A">
        <w:rPr>
          <w:rFonts w:ascii="Tahoma" w:hAnsi="Tahoma" w:cs="Tahoma"/>
          <w:b/>
          <w:color w:val="000000"/>
          <w:sz w:val="16"/>
          <w:szCs w:val="16"/>
        </w:rPr>
        <w:t>dzenie szkoleń dla kadry zarząd</w:t>
      </w:r>
      <w:r w:rsidR="002547BF" w:rsidRPr="00AE049A">
        <w:rPr>
          <w:rFonts w:ascii="Tahoma" w:hAnsi="Tahoma" w:cs="Tahoma"/>
          <w:b/>
          <w:color w:val="000000"/>
          <w:sz w:val="16"/>
          <w:szCs w:val="16"/>
        </w:rPr>
        <w:t>czej i administracyjnej Politechniki Częstochowskiej w ramach projektu "Zintegrowany Program Rozwoju Politechniki Częstochowskiej"</w:t>
      </w:r>
      <w:r w:rsidR="002547BF" w:rsidRPr="00AE049A">
        <w:rPr>
          <w:rFonts w:ascii="Tahoma" w:hAnsi="Tahoma" w:cs="Tahoma"/>
          <w:b/>
          <w:sz w:val="16"/>
          <w:szCs w:val="16"/>
        </w:rPr>
        <w:t xml:space="preserve"> </w:t>
      </w:r>
      <w:r w:rsidRPr="00AE049A">
        <w:rPr>
          <w:rFonts w:ascii="Tahoma" w:hAnsi="Tahoma" w:cs="Tahoma"/>
          <w:sz w:val="16"/>
          <w:szCs w:val="16"/>
        </w:rPr>
        <w:t>Zamawiający po przeprowadzonym b</w:t>
      </w:r>
      <w:r w:rsidR="0092302F" w:rsidRPr="00AE049A">
        <w:rPr>
          <w:rFonts w:ascii="Tahoma" w:hAnsi="Tahoma" w:cs="Tahoma"/>
          <w:sz w:val="16"/>
          <w:szCs w:val="16"/>
        </w:rPr>
        <w:t>adaniu i ocenie złożonych ofert</w:t>
      </w:r>
      <w:r w:rsidRPr="00AE049A">
        <w:rPr>
          <w:rFonts w:ascii="Tahoma" w:hAnsi="Tahoma" w:cs="Tahoma"/>
          <w:sz w:val="16"/>
          <w:szCs w:val="16"/>
        </w:rPr>
        <w:t>:</w:t>
      </w:r>
    </w:p>
    <w:p w:rsidR="003056F6" w:rsidRPr="00AE049A" w:rsidRDefault="00AE049A" w:rsidP="003056F6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>
        <w:rPr>
          <w:rFonts w:ascii="Tahoma" w:hAnsi="Tahoma" w:cs="Tahoma"/>
          <w:b/>
          <w:sz w:val="16"/>
          <w:szCs w:val="16"/>
          <w:u w:val="single"/>
        </w:rPr>
        <w:t>Dokonał wyboru</w:t>
      </w:r>
      <w:r w:rsidR="003056F6" w:rsidRPr="00AE049A">
        <w:rPr>
          <w:rFonts w:ascii="Tahoma" w:hAnsi="Tahoma" w:cs="Tahoma"/>
          <w:b/>
          <w:sz w:val="16"/>
          <w:szCs w:val="16"/>
          <w:u w:val="single"/>
        </w:rPr>
        <w:t>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50DDC" w:rsidRPr="00AE049A" w:rsidTr="00E75801">
        <w:trPr>
          <w:cantSplit/>
          <w:trHeight w:val="2125"/>
        </w:trPr>
        <w:tc>
          <w:tcPr>
            <w:tcW w:w="9526" w:type="dxa"/>
          </w:tcPr>
          <w:p w:rsidR="00250DDC" w:rsidRPr="00AE049A" w:rsidRDefault="00250DDC" w:rsidP="00E7580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AE049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E04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250DDC" w:rsidRPr="00AE049A" w:rsidRDefault="00250DDC" w:rsidP="00E7580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50DDC" w:rsidRPr="00AE049A" w:rsidRDefault="00250DDC" w:rsidP="00E7580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Zespół Ekspertów Manager Pelczar Sp. J.</w:t>
            </w:r>
          </w:p>
          <w:p w:rsidR="00250DDC" w:rsidRPr="00AE049A" w:rsidRDefault="00250DDC" w:rsidP="00E7580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31-072 Kraków</w:t>
            </w:r>
          </w:p>
          <w:p w:rsidR="00250DDC" w:rsidRPr="00AE049A" w:rsidRDefault="00250DDC" w:rsidP="00E7580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Wielopole    18b</w:t>
            </w:r>
          </w:p>
          <w:p w:rsidR="00250DDC" w:rsidRPr="00AE049A" w:rsidRDefault="00250DDC" w:rsidP="00E7580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AE049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E049A">
              <w:rPr>
                <w:rFonts w:ascii="Tahoma" w:hAnsi="Tahoma" w:cs="Tahoma"/>
                <w:b/>
                <w:sz w:val="16"/>
                <w:szCs w:val="16"/>
              </w:rPr>
              <w:t>54 000.00 zł brutto.</w:t>
            </w:r>
          </w:p>
          <w:p w:rsidR="00250DDC" w:rsidRPr="00AE049A" w:rsidRDefault="00250DDC" w:rsidP="00E7580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50DDC" w:rsidRPr="00AE049A" w:rsidRDefault="00250DDC" w:rsidP="00E7580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  <w:tr w:rsidR="003056F6" w:rsidRPr="00AE049A" w:rsidTr="00C36436">
        <w:trPr>
          <w:cantSplit/>
          <w:trHeight w:val="2125"/>
        </w:trPr>
        <w:tc>
          <w:tcPr>
            <w:tcW w:w="9526" w:type="dxa"/>
          </w:tcPr>
          <w:p w:rsidR="003056F6" w:rsidRPr="00AE049A" w:rsidRDefault="003056F6" w:rsidP="00C3643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AE049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E04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3056F6" w:rsidRPr="00AE049A" w:rsidRDefault="003056F6" w:rsidP="00C3643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Zespół Ekspertów Manager Pelczar Sp. J.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31-072 Kraków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Wielopole    18b</w:t>
            </w:r>
          </w:p>
          <w:p w:rsidR="003056F6" w:rsidRPr="00AE049A" w:rsidRDefault="003056F6" w:rsidP="00C3643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AE049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E049A">
              <w:rPr>
                <w:rFonts w:ascii="Tahoma" w:hAnsi="Tahoma" w:cs="Tahoma"/>
                <w:b/>
                <w:sz w:val="16"/>
                <w:szCs w:val="16"/>
              </w:rPr>
              <w:t>3 970.00 zł brutto.</w:t>
            </w:r>
          </w:p>
          <w:p w:rsidR="003056F6" w:rsidRPr="00AE049A" w:rsidRDefault="003056F6" w:rsidP="00C3643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056F6" w:rsidRPr="00AE049A" w:rsidRDefault="003056F6" w:rsidP="00C3643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  <w:tr w:rsidR="003056F6" w:rsidRPr="00AE049A" w:rsidTr="00C36436">
        <w:trPr>
          <w:cantSplit/>
          <w:trHeight w:val="2125"/>
        </w:trPr>
        <w:tc>
          <w:tcPr>
            <w:tcW w:w="9526" w:type="dxa"/>
          </w:tcPr>
          <w:p w:rsidR="003056F6" w:rsidRPr="00AE049A" w:rsidRDefault="003056F6" w:rsidP="00C3643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AE049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E04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3056F6" w:rsidRPr="00AE049A" w:rsidRDefault="003056F6" w:rsidP="00C3643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Zespół Ekspertów Manager Pelczar Sp. J.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31-072 Kraków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Wielopole    18b</w:t>
            </w:r>
          </w:p>
          <w:p w:rsidR="003056F6" w:rsidRPr="00AE049A" w:rsidRDefault="003056F6" w:rsidP="00C3643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AE049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E049A">
              <w:rPr>
                <w:rFonts w:ascii="Tahoma" w:hAnsi="Tahoma" w:cs="Tahoma"/>
                <w:b/>
                <w:sz w:val="16"/>
                <w:szCs w:val="16"/>
              </w:rPr>
              <w:t>9 600.00 zł brutto.</w:t>
            </w:r>
          </w:p>
          <w:p w:rsidR="003056F6" w:rsidRPr="00AE049A" w:rsidRDefault="003056F6" w:rsidP="00C3643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056F6" w:rsidRPr="00AE049A" w:rsidRDefault="003056F6" w:rsidP="00C3643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  <w:tr w:rsidR="003056F6" w:rsidRPr="00AE049A" w:rsidTr="00C36436">
        <w:trPr>
          <w:cantSplit/>
          <w:trHeight w:val="2125"/>
        </w:trPr>
        <w:tc>
          <w:tcPr>
            <w:tcW w:w="9526" w:type="dxa"/>
          </w:tcPr>
          <w:p w:rsidR="003056F6" w:rsidRPr="00AE049A" w:rsidRDefault="003056F6" w:rsidP="00C3643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AE049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E04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3056F6" w:rsidRPr="00AE049A" w:rsidRDefault="003056F6" w:rsidP="00C3643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Zespół Ekspertów Manager Pelczar Sp. J.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31-072 Kraków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Wielopole    18b</w:t>
            </w:r>
          </w:p>
          <w:p w:rsidR="003056F6" w:rsidRPr="00AE049A" w:rsidRDefault="003056F6" w:rsidP="00C3643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AE049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E049A">
              <w:rPr>
                <w:rFonts w:ascii="Tahoma" w:hAnsi="Tahoma" w:cs="Tahoma"/>
                <w:b/>
                <w:sz w:val="16"/>
                <w:szCs w:val="16"/>
              </w:rPr>
              <w:t>5 450.00 zł brutto.</w:t>
            </w:r>
          </w:p>
          <w:p w:rsidR="003056F6" w:rsidRPr="00AE049A" w:rsidRDefault="003056F6" w:rsidP="00C3643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056F6" w:rsidRPr="00AE049A" w:rsidRDefault="003056F6" w:rsidP="00C3643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  <w:tr w:rsidR="003056F6" w:rsidRPr="00AE049A" w:rsidTr="00C36436">
        <w:trPr>
          <w:cantSplit/>
          <w:trHeight w:val="2125"/>
        </w:trPr>
        <w:tc>
          <w:tcPr>
            <w:tcW w:w="9526" w:type="dxa"/>
          </w:tcPr>
          <w:p w:rsidR="003056F6" w:rsidRPr="00AE049A" w:rsidRDefault="003056F6" w:rsidP="00C3643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AE049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E04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3056F6" w:rsidRPr="00AE049A" w:rsidRDefault="003056F6" w:rsidP="00C3643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Zespół Ekspertów Manager Pelczar Sp. J.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31-072 Kraków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Wielopole    18b</w:t>
            </w:r>
          </w:p>
          <w:p w:rsidR="003056F6" w:rsidRPr="00AE049A" w:rsidRDefault="003056F6" w:rsidP="00C3643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AE049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E049A">
              <w:rPr>
                <w:rFonts w:ascii="Tahoma" w:hAnsi="Tahoma" w:cs="Tahoma"/>
                <w:b/>
                <w:sz w:val="16"/>
                <w:szCs w:val="16"/>
              </w:rPr>
              <w:t>5 780.00 zł brutto.</w:t>
            </w:r>
          </w:p>
          <w:p w:rsidR="003056F6" w:rsidRPr="00AE049A" w:rsidRDefault="003056F6" w:rsidP="00C3643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056F6" w:rsidRPr="00AE049A" w:rsidRDefault="003056F6" w:rsidP="00C3643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  <w:tr w:rsidR="003056F6" w:rsidRPr="00AE049A" w:rsidTr="00C36436">
        <w:trPr>
          <w:cantSplit/>
          <w:trHeight w:val="2125"/>
        </w:trPr>
        <w:tc>
          <w:tcPr>
            <w:tcW w:w="9526" w:type="dxa"/>
          </w:tcPr>
          <w:p w:rsidR="003056F6" w:rsidRPr="00AE049A" w:rsidRDefault="003056F6" w:rsidP="00C3643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AE049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E04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3056F6" w:rsidRPr="00AE049A" w:rsidRDefault="003056F6" w:rsidP="00C3643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Zespół Ekspertów Manager Pelczar Sp. J.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31-072 Kraków</w:t>
            </w:r>
          </w:p>
          <w:p w:rsidR="003056F6" w:rsidRPr="00AE049A" w:rsidRDefault="003056F6" w:rsidP="00C364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Wielopole    18b</w:t>
            </w:r>
          </w:p>
          <w:p w:rsidR="003056F6" w:rsidRPr="00AE049A" w:rsidRDefault="003056F6" w:rsidP="00C3643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AE049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E049A">
              <w:rPr>
                <w:rFonts w:ascii="Tahoma" w:hAnsi="Tahoma" w:cs="Tahoma"/>
                <w:b/>
                <w:sz w:val="16"/>
                <w:szCs w:val="16"/>
              </w:rPr>
              <w:t>5 700.00 zł brutto.</w:t>
            </w:r>
          </w:p>
          <w:p w:rsidR="003056F6" w:rsidRPr="00AE049A" w:rsidRDefault="003056F6" w:rsidP="00C3643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056F6" w:rsidRPr="00AE049A" w:rsidRDefault="003056F6" w:rsidP="00C3643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</w:tbl>
    <w:p w:rsidR="002547BF" w:rsidRPr="00AE049A" w:rsidRDefault="002547BF" w:rsidP="003056F6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3056F6" w:rsidRPr="00AE049A" w:rsidRDefault="003056F6" w:rsidP="003056F6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AE049A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AE049A" w:rsidRPr="00AE049A" w:rsidTr="007C3D87">
        <w:tc>
          <w:tcPr>
            <w:tcW w:w="2277" w:type="dxa"/>
            <w:shd w:val="clear" w:color="auto" w:fill="F3F3F3"/>
          </w:tcPr>
          <w:p w:rsidR="00AE049A" w:rsidRPr="00AE049A" w:rsidRDefault="00AE049A" w:rsidP="007C3D8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AE049A" w:rsidRPr="00AE049A" w:rsidRDefault="00AE049A" w:rsidP="007C3D8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AE049A" w:rsidRPr="00AE049A" w:rsidRDefault="00AE049A" w:rsidP="007C3D8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AE049A" w:rsidRPr="00AE049A" w:rsidRDefault="00AE049A" w:rsidP="007C3D8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AE049A" w:rsidRPr="00AE049A" w:rsidTr="007C3D87">
        <w:tc>
          <w:tcPr>
            <w:tcW w:w="2277" w:type="dxa"/>
          </w:tcPr>
          <w:p w:rsidR="00AE049A" w:rsidRPr="00AE049A" w:rsidRDefault="00AE049A" w:rsidP="007C3D8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1 -  Zadanie 1: Szkolenie pt. "Zarządzanie strategiczne w Uczelni"</w:t>
            </w:r>
          </w:p>
        </w:tc>
        <w:tc>
          <w:tcPr>
            <w:tcW w:w="2651" w:type="dxa"/>
          </w:tcPr>
          <w:p w:rsidR="00AE049A" w:rsidRPr="00AE049A" w:rsidRDefault="00AE049A" w:rsidP="007C3D87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Fundacja Instytut Rozwoju Szkolnictwa Wyższego</w:t>
            </w:r>
          </w:p>
          <w:p w:rsidR="00AE049A" w:rsidRPr="00AE049A" w:rsidRDefault="00AE049A" w:rsidP="007C3D87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Pana Balcera 6/5</w:t>
            </w:r>
          </w:p>
          <w:p w:rsidR="00AE049A" w:rsidRPr="00AE049A" w:rsidRDefault="00AE049A" w:rsidP="007C3D8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20-631 Lublin</w:t>
            </w:r>
          </w:p>
        </w:tc>
        <w:tc>
          <w:tcPr>
            <w:tcW w:w="2848" w:type="dxa"/>
          </w:tcPr>
          <w:p w:rsidR="00AE049A" w:rsidRPr="00AE049A" w:rsidRDefault="00AE049A" w:rsidP="007C3D87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1 - Cena - 41.54</w:t>
            </w:r>
          </w:p>
          <w:p w:rsidR="00AE049A" w:rsidRPr="00AE049A" w:rsidRDefault="00AE049A" w:rsidP="007C3D8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- 21.47</w:t>
            </w:r>
          </w:p>
        </w:tc>
        <w:tc>
          <w:tcPr>
            <w:tcW w:w="1748" w:type="dxa"/>
          </w:tcPr>
          <w:p w:rsidR="00AE049A" w:rsidRPr="00AE049A" w:rsidRDefault="00AE049A" w:rsidP="007C3D8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  63,01</w:t>
            </w:r>
          </w:p>
        </w:tc>
      </w:tr>
      <w:tr w:rsidR="00AE049A" w:rsidRPr="00AE049A" w:rsidTr="007C3D87">
        <w:tc>
          <w:tcPr>
            <w:tcW w:w="2277" w:type="dxa"/>
          </w:tcPr>
          <w:p w:rsidR="00AE049A" w:rsidRPr="00AE049A" w:rsidRDefault="00AE049A" w:rsidP="007C3D8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1 -  Zadanie 1: Szkolenie pt. "Zarządzanie strategiczne w Uczelni"</w:t>
            </w:r>
          </w:p>
        </w:tc>
        <w:tc>
          <w:tcPr>
            <w:tcW w:w="2651" w:type="dxa"/>
          </w:tcPr>
          <w:p w:rsidR="00AE049A" w:rsidRPr="00AE049A" w:rsidRDefault="00AE049A" w:rsidP="007C3D87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Zespół Ekspertów Manager Pelczar Sp. J.</w:t>
            </w:r>
          </w:p>
          <w:p w:rsidR="00AE049A" w:rsidRPr="00AE049A" w:rsidRDefault="00AE049A" w:rsidP="007C3D87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Wielopole 18b</w:t>
            </w:r>
          </w:p>
          <w:p w:rsidR="00AE049A" w:rsidRPr="00AE049A" w:rsidRDefault="00AE049A" w:rsidP="007C3D8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31-072 Kraków</w:t>
            </w:r>
          </w:p>
        </w:tc>
        <w:tc>
          <w:tcPr>
            <w:tcW w:w="2848" w:type="dxa"/>
          </w:tcPr>
          <w:p w:rsidR="00AE049A" w:rsidRPr="00AE049A" w:rsidRDefault="00AE049A" w:rsidP="007C3D87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AE049A" w:rsidRPr="00AE049A" w:rsidRDefault="00AE049A" w:rsidP="007C3D8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- 40.00</w:t>
            </w:r>
          </w:p>
        </w:tc>
        <w:tc>
          <w:tcPr>
            <w:tcW w:w="1748" w:type="dxa"/>
          </w:tcPr>
          <w:p w:rsidR="00AE049A" w:rsidRPr="00AE049A" w:rsidRDefault="00AE049A" w:rsidP="007C3D8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056F6" w:rsidRPr="00AE049A" w:rsidTr="00C36436">
        <w:tc>
          <w:tcPr>
            <w:tcW w:w="2277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2 - Zadanie 2: Szkolenie pt. "Zasady zatrudnienia i wynagrodzenia w projektach unijnych"</w:t>
            </w:r>
          </w:p>
        </w:tc>
        <w:tc>
          <w:tcPr>
            <w:tcW w:w="2651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Zespół Ekspertów Manager Pelczar Sp. J.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Wielopole 18b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31-072 Kraków</w:t>
            </w:r>
          </w:p>
        </w:tc>
        <w:tc>
          <w:tcPr>
            <w:tcW w:w="2848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1 - Cena - 80.00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- 20.00</w:t>
            </w:r>
          </w:p>
        </w:tc>
        <w:tc>
          <w:tcPr>
            <w:tcW w:w="1748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056F6" w:rsidRPr="00AE049A" w:rsidTr="00C36436">
        <w:tc>
          <w:tcPr>
            <w:tcW w:w="2277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3 -  Zadanie 3: Szkolenie pt. "Zarządzanie infrastrukturą badawczą"</w:t>
            </w:r>
          </w:p>
        </w:tc>
        <w:tc>
          <w:tcPr>
            <w:tcW w:w="2651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Zespół Ekspertów Manager Pelczar Sp. J.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Wielopole 18b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31-072 Kraków</w:t>
            </w:r>
          </w:p>
        </w:tc>
        <w:tc>
          <w:tcPr>
            <w:tcW w:w="2848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1 - Cena - 80.00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- 20.00</w:t>
            </w:r>
          </w:p>
        </w:tc>
        <w:tc>
          <w:tcPr>
            <w:tcW w:w="1748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056F6" w:rsidRPr="00AE049A" w:rsidTr="00C36436">
        <w:tc>
          <w:tcPr>
            <w:tcW w:w="2277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4 - Zadanie 4: Szkolenie pt. "Dokumentacja przebiegu studiów wyższych w świetle najnowszych zmian wymogi formalne i aspekty praktyczne"</w:t>
            </w:r>
          </w:p>
        </w:tc>
        <w:tc>
          <w:tcPr>
            <w:tcW w:w="2651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Fundacja Instytut Rozwoju Szkolnictwa Wyższego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Pana Balcera 6/5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20-631 Lublin</w:t>
            </w:r>
          </w:p>
        </w:tc>
        <w:tc>
          <w:tcPr>
            <w:tcW w:w="2848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1 - Cena - 36.33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- 1.11</w:t>
            </w:r>
          </w:p>
        </w:tc>
        <w:tc>
          <w:tcPr>
            <w:tcW w:w="1748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  37,44</w:t>
            </w:r>
          </w:p>
        </w:tc>
      </w:tr>
      <w:tr w:rsidR="003056F6" w:rsidRPr="00AE049A" w:rsidTr="00C36436">
        <w:tc>
          <w:tcPr>
            <w:tcW w:w="2277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4 - Zadanie 4: Szkolenie pt. "Dokumentacja przebiegu studiów wyższych w świetle najnowszych zmian wymogi formalne i aspekty praktyczne"</w:t>
            </w:r>
          </w:p>
        </w:tc>
        <w:tc>
          <w:tcPr>
            <w:tcW w:w="2651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Zespół Ekspertów Manager Pelczar Sp. J.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Wielopole 18b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31-072 Kraków</w:t>
            </w:r>
          </w:p>
        </w:tc>
        <w:tc>
          <w:tcPr>
            <w:tcW w:w="2848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1 - Cena - 80.00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- 20.00</w:t>
            </w:r>
          </w:p>
        </w:tc>
        <w:tc>
          <w:tcPr>
            <w:tcW w:w="1748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056F6" w:rsidRPr="00AE049A" w:rsidTr="00C36436">
        <w:tc>
          <w:tcPr>
            <w:tcW w:w="2277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lastRenderedPageBreak/>
              <w:t>4 - Zadanie 4: Szkolenie pt. "Dokumentacja przebiegu studiów wyższych w świetle najnowszych zmian wymogi formalne i aspekty praktyczne"</w:t>
            </w:r>
          </w:p>
        </w:tc>
        <w:tc>
          <w:tcPr>
            <w:tcW w:w="2651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Optima Centrum Rozwoju i Kształcenia Kadr Spółka Cywilna Agata </w:t>
            </w:r>
            <w:proofErr w:type="spellStart"/>
            <w:r w:rsidRPr="00AE049A">
              <w:rPr>
                <w:rFonts w:ascii="Tahoma" w:hAnsi="Tahoma" w:cs="Tahoma"/>
                <w:sz w:val="16"/>
                <w:szCs w:val="16"/>
              </w:rPr>
              <w:t>Schilf</w:t>
            </w:r>
            <w:proofErr w:type="spellEnd"/>
            <w:r w:rsidRPr="00AE049A">
              <w:rPr>
                <w:rFonts w:ascii="Tahoma" w:hAnsi="Tahoma" w:cs="Tahoma"/>
                <w:sz w:val="16"/>
                <w:szCs w:val="16"/>
              </w:rPr>
              <w:t xml:space="preserve">, Izabela </w:t>
            </w:r>
            <w:proofErr w:type="spellStart"/>
            <w:r w:rsidRPr="00AE049A">
              <w:rPr>
                <w:rFonts w:ascii="Tahoma" w:hAnsi="Tahoma" w:cs="Tahoma"/>
                <w:sz w:val="16"/>
                <w:szCs w:val="16"/>
              </w:rPr>
              <w:t>Białasik</w:t>
            </w:r>
            <w:proofErr w:type="spellEnd"/>
          </w:p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Do Studzienki 26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80-227 Gdańsk</w:t>
            </w:r>
          </w:p>
        </w:tc>
        <w:tc>
          <w:tcPr>
            <w:tcW w:w="2848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1 - Cena - 44.75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- 20.00</w:t>
            </w:r>
          </w:p>
        </w:tc>
        <w:tc>
          <w:tcPr>
            <w:tcW w:w="1748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  64,75</w:t>
            </w:r>
          </w:p>
        </w:tc>
      </w:tr>
      <w:tr w:rsidR="003056F6" w:rsidRPr="00AE049A" w:rsidTr="00C36436">
        <w:tc>
          <w:tcPr>
            <w:tcW w:w="2277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5 - Zadanie 5: Szkolenie pt. "Środki trwałe w praktyce"</w:t>
            </w:r>
          </w:p>
        </w:tc>
        <w:tc>
          <w:tcPr>
            <w:tcW w:w="2651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Centrum Organizacji Szkoleń i Konferencji </w:t>
            </w:r>
            <w:proofErr w:type="spellStart"/>
            <w:r w:rsidRPr="00AE049A">
              <w:rPr>
                <w:rFonts w:ascii="Tahoma" w:hAnsi="Tahoma" w:cs="Tahoma"/>
                <w:sz w:val="16"/>
                <w:szCs w:val="16"/>
              </w:rPr>
              <w:t>Semper</w:t>
            </w:r>
            <w:proofErr w:type="spellEnd"/>
          </w:p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Libelta 1a/2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61-706 Poznań</w:t>
            </w:r>
          </w:p>
        </w:tc>
        <w:tc>
          <w:tcPr>
            <w:tcW w:w="2848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1 - Cena - 67.01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- 20.00</w:t>
            </w:r>
          </w:p>
        </w:tc>
        <w:tc>
          <w:tcPr>
            <w:tcW w:w="1748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  87,01</w:t>
            </w:r>
          </w:p>
        </w:tc>
      </w:tr>
      <w:tr w:rsidR="003056F6" w:rsidRPr="00AE049A" w:rsidTr="00C36436">
        <w:tc>
          <w:tcPr>
            <w:tcW w:w="2277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5 - Zadanie 5: Szkolenie pt. "Środki trwałe w praktyce"</w:t>
            </w:r>
          </w:p>
        </w:tc>
        <w:tc>
          <w:tcPr>
            <w:tcW w:w="2651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Zespół Ekspertów Manager Pelczar Sp. J.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Wielopole 18b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31-072 Kraków</w:t>
            </w:r>
          </w:p>
        </w:tc>
        <w:tc>
          <w:tcPr>
            <w:tcW w:w="2848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1 - Cena - 80.00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- 20.00</w:t>
            </w:r>
          </w:p>
        </w:tc>
        <w:tc>
          <w:tcPr>
            <w:tcW w:w="1748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056F6" w:rsidRPr="00AE049A" w:rsidTr="00C36436">
        <w:tc>
          <w:tcPr>
            <w:tcW w:w="2277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6 - Zadanie 6: Szkolenie pt. "Studia doktoranckie/ Szkoła doktorska i fundusz pomocy materialnej studentów i doktorantów"</w:t>
            </w:r>
          </w:p>
        </w:tc>
        <w:tc>
          <w:tcPr>
            <w:tcW w:w="2651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Zespół Ekspertów Manager Pelczar Sp. J.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Wielopole 18b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31-072 Kraków</w:t>
            </w:r>
          </w:p>
        </w:tc>
        <w:tc>
          <w:tcPr>
            <w:tcW w:w="2848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1 - Cena - 80.00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- 20.00</w:t>
            </w:r>
          </w:p>
        </w:tc>
        <w:tc>
          <w:tcPr>
            <w:tcW w:w="1748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056F6" w:rsidRPr="00AE049A" w:rsidTr="00C36436">
        <w:tc>
          <w:tcPr>
            <w:tcW w:w="2277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6 - Zadanie 6: Szkolenie pt. "Studia doktoranckie/ Szkoła doktorska i fundusz pomocy materialnej studentów i doktorantów"</w:t>
            </w:r>
          </w:p>
        </w:tc>
        <w:tc>
          <w:tcPr>
            <w:tcW w:w="2651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Optima Centrum Rozwoju i Kształcenia Kadr Spółka Cywilna Agata </w:t>
            </w:r>
            <w:proofErr w:type="spellStart"/>
            <w:r w:rsidRPr="00AE049A">
              <w:rPr>
                <w:rFonts w:ascii="Tahoma" w:hAnsi="Tahoma" w:cs="Tahoma"/>
                <w:sz w:val="16"/>
                <w:szCs w:val="16"/>
              </w:rPr>
              <w:t>Schilf</w:t>
            </w:r>
            <w:proofErr w:type="spellEnd"/>
            <w:r w:rsidRPr="00AE049A">
              <w:rPr>
                <w:rFonts w:ascii="Tahoma" w:hAnsi="Tahoma" w:cs="Tahoma"/>
                <w:sz w:val="16"/>
                <w:szCs w:val="16"/>
              </w:rPr>
              <w:t xml:space="preserve">, Izabela </w:t>
            </w:r>
            <w:proofErr w:type="spellStart"/>
            <w:r w:rsidRPr="00AE049A">
              <w:rPr>
                <w:rFonts w:ascii="Tahoma" w:hAnsi="Tahoma" w:cs="Tahoma"/>
                <w:sz w:val="16"/>
                <w:szCs w:val="16"/>
              </w:rPr>
              <w:t>Białasik</w:t>
            </w:r>
            <w:proofErr w:type="spellEnd"/>
          </w:p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Do Studzienki 26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80-227 Gdańsk</w:t>
            </w:r>
          </w:p>
        </w:tc>
        <w:tc>
          <w:tcPr>
            <w:tcW w:w="2848" w:type="dxa"/>
          </w:tcPr>
          <w:p w:rsidR="003056F6" w:rsidRPr="00AE049A" w:rsidRDefault="003056F6" w:rsidP="00C36436">
            <w:pPr>
              <w:rPr>
                <w:rFonts w:ascii="Tahoma" w:hAnsi="Tahoma" w:cs="Tahoma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1 - Cena - 57.93</w:t>
            </w:r>
          </w:p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- 17.59</w:t>
            </w:r>
          </w:p>
        </w:tc>
        <w:tc>
          <w:tcPr>
            <w:tcW w:w="1748" w:type="dxa"/>
          </w:tcPr>
          <w:p w:rsidR="003056F6" w:rsidRPr="00AE049A" w:rsidRDefault="003056F6" w:rsidP="00C364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49A">
              <w:rPr>
                <w:rFonts w:ascii="Tahoma" w:hAnsi="Tahoma" w:cs="Tahoma"/>
                <w:sz w:val="16"/>
                <w:szCs w:val="16"/>
              </w:rPr>
              <w:t xml:space="preserve">  75,52</w:t>
            </w:r>
          </w:p>
        </w:tc>
      </w:tr>
    </w:tbl>
    <w:p w:rsidR="003056F6" w:rsidRPr="00AE049A" w:rsidRDefault="003056F6" w:rsidP="003056F6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sectPr w:rsidR="003056F6" w:rsidRPr="00AE049A" w:rsidSect="009230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8CB" w:rsidRDefault="003918CB">
      <w:r>
        <w:separator/>
      </w:r>
    </w:p>
  </w:endnote>
  <w:endnote w:type="continuationSeparator" w:id="0">
    <w:p w:rsidR="003918CB" w:rsidRDefault="00391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ABF" w:rsidRDefault="00D47A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1D5" w:rsidRPr="00070219" w:rsidRDefault="008D6E59" w:rsidP="0092302F">
    <w:pPr>
      <w:pStyle w:val="Stopka"/>
      <w:tabs>
        <w:tab w:val="clear" w:pos="4536"/>
      </w:tabs>
      <w:ind w:left="-709"/>
      <w:jc w:val="center"/>
      <w:rPr>
        <w:rFonts w:ascii="Arial" w:hAnsi="Arial"/>
        <w:sz w:val="16"/>
        <w:szCs w:val="16"/>
      </w:rPr>
    </w:pPr>
    <w:r>
      <w:rPr>
        <w:rFonts w:ascii="Arial" w:hAnsi="Arial"/>
        <w:noProof/>
        <w:sz w:val="18"/>
        <w:szCs w:val="18"/>
      </w:rPr>
      <w:drawing>
        <wp:inline distT="0" distB="0" distL="0" distR="0" wp14:anchorId="184B6814">
          <wp:extent cx="6841490" cy="38290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1490" cy="382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D41D5">
      <w:rPr>
        <w:rFonts w:ascii="Arial" w:hAnsi="Arial"/>
        <w:sz w:val="18"/>
        <w:szCs w:val="18"/>
      </w:rPr>
      <w:tab/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360045</wp:posOffset>
          </wp:positionH>
          <wp:positionV relativeFrom="paragraph">
            <wp:posOffset>9865995</wp:posOffset>
          </wp:positionV>
          <wp:extent cx="6840220" cy="381635"/>
          <wp:effectExtent l="0" t="0" r="0" b="0"/>
          <wp:wrapNone/>
          <wp:docPr id="3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ABF" w:rsidRDefault="00D47A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8CB" w:rsidRDefault="003918CB">
      <w:r>
        <w:separator/>
      </w:r>
    </w:p>
  </w:footnote>
  <w:footnote w:type="continuationSeparator" w:id="0">
    <w:p w:rsidR="003918CB" w:rsidRDefault="00391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ABF" w:rsidRDefault="00D47A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ABF" w:rsidRDefault="008D6E59">
    <w:pPr>
      <w:pStyle w:val="Nagwek"/>
    </w:pPr>
    <w:r>
      <w:rPr>
        <w:noProof/>
      </w:rPr>
      <w:drawing>
        <wp:inline distT="0" distB="0" distL="0" distR="0" wp14:anchorId="418F4736">
          <wp:extent cx="1543685" cy="1076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68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ABF" w:rsidRDefault="00D47A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9AE"/>
    <w:rsid w:val="00034F15"/>
    <w:rsid w:val="00067004"/>
    <w:rsid w:val="00070219"/>
    <w:rsid w:val="000A4A43"/>
    <w:rsid w:val="000B6515"/>
    <w:rsid w:val="000B6A9E"/>
    <w:rsid w:val="000D1E6C"/>
    <w:rsid w:val="000D6259"/>
    <w:rsid w:val="000F137E"/>
    <w:rsid w:val="00114A95"/>
    <w:rsid w:val="00114DD2"/>
    <w:rsid w:val="001F67FA"/>
    <w:rsid w:val="002371E6"/>
    <w:rsid w:val="00250DDC"/>
    <w:rsid w:val="00251690"/>
    <w:rsid w:val="002547BF"/>
    <w:rsid w:val="00280CF6"/>
    <w:rsid w:val="002D3491"/>
    <w:rsid w:val="002F587A"/>
    <w:rsid w:val="003056F6"/>
    <w:rsid w:val="0033076C"/>
    <w:rsid w:val="003918CB"/>
    <w:rsid w:val="003C27EC"/>
    <w:rsid w:val="004B5777"/>
    <w:rsid w:val="004C512D"/>
    <w:rsid w:val="004D46B8"/>
    <w:rsid w:val="00562496"/>
    <w:rsid w:val="005652D5"/>
    <w:rsid w:val="005811DF"/>
    <w:rsid w:val="00596F83"/>
    <w:rsid w:val="005D39EE"/>
    <w:rsid w:val="0060301B"/>
    <w:rsid w:val="00627A63"/>
    <w:rsid w:val="00654E82"/>
    <w:rsid w:val="0068637A"/>
    <w:rsid w:val="00687C31"/>
    <w:rsid w:val="006B7962"/>
    <w:rsid w:val="006D0465"/>
    <w:rsid w:val="006D41D5"/>
    <w:rsid w:val="006F0507"/>
    <w:rsid w:val="00767CED"/>
    <w:rsid w:val="007B07A0"/>
    <w:rsid w:val="007D44B7"/>
    <w:rsid w:val="007E5104"/>
    <w:rsid w:val="007E7D8F"/>
    <w:rsid w:val="00802201"/>
    <w:rsid w:val="008113FF"/>
    <w:rsid w:val="00811CBB"/>
    <w:rsid w:val="0083040B"/>
    <w:rsid w:val="008C0372"/>
    <w:rsid w:val="008D6E59"/>
    <w:rsid w:val="008E241C"/>
    <w:rsid w:val="00915FA6"/>
    <w:rsid w:val="00917FEB"/>
    <w:rsid w:val="0092302F"/>
    <w:rsid w:val="00943BFE"/>
    <w:rsid w:val="00953D9A"/>
    <w:rsid w:val="00982A11"/>
    <w:rsid w:val="00A3307D"/>
    <w:rsid w:val="00A46D85"/>
    <w:rsid w:val="00A809AE"/>
    <w:rsid w:val="00A978A9"/>
    <w:rsid w:val="00AD5B8D"/>
    <w:rsid w:val="00AE049A"/>
    <w:rsid w:val="00AE6513"/>
    <w:rsid w:val="00B37924"/>
    <w:rsid w:val="00B51EC7"/>
    <w:rsid w:val="00B83BF6"/>
    <w:rsid w:val="00BA1245"/>
    <w:rsid w:val="00BB031B"/>
    <w:rsid w:val="00BE3FC5"/>
    <w:rsid w:val="00D26C67"/>
    <w:rsid w:val="00D47ABF"/>
    <w:rsid w:val="00D5181E"/>
    <w:rsid w:val="00D638C6"/>
    <w:rsid w:val="00D86A12"/>
    <w:rsid w:val="00E05A7A"/>
    <w:rsid w:val="00E4520D"/>
    <w:rsid w:val="00EB4311"/>
    <w:rsid w:val="00EB56AB"/>
    <w:rsid w:val="00EB79E1"/>
    <w:rsid w:val="00EF36C3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A7EB48"/>
  <w15:chartTrackingRefBased/>
  <w15:docId w15:val="{EDE1E735-4B21-4E72-B4AC-4D76266C3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92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230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942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2020-09-18T12:40:00Z</cp:lastPrinted>
  <dcterms:created xsi:type="dcterms:W3CDTF">2020-09-18T12:40:00Z</dcterms:created>
  <dcterms:modified xsi:type="dcterms:W3CDTF">2020-09-18T12:40:00Z</dcterms:modified>
</cp:coreProperties>
</file>