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85133" w:rsidRPr="00D8513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5133" w:rsidRPr="00D85133">
        <w:rPr>
          <w:b/>
          <w:sz w:val="24"/>
        </w:rPr>
        <w:t>ZP/DK-28/20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5133" w:rsidRPr="00D85133">
        <w:rPr>
          <w:b/>
        </w:rPr>
        <w:t>przetarg nieograniczony</w:t>
      </w:r>
      <w:r w:rsidR="00753DC1">
        <w:t xml:space="preserve"> na:</w:t>
      </w:r>
    </w:p>
    <w:p w:rsidR="0000184A" w:rsidRDefault="00D851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85133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5133" w:rsidRPr="00D8513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5133" w:rsidRPr="00D85133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5133" w:rsidRPr="00D8513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9CB" w:rsidRDefault="007F69CB">
      <w:r>
        <w:separator/>
      </w:r>
    </w:p>
  </w:endnote>
  <w:endnote w:type="continuationSeparator" w:id="0">
    <w:p w:rsidR="007F69CB" w:rsidRDefault="007F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1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1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33" w:rsidRDefault="00D851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9CB" w:rsidRDefault="007F69CB">
      <w:r>
        <w:separator/>
      </w:r>
    </w:p>
  </w:footnote>
  <w:footnote w:type="continuationSeparator" w:id="0">
    <w:p w:rsidR="007F69CB" w:rsidRDefault="007F69C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33" w:rsidRDefault="00D85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33" w:rsidRDefault="00D851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133" w:rsidRDefault="00D851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9C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69CB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513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3DCBFB-F9AC-48D5-AC0E-8AAC54BE0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A5CD7-F75D-4A40-8762-81C16C058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2020-09-18T09:40:00Z</dcterms:created>
  <dcterms:modified xsi:type="dcterms:W3CDTF">2020-09-18T09:40:00Z</dcterms:modified>
</cp:coreProperties>
</file>