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A19EA" w:rsidP="00007727">
      <w:pPr>
        <w:jc w:val="right"/>
        <w:rPr>
          <w:b/>
          <w:bCs/>
          <w:sz w:val="24"/>
        </w:rPr>
      </w:pPr>
      <w:r w:rsidRPr="00CA19EA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CA19EA">
        <w:rPr>
          <w:sz w:val="24"/>
        </w:rPr>
        <w:t>2020-09-18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A19EA" w:rsidRPr="00CA19EA" w:rsidRDefault="00CA19EA" w:rsidP="00173B20">
      <w:pPr>
        <w:spacing w:after="40"/>
        <w:rPr>
          <w:b/>
          <w:bCs/>
          <w:sz w:val="24"/>
        </w:rPr>
      </w:pPr>
      <w:r w:rsidRPr="00CA19EA">
        <w:rPr>
          <w:b/>
          <w:bCs/>
          <w:sz w:val="24"/>
        </w:rPr>
        <w:t>Politechnika Krakowska im. Tadeusza Kościuszki</w:t>
      </w:r>
    </w:p>
    <w:p w:rsidR="00A80738" w:rsidRDefault="00CA19EA" w:rsidP="00173B20">
      <w:pPr>
        <w:spacing w:after="40"/>
        <w:rPr>
          <w:b/>
          <w:bCs/>
          <w:sz w:val="24"/>
        </w:rPr>
      </w:pPr>
      <w:r w:rsidRPr="00CA19EA">
        <w:rPr>
          <w:b/>
          <w:bCs/>
          <w:sz w:val="24"/>
        </w:rPr>
        <w:t>Dział Zamówień Publicznych</w:t>
      </w:r>
    </w:p>
    <w:p w:rsidR="00A80738" w:rsidRPr="00173B20" w:rsidRDefault="00CA19EA" w:rsidP="00A80738">
      <w:pPr>
        <w:rPr>
          <w:bCs/>
          <w:sz w:val="24"/>
        </w:rPr>
      </w:pPr>
      <w:r w:rsidRPr="00CA19EA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CA19EA">
        <w:rPr>
          <w:bCs/>
          <w:sz w:val="24"/>
        </w:rPr>
        <w:t>W-9/110,</w:t>
      </w:r>
    </w:p>
    <w:p w:rsidR="00A80738" w:rsidRPr="00173B20" w:rsidRDefault="00CA19EA" w:rsidP="00A80738">
      <w:pPr>
        <w:rPr>
          <w:bCs/>
          <w:sz w:val="24"/>
        </w:rPr>
      </w:pPr>
      <w:r w:rsidRPr="00CA19EA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CA19E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A19EA" w:rsidRPr="00CA19EA">
        <w:rPr>
          <w:b/>
          <w:sz w:val="24"/>
          <w:szCs w:val="24"/>
        </w:rPr>
        <w:t>KA-2/088/2020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A19EA" w:rsidRPr="00CA19E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19EA" w:rsidP="00C659E2">
      <w:pPr>
        <w:pStyle w:val="Tekstpodstawowywcity"/>
        <w:spacing w:before="120" w:after="240"/>
        <w:ind w:firstLine="0"/>
        <w:jc w:val="center"/>
      </w:pPr>
      <w:r w:rsidRPr="00CA19EA">
        <w:rPr>
          <w:b/>
        </w:rPr>
        <w:t>Prace ogrodnicze oraz utrzymanie w czystości terenu Osiedla Studenckiego Politechniki Krakowskiej przy ul. Skarżyńskiego oraz kompleksowe nasadzenie drzew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A19EA" w:rsidRPr="00CA19EA">
        <w:rPr>
          <w:sz w:val="24"/>
          <w:szCs w:val="24"/>
        </w:rPr>
        <w:t>(</w:t>
      </w:r>
      <w:proofErr w:type="spellStart"/>
      <w:r w:rsidR="00CA19EA" w:rsidRPr="00CA19EA">
        <w:rPr>
          <w:sz w:val="24"/>
          <w:szCs w:val="24"/>
        </w:rPr>
        <w:t>t.j</w:t>
      </w:r>
      <w:proofErr w:type="spellEnd"/>
      <w:r w:rsidR="00CA19EA" w:rsidRPr="00CA19E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19EA" w:rsidRPr="00CA19EA">
        <w:rPr>
          <w:sz w:val="24"/>
          <w:szCs w:val="24"/>
        </w:rPr>
        <w:t>18/09/2020</w:t>
      </w:r>
      <w:r w:rsidR="00FF4AB1" w:rsidRPr="00FF4AB1">
        <w:rPr>
          <w:sz w:val="24"/>
          <w:szCs w:val="24"/>
        </w:rPr>
        <w:t xml:space="preserve"> o godz. </w:t>
      </w:r>
      <w:r w:rsidR="00CA19EA" w:rsidRPr="00CA19E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49030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A19EA" w:rsidP="00A80738">
      <w:pPr>
        <w:spacing w:before="120" w:after="120"/>
        <w:jc w:val="both"/>
        <w:rPr>
          <w:sz w:val="24"/>
          <w:szCs w:val="24"/>
        </w:rPr>
      </w:pPr>
      <w:r w:rsidRPr="00CA19EA">
        <w:rPr>
          <w:sz w:val="24"/>
          <w:szCs w:val="24"/>
        </w:rPr>
        <w:t>262 114.70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418"/>
        <w:gridCol w:w="1275"/>
      </w:tblGrid>
      <w:tr w:rsidR="0069085C" w:rsidRPr="00493F8C" w:rsidTr="003E559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19EA" w:rsidRPr="00493F8C" w:rsidTr="003E559D">
        <w:tc>
          <w:tcPr>
            <w:tcW w:w="706" w:type="dxa"/>
            <w:shd w:val="clear" w:color="auto" w:fill="auto"/>
            <w:vAlign w:val="center"/>
          </w:tcPr>
          <w:p w:rsidR="00CA19EA" w:rsidRPr="00490DC0" w:rsidRDefault="00CA19EA" w:rsidP="00580699">
            <w:pPr>
              <w:spacing w:before="120" w:after="120"/>
              <w:jc w:val="center"/>
            </w:pPr>
            <w:r w:rsidRPr="00CA19EA">
              <w:t>1</w:t>
            </w:r>
          </w:p>
        </w:tc>
        <w:tc>
          <w:tcPr>
            <w:tcW w:w="2696" w:type="dxa"/>
            <w:shd w:val="clear" w:color="auto" w:fill="auto"/>
          </w:tcPr>
          <w:p w:rsidR="00490309" w:rsidRDefault="00490309" w:rsidP="00580699">
            <w:pPr>
              <w:spacing w:before="40"/>
            </w:pPr>
            <w:r>
              <w:t>Konsorcjum</w:t>
            </w:r>
          </w:p>
          <w:p w:rsidR="00CA19EA" w:rsidRPr="00490DC0" w:rsidRDefault="00490309" w:rsidP="00580699">
            <w:pPr>
              <w:spacing w:before="40"/>
            </w:pPr>
            <w:r>
              <w:t xml:space="preserve">Lider: </w:t>
            </w:r>
            <w:proofErr w:type="spellStart"/>
            <w:r w:rsidR="00CA19EA" w:rsidRPr="00CA19EA">
              <w:t>Irene</w:t>
            </w:r>
            <w:proofErr w:type="spellEnd"/>
            <w:r w:rsidR="00CA19EA" w:rsidRPr="00CA19EA">
              <w:t xml:space="preserve">  Katarzyna </w:t>
            </w:r>
            <w:proofErr w:type="spellStart"/>
            <w:r w:rsidR="00CA19EA" w:rsidRPr="00CA19EA">
              <w:t>Gieras</w:t>
            </w:r>
            <w:proofErr w:type="spellEnd"/>
          </w:p>
          <w:p w:rsidR="00CA19EA" w:rsidRPr="00490DC0" w:rsidRDefault="00490309" w:rsidP="00580699">
            <w:r>
              <w:t xml:space="preserve">Ul. </w:t>
            </w:r>
            <w:proofErr w:type="spellStart"/>
            <w:r w:rsidR="00CA19EA" w:rsidRPr="00CA19EA">
              <w:t>Węgrzynowicka</w:t>
            </w:r>
            <w:proofErr w:type="spellEnd"/>
            <w:r w:rsidR="00CA19EA" w:rsidRPr="00490DC0">
              <w:t xml:space="preserve"> </w:t>
            </w:r>
            <w:r w:rsidR="00CA19EA" w:rsidRPr="00CA19EA">
              <w:t>59</w:t>
            </w:r>
            <w:r w:rsidR="00CA19EA" w:rsidRPr="00490DC0">
              <w:t xml:space="preserve"> </w:t>
            </w:r>
          </w:p>
          <w:p w:rsidR="00CA19EA" w:rsidRDefault="00CA19EA" w:rsidP="00580699">
            <w:pPr>
              <w:spacing w:after="40"/>
              <w:jc w:val="both"/>
            </w:pPr>
            <w:r w:rsidRPr="00CA19EA">
              <w:t>31-621</w:t>
            </w:r>
            <w:r w:rsidRPr="00490DC0">
              <w:t xml:space="preserve"> </w:t>
            </w:r>
            <w:r w:rsidRPr="00CA19EA">
              <w:t>Kraków</w:t>
            </w:r>
          </w:p>
          <w:p w:rsidR="00490309" w:rsidRPr="00490DC0" w:rsidRDefault="00490309" w:rsidP="00580699">
            <w:pPr>
              <w:spacing w:after="40"/>
              <w:jc w:val="both"/>
            </w:pPr>
            <w:r>
              <w:t>Partner: Zakład Inżynierii Wodnej i Rekultywacji Terenów Zielonych s.c. ul.Biedronki11, 05-850 Mory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19EA" w:rsidRPr="00490DC0" w:rsidRDefault="00CA19EA" w:rsidP="00580699">
            <w:pPr>
              <w:spacing w:before="120" w:after="120"/>
              <w:jc w:val="both"/>
            </w:pPr>
            <w:r w:rsidRPr="00CA19EA">
              <w:t>292 680.00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51BF" w:rsidRDefault="005151BF" w:rsidP="00580699">
            <w:pPr>
              <w:spacing w:before="120" w:after="120"/>
              <w:jc w:val="both"/>
            </w:pPr>
            <w:r>
              <w:t xml:space="preserve">Zgodnie </w:t>
            </w:r>
          </w:p>
          <w:p w:rsidR="00CA19EA" w:rsidRPr="00490DC0" w:rsidRDefault="005151BF" w:rsidP="00580699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51BF" w:rsidRDefault="005151BF" w:rsidP="005151BF">
            <w:pPr>
              <w:spacing w:before="120" w:after="120"/>
              <w:jc w:val="both"/>
            </w:pPr>
            <w:r>
              <w:t xml:space="preserve">Zgodnie </w:t>
            </w:r>
          </w:p>
          <w:p w:rsidR="00CA19EA" w:rsidRPr="00490DC0" w:rsidRDefault="005151BF" w:rsidP="005151BF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151BF" w:rsidRDefault="005151BF" w:rsidP="005151BF">
            <w:pPr>
              <w:spacing w:before="120" w:after="120"/>
              <w:jc w:val="both"/>
            </w:pPr>
            <w:r>
              <w:t xml:space="preserve">Zgodnie </w:t>
            </w:r>
          </w:p>
          <w:p w:rsidR="00CA19EA" w:rsidRPr="00490DC0" w:rsidRDefault="005151BF" w:rsidP="005151BF">
            <w:pPr>
              <w:spacing w:before="120" w:after="120"/>
              <w:jc w:val="both"/>
            </w:pPr>
            <w:r>
              <w:t>z SIWZ</w:t>
            </w:r>
          </w:p>
        </w:tc>
      </w:tr>
      <w:tr w:rsidR="00CA19EA" w:rsidRPr="00493F8C" w:rsidTr="003E559D">
        <w:tc>
          <w:tcPr>
            <w:tcW w:w="706" w:type="dxa"/>
            <w:shd w:val="clear" w:color="auto" w:fill="auto"/>
            <w:vAlign w:val="center"/>
          </w:tcPr>
          <w:p w:rsidR="00CA19EA" w:rsidRPr="00490DC0" w:rsidRDefault="00CA19EA" w:rsidP="00580699">
            <w:pPr>
              <w:spacing w:before="120" w:after="120"/>
              <w:jc w:val="center"/>
            </w:pPr>
            <w:r w:rsidRPr="00CA19EA">
              <w:t>2</w:t>
            </w:r>
          </w:p>
        </w:tc>
        <w:tc>
          <w:tcPr>
            <w:tcW w:w="2696" w:type="dxa"/>
            <w:shd w:val="clear" w:color="auto" w:fill="auto"/>
          </w:tcPr>
          <w:p w:rsidR="005151BF" w:rsidRDefault="00CA19EA" w:rsidP="00580699">
            <w:pPr>
              <w:spacing w:before="40"/>
            </w:pPr>
            <w:r w:rsidRPr="00CA19EA">
              <w:t xml:space="preserve">Robot - Serwis </w:t>
            </w:r>
          </w:p>
          <w:p w:rsidR="00CA19EA" w:rsidRPr="00490DC0" w:rsidRDefault="00CA19EA" w:rsidP="00580699">
            <w:pPr>
              <w:spacing w:before="40"/>
            </w:pPr>
            <w:r w:rsidRPr="00CA19EA">
              <w:t xml:space="preserve">Ludmiła </w:t>
            </w:r>
            <w:proofErr w:type="spellStart"/>
            <w:r w:rsidRPr="00CA19EA">
              <w:t>Seniak</w:t>
            </w:r>
            <w:proofErr w:type="spellEnd"/>
            <w:r w:rsidRPr="00CA19EA">
              <w:t xml:space="preserve"> - Kądziołka</w:t>
            </w:r>
          </w:p>
          <w:p w:rsidR="00CA19EA" w:rsidRPr="00490DC0" w:rsidRDefault="00CA19EA" w:rsidP="00580699">
            <w:r w:rsidRPr="00CA19EA">
              <w:t>os. Oświecenia</w:t>
            </w:r>
            <w:r w:rsidRPr="00490DC0">
              <w:t xml:space="preserve"> </w:t>
            </w:r>
            <w:r w:rsidRPr="00CA19EA">
              <w:t>14/22</w:t>
            </w:r>
            <w:r w:rsidRPr="00490DC0">
              <w:t xml:space="preserve"> </w:t>
            </w:r>
          </w:p>
          <w:p w:rsidR="00CA19EA" w:rsidRPr="00490DC0" w:rsidRDefault="00CA19EA" w:rsidP="00580699">
            <w:pPr>
              <w:spacing w:after="40"/>
              <w:jc w:val="both"/>
            </w:pPr>
            <w:r w:rsidRPr="00CA19EA">
              <w:t>31-635</w:t>
            </w:r>
            <w:r w:rsidRPr="00490DC0">
              <w:t xml:space="preserve"> </w:t>
            </w:r>
            <w:r w:rsidRPr="00CA19E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19EA" w:rsidRPr="00490DC0" w:rsidRDefault="00CA19EA" w:rsidP="00580699">
            <w:pPr>
              <w:spacing w:before="120" w:after="120"/>
              <w:jc w:val="both"/>
            </w:pPr>
            <w:r w:rsidRPr="00CA19EA">
              <w:t>214 434.00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51BF" w:rsidRDefault="005151BF" w:rsidP="005151BF">
            <w:pPr>
              <w:spacing w:before="120" w:after="120"/>
              <w:jc w:val="both"/>
            </w:pPr>
            <w:r>
              <w:t xml:space="preserve">Zgodnie </w:t>
            </w:r>
          </w:p>
          <w:p w:rsidR="00CA19EA" w:rsidRPr="00490DC0" w:rsidRDefault="005151BF" w:rsidP="005151BF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51BF" w:rsidRDefault="005151BF" w:rsidP="005151BF">
            <w:pPr>
              <w:spacing w:before="120" w:after="120"/>
              <w:jc w:val="both"/>
            </w:pPr>
            <w:r>
              <w:t xml:space="preserve">Zgodnie </w:t>
            </w:r>
          </w:p>
          <w:p w:rsidR="00CA19EA" w:rsidRPr="00490DC0" w:rsidRDefault="005151BF" w:rsidP="005151BF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151BF" w:rsidRDefault="005151BF" w:rsidP="005151BF">
            <w:pPr>
              <w:spacing w:before="120" w:after="120"/>
              <w:jc w:val="both"/>
            </w:pPr>
            <w:r>
              <w:t xml:space="preserve">Zgodnie </w:t>
            </w:r>
          </w:p>
          <w:p w:rsidR="00CA19EA" w:rsidRPr="00490DC0" w:rsidRDefault="005151BF" w:rsidP="005151BF">
            <w:pPr>
              <w:spacing w:before="120" w:after="120"/>
              <w:jc w:val="both"/>
            </w:pPr>
            <w:r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F9" w:rsidRDefault="002D66F9">
      <w:r>
        <w:separator/>
      </w:r>
    </w:p>
  </w:endnote>
  <w:endnote w:type="continuationSeparator" w:id="0">
    <w:p w:rsidR="002D66F9" w:rsidRDefault="002D6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76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76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76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F9" w:rsidRDefault="002D66F9">
      <w:r>
        <w:separator/>
      </w:r>
    </w:p>
  </w:footnote>
  <w:footnote w:type="continuationSeparator" w:id="0">
    <w:p w:rsidR="002D66F9" w:rsidRDefault="002D6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EA" w:rsidRDefault="00CA19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EA" w:rsidRDefault="00CA19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EA" w:rsidRDefault="00CA19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6F9"/>
    <w:rsid w:val="00007727"/>
    <w:rsid w:val="00017720"/>
    <w:rsid w:val="00035488"/>
    <w:rsid w:val="000D7F25"/>
    <w:rsid w:val="000E00E5"/>
    <w:rsid w:val="00173B20"/>
    <w:rsid w:val="001C69FF"/>
    <w:rsid w:val="0023318D"/>
    <w:rsid w:val="002D66F9"/>
    <w:rsid w:val="003D72FD"/>
    <w:rsid w:val="003E559D"/>
    <w:rsid w:val="00423179"/>
    <w:rsid w:val="004376EA"/>
    <w:rsid w:val="00490309"/>
    <w:rsid w:val="00490DC0"/>
    <w:rsid w:val="00493F8C"/>
    <w:rsid w:val="004C7E9B"/>
    <w:rsid w:val="005151BF"/>
    <w:rsid w:val="0069085C"/>
    <w:rsid w:val="00843263"/>
    <w:rsid w:val="00861E75"/>
    <w:rsid w:val="009D19BD"/>
    <w:rsid w:val="009F189D"/>
    <w:rsid w:val="00A80738"/>
    <w:rsid w:val="00C236D3"/>
    <w:rsid w:val="00C659E2"/>
    <w:rsid w:val="00CA19EA"/>
    <w:rsid w:val="00CB0802"/>
    <w:rsid w:val="00D7128F"/>
    <w:rsid w:val="00E239E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51B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2020-09-18T08:32:00Z</cp:lastPrinted>
  <dcterms:created xsi:type="dcterms:W3CDTF">2020-09-18T08:33:00Z</dcterms:created>
  <dcterms:modified xsi:type="dcterms:W3CDTF">2020-09-18T08:33:00Z</dcterms:modified>
</cp:coreProperties>
</file>