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47FD4" w:rsidRPr="00E47FD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47FD4" w:rsidRPr="00E47FD4">
        <w:rPr>
          <w:b/>
          <w:sz w:val="24"/>
        </w:rPr>
        <w:t>ZP/D-43/A/20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3C3805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47FD4" w:rsidRPr="00E47FD4">
        <w:rPr>
          <w:b/>
        </w:rPr>
        <w:t>przetarg nieograniczony</w:t>
      </w:r>
      <w:r w:rsidR="00753DC1">
        <w:t xml:space="preserve"> na:</w:t>
      </w:r>
      <w:r w:rsidR="003C3805">
        <w:t xml:space="preserve"> </w:t>
      </w:r>
      <w:bookmarkStart w:id="0" w:name="_GoBack"/>
      <w:bookmarkEnd w:id="0"/>
      <w:r w:rsidR="00E47FD4" w:rsidRPr="00E47FD4">
        <w:rPr>
          <w:b/>
          <w:szCs w:val="24"/>
        </w:rPr>
        <w:t>Dostawa szlifierki do płaszczyzn wraz z wyposażeniem dla  Katedry Technologii i Automatyzacji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47FD4" w:rsidRPr="00E47FD4">
        <w:rPr>
          <w:sz w:val="24"/>
          <w:szCs w:val="24"/>
        </w:rPr>
        <w:t>(</w:t>
      </w:r>
      <w:proofErr w:type="spellStart"/>
      <w:r w:rsidR="00E47FD4" w:rsidRPr="00E47FD4">
        <w:rPr>
          <w:sz w:val="24"/>
          <w:szCs w:val="24"/>
        </w:rPr>
        <w:t>t.j</w:t>
      </w:r>
      <w:proofErr w:type="spellEnd"/>
      <w:r w:rsidR="00E47FD4" w:rsidRPr="00E47FD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47FD4" w:rsidRPr="00E47FD4">
        <w:rPr>
          <w:sz w:val="24"/>
          <w:szCs w:val="24"/>
        </w:rPr>
        <w:t>(</w:t>
      </w:r>
      <w:proofErr w:type="spellStart"/>
      <w:r w:rsidR="00E47FD4" w:rsidRPr="00E47FD4">
        <w:rPr>
          <w:sz w:val="24"/>
          <w:szCs w:val="24"/>
        </w:rPr>
        <w:t>t.j</w:t>
      </w:r>
      <w:proofErr w:type="spellEnd"/>
      <w:r w:rsidR="00E47FD4" w:rsidRPr="00E47FD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47FD4" w:rsidRPr="00E47FD4">
        <w:rPr>
          <w:sz w:val="24"/>
          <w:szCs w:val="24"/>
        </w:rPr>
        <w:t>(</w:t>
      </w:r>
      <w:proofErr w:type="spellStart"/>
      <w:r w:rsidR="00E47FD4" w:rsidRPr="00E47FD4">
        <w:rPr>
          <w:sz w:val="24"/>
          <w:szCs w:val="24"/>
        </w:rPr>
        <w:t>t.j</w:t>
      </w:r>
      <w:proofErr w:type="spellEnd"/>
      <w:r w:rsidR="00E47FD4" w:rsidRPr="00E47FD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189" w:rsidRDefault="003F7189">
      <w:r>
        <w:separator/>
      </w:r>
    </w:p>
  </w:endnote>
  <w:endnote w:type="continuationSeparator" w:id="0">
    <w:p w:rsidR="003F7189" w:rsidRDefault="003F7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38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38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FD4" w:rsidRDefault="00E47F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189" w:rsidRDefault="003F7189">
      <w:r>
        <w:separator/>
      </w:r>
    </w:p>
  </w:footnote>
  <w:footnote w:type="continuationSeparator" w:id="0">
    <w:p w:rsidR="003F7189" w:rsidRDefault="003F718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FD4" w:rsidRDefault="00E47F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FD4" w:rsidRDefault="00E47F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FD4" w:rsidRDefault="00E47F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718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3805"/>
    <w:rsid w:val="003E5D20"/>
    <w:rsid w:val="003F6927"/>
    <w:rsid w:val="003F7189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47FD4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0C11CD"/>
  <w15:chartTrackingRefBased/>
  <w15:docId w15:val="{FC6D46CD-5D93-47BA-B1E9-51F4E54FF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61EEC-CE50-4913-A4A0-90B24DC31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2020-09-16T08:00:00Z</dcterms:created>
  <dcterms:modified xsi:type="dcterms:W3CDTF">2020-09-16T08:00:00Z</dcterms:modified>
</cp:coreProperties>
</file>