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5468D" w:rsidRPr="00F5468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5468D" w:rsidRPr="00F5468D">
        <w:rPr>
          <w:rFonts w:ascii="Times New Roman" w:hAnsi="Times New Roman"/>
          <w:b/>
        </w:rPr>
        <w:t>ZP/D-43/A/20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468D" w:rsidRPr="00F5468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468D" w:rsidRPr="00F5468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5468D" w:rsidRPr="00F5468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5468D" w:rsidRPr="00F5468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5468D" w:rsidRPr="00F5468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5468D" w:rsidRPr="00F5468D">
        <w:rPr>
          <w:rFonts w:ascii="Times New Roman" w:hAnsi="Times New Roman"/>
        </w:rPr>
        <w:t>(</w:t>
      </w:r>
      <w:proofErr w:type="spellStart"/>
      <w:r w:rsidR="00F5468D" w:rsidRPr="00F5468D">
        <w:rPr>
          <w:rFonts w:ascii="Times New Roman" w:hAnsi="Times New Roman"/>
        </w:rPr>
        <w:t>t.j</w:t>
      </w:r>
      <w:proofErr w:type="spellEnd"/>
      <w:r w:rsidR="00F5468D" w:rsidRPr="00F5468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5468D" w:rsidRPr="00F5468D">
        <w:rPr>
          <w:rFonts w:ascii="Times New Roman" w:hAnsi="Times New Roman"/>
          <w:b/>
        </w:rPr>
        <w:t>Dostawa szlifierki do płaszczyzn wraz z wyposażeniem dla  Katedry Technologii i Automatyzacji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5468D" w:rsidRPr="00F5468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E5447E" w:rsidRPr="00F8042D" w:rsidRDefault="00E5447E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5447E" w:rsidRDefault="00E5447E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5447E" w:rsidRDefault="00E5447E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3E6" w:rsidRDefault="00F273E6" w:rsidP="0038231F">
      <w:pPr>
        <w:spacing w:after="0" w:line="240" w:lineRule="auto"/>
      </w:pPr>
      <w:r>
        <w:separator/>
      </w:r>
    </w:p>
  </w:endnote>
  <w:endnote w:type="continuationSeparator" w:id="0">
    <w:p w:rsidR="00F273E6" w:rsidRDefault="00F273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8D" w:rsidRDefault="00F546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447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44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8D" w:rsidRDefault="00F546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3E6" w:rsidRDefault="00F273E6" w:rsidP="0038231F">
      <w:pPr>
        <w:spacing w:after="0" w:line="240" w:lineRule="auto"/>
      </w:pPr>
      <w:r>
        <w:separator/>
      </w:r>
    </w:p>
  </w:footnote>
  <w:footnote w:type="continuationSeparator" w:id="0">
    <w:p w:rsidR="00F273E6" w:rsidRDefault="00F273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8D" w:rsidRDefault="00F54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8D" w:rsidRDefault="00F54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68D" w:rsidRDefault="00F546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3E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447E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73E6"/>
    <w:rsid w:val="00F365F2"/>
    <w:rsid w:val="00F43919"/>
    <w:rsid w:val="00F5468D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59598F"/>
  <w15:docId w15:val="{49A05EEF-1712-40C5-9CD7-14213F67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49114-3D82-4BE9-92BA-ED3D56742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2020-09-16T08:01:00Z</dcterms:created>
  <dcterms:modified xsi:type="dcterms:W3CDTF">2020-09-16T08:01:00Z</dcterms:modified>
</cp:coreProperties>
</file>