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A4057" w:rsidRPr="00CA405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A4057" w:rsidRPr="00CA4057">
        <w:rPr>
          <w:rFonts w:ascii="Times New Roman" w:hAnsi="Times New Roman"/>
          <w:b/>
        </w:rPr>
        <w:t>ZP/D-42/A/20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4057" w:rsidRPr="00CA405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4057" w:rsidRPr="00CA405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A4057" w:rsidRPr="00CA405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A4057" w:rsidRPr="00CA405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A4057" w:rsidRPr="00CA405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A4057" w:rsidRPr="00CA4057">
        <w:rPr>
          <w:rFonts w:ascii="Times New Roman" w:hAnsi="Times New Roman"/>
        </w:rPr>
        <w:t>(</w:t>
      </w:r>
      <w:proofErr w:type="spellStart"/>
      <w:r w:rsidR="00CA4057" w:rsidRPr="00CA4057">
        <w:rPr>
          <w:rFonts w:ascii="Times New Roman" w:hAnsi="Times New Roman"/>
        </w:rPr>
        <w:t>t.j</w:t>
      </w:r>
      <w:proofErr w:type="spellEnd"/>
      <w:r w:rsidR="00CA4057" w:rsidRPr="00CA405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A4057" w:rsidRPr="00CA4057">
        <w:rPr>
          <w:rFonts w:ascii="Times New Roman" w:hAnsi="Times New Roman"/>
          <w:b/>
        </w:rPr>
        <w:t>Dostawa wycinarki drutowej elektroerozyjnej dla  Katedry Technologii i Automatyzacji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A4057" w:rsidRPr="00CA405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06486" w:rsidRPr="00F90CD1" w:rsidRDefault="00406486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06486" w:rsidRDefault="00406486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06486" w:rsidRDefault="00406486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06486" w:rsidRDefault="00406486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00" w:rsidRDefault="00011500" w:rsidP="0038231F">
      <w:pPr>
        <w:spacing w:after="0" w:line="240" w:lineRule="auto"/>
      </w:pPr>
      <w:r>
        <w:separator/>
      </w:r>
    </w:p>
  </w:endnote>
  <w:endnote w:type="continuationSeparator" w:id="0">
    <w:p w:rsidR="00011500" w:rsidRDefault="000115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057" w:rsidRDefault="00CA4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648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648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057" w:rsidRDefault="00CA4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00" w:rsidRDefault="00011500" w:rsidP="0038231F">
      <w:pPr>
        <w:spacing w:after="0" w:line="240" w:lineRule="auto"/>
      </w:pPr>
      <w:r>
        <w:separator/>
      </w:r>
    </w:p>
  </w:footnote>
  <w:footnote w:type="continuationSeparator" w:id="0">
    <w:p w:rsidR="00011500" w:rsidRDefault="000115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057" w:rsidRDefault="00CA4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057" w:rsidRDefault="00CA40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057" w:rsidRDefault="00CA40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500"/>
    <w:rsid w:val="0001150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48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405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084B6"/>
  <w15:docId w15:val="{59B662B9-144C-4EF9-BB30-801586EB5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6BF19-3B88-488E-AA6E-05AE9CF9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2020-09-16T07:15:00Z</dcterms:created>
  <dcterms:modified xsi:type="dcterms:W3CDTF">2020-09-16T07:15:00Z</dcterms:modified>
</cp:coreProperties>
</file>