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D33CF">
      <w:pPr>
        <w:spacing w:line="360" w:lineRule="auto"/>
        <w:rPr>
          <w:b/>
          <w:bCs/>
          <w:color w:val="000000"/>
          <w:sz w:val="24"/>
        </w:rPr>
      </w:pPr>
      <w:r w:rsidRPr="003D33C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3D33CF">
      <w:pPr>
        <w:spacing w:line="360" w:lineRule="auto"/>
        <w:rPr>
          <w:color w:val="000000"/>
          <w:sz w:val="24"/>
        </w:rPr>
      </w:pPr>
      <w:r w:rsidRPr="003D33C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3D33C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3D33CF">
      <w:pPr>
        <w:spacing w:line="360" w:lineRule="auto"/>
        <w:rPr>
          <w:color w:val="000000"/>
          <w:sz w:val="24"/>
        </w:rPr>
      </w:pPr>
      <w:r w:rsidRPr="003D33C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3D33CF">
        <w:rPr>
          <w:color w:val="000000"/>
          <w:sz w:val="24"/>
        </w:rPr>
        <w:t>Częstochowa</w:t>
      </w:r>
      <w:r w:rsidR="002E2A96">
        <w:rPr>
          <w:color w:val="000000"/>
          <w:sz w:val="24"/>
        </w:rPr>
        <w:t xml:space="preserve">, 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D33CF" w:rsidRPr="003D33C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D33CF" w:rsidRPr="003D33C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D33CF" w:rsidRPr="003D33CF">
        <w:rPr>
          <w:b/>
          <w:color w:val="000000"/>
          <w:sz w:val="24"/>
        </w:rPr>
        <w:t>Dostawa ramienia optycznego PIV dla  Wydziału Inżynierii Mechanicznej i Informatyki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D33CF" w:rsidTr="008C06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3D33CF" w:rsidRDefault="003D33CF" w:rsidP="008C063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3D33CF">
              <w:rPr>
                <w:sz w:val="24"/>
              </w:rPr>
              <w:t>Dostawa ramienia optycznego PIV dla  Wydziału Inżynierii Mechanicznej i Informatyki  Politechniki Częstochowskiej</w:t>
            </w:r>
          </w:p>
          <w:p w:rsidR="003D33CF" w:rsidRDefault="003D33CF" w:rsidP="008C063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3D33CF">
              <w:rPr>
                <w:b/>
                <w:sz w:val="24"/>
              </w:rPr>
              <w:t>Eurotek</w:t>
            </w:r>
            <w:proofErr w:type="spellEnd"/>
            <w:r w:rsidRPr="003D33CF">
              <w:rPr>
                <w:b/>
                <w:sz w:val="24"/>
              </w:rPr>
              <w:t xml:space="preserve"> International Sp. z o. o.</w:t>
            </w:r>
          </w:p>
          <w:p w:rsidR="003D33CF" w:rsidRDefault="003D33CF" w:rsidP="008C063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D33CF">
              <w:rPr>
                <w:b/>
                <w:sz w:val="24"/>
              </w:rPr>
              <w:t>02-668</w:t>
            </w:r>
            <w:r>
              <w:rPr>
                <w:b/>
                <w:sz w:val="24"/>
              </w:rPr>
              <w:t xml:space="preserve"> </w:t>
            </w:r>
            <w:r w:rsidRPr="003D33CF">
              <w:rPr>
                <w:b/>
                <w:sz w:val="24"/>
              </w:rPr>
              <w:t>Warszawa</w:t>
            </w:r>
          </w:p>
          <w:p w:rsidR="003D33CF" w:rsidRDefault="002E2A96" w:rsidP="008C063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U</w:t>
            </w:r>
            <w:r w:rsidR="003D33CF" w:rsidRPr="003D33CF">
              <w:rPr>
                <w:b/>
                <w:sz w:val="24"/>
              </w:rPr>
              <w:t xml:space="preserve">L. </w:t>
            </w:r>
            <w:r>
              <w:rPr>
                <w:b/>
                <w:sz w:val="24"/>
              </w:rPr>
              <w:t>Skrzetuskiego 6</w:t>
            </w:r>
          </w:p>
          <w:p w:rsidR="003D33CF" w:rsidRDefault="003D33CF" w:rsidP="008C0631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D33CF">
              <w:rPr>
                <w:b/>
                <w:sz w:val="24"/>
              </w:rPr>
              <w:t>63 700.00 zł</w:t>
            </w:r>
          </w:p>
          <w:p w:rsidR="003D33CF" w:rsidRPr="00253031" w:rsidRDefault="003D33CF" w:rsidP="008C063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D33CF" w:rsidRDefault="003D33CF" w:rsidP="008C0631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3D33CF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67,5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3402"/>
        <w:gridCol w:w="993"/>
        <w:gridCol w:w="992"/>
        <w:gridCol w:w="992"/>
        <w:gridCol w:w="1276"/>
        <w:gridCol w:w="1276"/>
      </w:tblGrid>
      <w:tr w:rsidR="002E2A96" w:rsidRPr="00C63DA0" w:rsidTr="002E2A96">
        <w:tc>
          <w:tcPr>
            <w:tcW w:w="747" w:type="dxa"/>
            <w:shd w:val="clear" w:color="auto" w:fill="auto"/>
            <w:vAlign w:val="center"/>
          </w:tcPr>
          <w:p w:rsidR="002E2A96" w:rsidRPr="00C63DA0" w:rsidRDefault="002E2A9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 w:colFirst="0" w:colLast="7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E2A96" w:rsidRPr="00C63DA0" w:rsidRDefault="002E2A9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E2A96" w:rsidRPr="00C63DA0" w:rsidRDefault="002E2A96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E2A96" w:rsidRPr="00C63DA0" w:rsidRDefault="002E2A9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3C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E2A96" w:rsidRPr="00C63DA0" w:rsidRDefault="002E2A9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3CF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E2A96" w:rsidRPr="00C63DA0" w:rsidRDefault="002E2A9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3CF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2A96" w:rsidRPr="00C63DA0" w:rsidRDefault="002E2A9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3CF">
              <w:rPr>
                <w:rFonts w:ascii="Times New Roman" w:hAnsi="Times New Roman" w:cs="Times New Roman"/>
                <w:sz w:val="18"/>
                <w:szCs w:val="18"/>
              </w:rPr>
              <w:t>Odległość od głowicy lasera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2A96" w:rsidRPr="00C63DA0" w:rsidRDefault="002E2A9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E2A96" w:rsidRPr="00C63DA0" w:rsidTr="002E2A96">
        <w:tc>
          <w:tcPr>
            <w:tcW w:w="747" w:type="dxa"/>
            <w:shd w:val="clear" w:color="auto" w:fill="auto"/>
            <w:vAlign w:val="center"/>
          </w:tcPr>
          <w:p w:rsidR="002E2A96" w:rsidRPr="00C63DA0" w:rsidRDefault="002E2A96" w:rsidP="008C06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3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E2A96" w:rsidRPr="002E2A96" w:rsidRDefault="002E2A96" w:rsidP="008C0631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E2A96">
              <w:rPr>
                <w:rFonts w:ascii="Times New Roman" w:hAnsi="Times New Roman" w:cs="Times New Roman"/>
                <w:b/>
                <w:bCs/>
              </w:rPr>
              <w:t>Eurotek</w:t>
            </w:r>
            <w:proofErr w:type="spellEnd"/>
            <w:r w:rsidRPr="002E2A96">
              <w:rPr>
                <w:rFonts w:ascii="Times New Roman" w:hAnsi="Times New Roman" w:cs="Times New Roman"/>
                <w:b/>
                <w:bCs/>
              </w:rPr>
              <w:t xml:space="preserve"> International Sp. z o. o.</w:t>
            </w:r>
          </w:p>
          <w:p w:rsidR="002E2A96" w:rsidRPr="002E2A96" w:rsidRDefault="002E2A96" w:rsidP="002E2A96">
            <w:pPr>
              <w:spacing w:line="360" w:lineRule="auto"/>
              <w:ind w:firstLine="284"/>
              <w:jc w:val="both"/>
              <w:rPr>
                <w:b/>
              </w:rPr>
            </w:pPr>
            <w:r w:rsidRPr="002E2A96">
              <w:rPr>
                <w:b/>
              </w:rPr>
              <w:t>UL. Skrzetuskiego 6</w:t>
            </w:r>
          </w:p>
          <w:p w:rsidR="002E2A96" w:rsidRPr="002E2A96" w:rsidRDefault="002E2A96" w:rsidP="008C0631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E2A96">
              <w:rPr>
                <w:rFonts w:ascii="Times New Roman" w:hAnsi="Times New Roman" w:cs="Times New Roman"/>
                <w:b/>
                <w:bCs/>
              </w:rPr>
              <w:t>02-668</w:t>
            </w:r>
            <w:r w:rsidRPr="002E2A9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E2A96">
              <w:rPr>
                <w:rFonts w:ascii="Times New Roman" w:hAnsi="Times New Roman" w:cs="Times New Roman"/>
                <w:b/>
                <w:bCs/>
              </w:rPr>
              <w:t>Warszawa</w:t>
            </w:r>
          </w:p>
          <w:p w:rsidR="002E2A96" w:rsidRPr="00C63DA0" w:rsidRDefault="002E2A96" w:rsidP="008C06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2A96">
              <w:rPr>
                <w:rFonts w:ascii="Times New Roman" w:hAnsi="Times New Roman" w:cs="Times New Roman"/>
                <w:b/>
                <w:bCs/>
              </w:rPr>
              <w:t>(</w:t>
            </w:r>
            <w:r w:rsidRPr="002E2A96">
              <w:rPr>
                <w:rFonts w:ascii="Times New Roman" w:hAnsi="Times New Roman" w:cs="Times New Roman"/>
                <w:b/>
                <w:bCs/>
              </w:rPr>
              <w:t>1</w:t>
            </w:r>
            <w:r w:rsidRPr="002E2A96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E2A96" w:rsidRPr="00C63DA0" w:rsidRDefault="002E2A96" w:rsidP="008C06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3C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E2A96" w:rsidRPr="00C63DA0" w:rsidRDefault="002E2A96" w:rsidP="008C06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3CF">
              <w:rPr>
                <w:rFonts w:ascii="Times New Roman" w:hAnsi="Times New Roman" w:cs="Times New Roman"/>
                <w:sz w:val="18"/>
                <w:szCs w:val="18"/>
              </w:rPr>
              <w:t xml:space="preserve">  7,50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E2A96" w:rsidRPr="00C63DA0" w:rsidRDefault="002E2A96" w:rsidP="008C06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3C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2A96" w:rsidRPr="00C63DA0" w:rsidRDefault="002E2A96" w:rsidP="008C06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3C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2A96" w:rsidRPr="00C63DA0" w:rsidRDefault="002E2A96" w:rsidP="008C06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3CF">
              <w:rPr>
                <w:rFonts w:ascii="Times New Roman" w:hAnsi="Times New Roman" w:cs="Times New Roman"/>
                <w:sz w:val="18"/>
                <w:szCs w:val="18"/>
              </w:rPr>
              <w:t xml:space="preserve">  67,50</w:t>
            </w:r>
          </w:p>
        </w:tc>
      </w:tr>
      <w:bookmarkEnd w:id="0"/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D33CF">
      <w:pPr>
        <w:pStyle w:val="Nagwek"/>
        <w:tabs>
          <w:tab w:val="clear" w:pos="4536"/>
        </w:tabs>
        <w:jc w:val="both"/>
        <w:rPr>
          <w:sz w:val="24"/>
        </w:rPr>
      </w:pPr>
      <w:r w:rsidRPr="003D33C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3D33CF">
        <w:rPr>
          <w:sz w:val="24"/>
        </w:rPr>
        <w:t>2020-09-</w:t>
      </w:r>
      <w:r w:rsidR="002E2A96">
        <w:rPr>
          <w:sz w:val="24"/>
        </w:rPr>
        <w:t>15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130" w:rsidRDefault="00ED7130">
      <w:r>
        <w:separator/>
      </w:r>
    </w:p>
  </w:endnote>
  <w:endnote w:type="continuationSeparator" w:id="0">
    <w:p w:rsidR="00ED7130" w:rsidRDefault="00ED7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3CF" w:rsidRDefault="003D33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E2A9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E2A9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3CF" w:rsidRDefault="003D33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130" w:rsidRDefault="00ED7130">
      <w:r>
        <w:separator/>
      </w:r>
    </w:p>
  </w:footnote>
  <w:footnote w:type="continuationSeparator" w:id="0">
    <w:p w:rsidR="00ED7130" w:rsidRDefault="00ED71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3CF" w:rsidRDefault="003D33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3CF" w:rsidRDefault="003D33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3CF" w:rsidRDefault="003D33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130"/>
    <w:rsid w:val="00140696"/>
    <w:rsid w:val="00253031"/>
    <w:rsid w:val="002E2A96"/>
    <w:rsid w:val="00377700"/>
    <w:rsid w:val="003D33CF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ED713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45A303"/>
  <w15:chartTrackingRefBased/>
  <w15:docId w15:val="{C16804E1-72C1-4BE5-B4FC-07FFD93C6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2020-09-09T09:15:00Z</dcterms:created>
  <dcterms:modified xsi:type="dcterms:W3CDTF">2020-09-09T09:15:00Z</dcterms:modified>
</cp:coreProperties>
</file>