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3716C">
      <w:pPr>
        <w:spacing w:line="360" w:lineRule="auto"/>
        <w:rPr>
          <w:b/>
          <w:bCs/>
          <w:color w:val="000000"/>
          <w:sz w:val="24"/>
        </w:rPr>
      </w:pPr>
      <w:r w:rsidRPr="00F3716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3716C">
      <w:pPr>
        <w:spacing w:line="360" w:lineRule="auto"/>
        <w:rPr>
          <w:color w:val="000000"/>
          <w:sz w:val="24"/>
        </w:rPr>
      </w:pPr>
      <w:r w:rsidRPr="00F3716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3716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3716C">
      <w:pPr>
        <w:spacing w:line="360" w:lineRule="auto"/>
        <w:rPr>
          <w:color w:val="000000"/>
          <w:sz w:val="24"/>
        </w:rPr>
      </w:pPr>
      <w:r w:rsidRPr="00F3716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3716C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3716C" w:rsidRPr="00F3716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3716C" w:rsidRPr="00F3716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3716C" w:rsidRPr="00F3716C">
        <w:rPr>
          <w:b/>
          <w:color w:val="000000"/>
          <w:sz w:val="24"/>
        </w:rPr>
        <w:t>Dostawa frezarki CNC 5-osiowej, wraz z wyposażeniem dla  Katedry Technologii i Automatyzacji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3716C" w:rsidTr="00AA0E12">
        <w:trPr>
          <w:cantSplit/>
        </w:trPr>
        <w:tc>
          <w:tcPr>
            <w:tcW w:w="9640" w:type="dxa"/>
          </w:tcPr>
          <w:p w:rsidR="00F3716C" w:rsidRDefault="00F3716C" w:rsidP="00AA0E1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F3716C">
              <w:rPr>
                <w:sz w:val="24"/>
              </w:rPr>
              <w:t>Dostawa frezarki CNC 5-osiowej, wraz z wyposażeniem dla  Katedry Technologii i Automatyzacji  Politechniki Częstochowskiej</w:t>
            </w:r>
          </w:p>
          <w:p w:rsidR="00F3716C" w:rsidRDefault="00F3716C" w:rsidP="00AA0E1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716C">
              <w:rPr>
                <w:b/>
                <w:sz w:val="24"/>
              </w:rPr>
              <w:t>DMG MORI Polska Sp. z o. o.</w:t>
            </w:r>
          </w:p>
          <w:p w:rsidR="00F3716C" w:rsidRDefault="00F3716C" w:rsidP="00AA0E1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716C">
              <w:rPr>
                <w:b/>
                <w:sz w:val="24"/>
              </w:rPr>
              <w:t>63-300</w:t>
            </w:r>
            <w:r>
              <w:rPr>
                <w:b/>
                <w:sz w:val="24"/>
              </w:rPr>
              <w:t xml:space="preserve"> </w:t>
            </w:r>
            <w:r w:rsidRPr="00F3716C">
              <w:rPr>
                <w:b/>
                <w:sz w:val="24"/>
              </w:rPr>
              <w:t>Pleszew</w:t>
            </w:r>
          </w:p>
          <w:p w:rsidR="00F3716C" w:rsidRDefault="00F3716C" w:rsidP="00AA0E1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716C">
              <w:rPr>
                <w:b/>
                <w:sz w:val="24"/>
              </w:rPr>
              <w:t>Fabryczna</w:t>
            </w:r>
            <w:r>
              <w:rPr>
                <w:b/>
                <w:sz w:val="24"/>
              </w:rPr>
              <w:t xml:space="preserve"> </w:t>
            </w:r>
            <w:r w:rsidRPr="00F3716C">
              <w:rPr>
                <w:b/>
                <w:sz w:val="24"/>
              </w:rPr>
              <w:t>7</w:t>
            </w:r>
          </w:p>
          <w:p w:rsidR="00F3716C" w:rsidRDefault="00F3716C" w:rsidP="00AA0E1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3716C">
              <w:rPr>
                <w:b/>
                <w:sz w:val="24"/>
              </w:rPr>
              <w:t>599 932.50 zł</w:t>
            </w:r>
          </w:p>
          <w:p w:rsidR="00F3716C" w:rsidRPr="00253031" w:rsidRDefault="00F3716C" w:rsidP="00AA0E1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3716C" w:rsidRDefault="00F3716C" w:rsidP="00AA0E1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3716C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90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1"/>
        <w:gridCol w:w="2551"/>
        <w:gridCol w:w="993"/>
        <w:gridCol w:w="992"/>
        <w:gridCol w:w="1134"/>
        <w:gridCol w:w="1843"/>
        <w:gridCol w:w="1134"/>
      </w:tblGrid>
      <w:tr w:rsidR="00B35A14" w:rsidRPr="00C63DA0" w:rsidTr="00B35A14">
        <w:tc>
          <w:tcPr>
            <w:tcW w:w="1031" w:type="dxa"/>
            <w:shd w:val="clear" w:color="auto" w:fill="auto"/>
            <w:vAlign w:val="center"/>
          </w:tcPr>
          <w:p w:rsidR="00B35A14" w:rsidRPr="00C63DA0" w:rsidRDefault="00B35A1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35A14" w:rsidRPr="00C63DA0" w:rsidRDefault="00B35A1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35A14" w:rsidRPr="00C63DA0" w:rsidRDefault="00B35A1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5A14" w:rsidRPr="00C63DA0" w:rsidRDefault="00B35A1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716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35A14" w:rsidRPr="00C63DA0" w:rsidRDefault="00B35A1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716C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5A14" w:rsidRPr="00C63DA0" w:rsidRDefault="00B35A1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716C">
              <w:rPr>
                <w:rFonts w:ascii="Times New Roman" w:hAnsi="Times New Roman" w:cs="Times New Roman"/>
                <w:sz w:val="18"/>
                <w:szCs w:val="18"/>
              </w:rPr>
              <w:t>Prędkość przesuwów osi X, Y, Z: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35A14" w:rsidRPr="00C63DA0" w:rsidRDefault="00B35A1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716C">
              <w:rPr>
                <w:rFonts w:ascii="Times New Roman" w:hAnsi="Times New Roman" w:cs="Times New Roman"/>
                <w:sz w:val="18"/>
                <w:szCs w:val="18"/>
              </w:rPr>
              <w:t>Dokładność pozycjonowania osi wg normy ISO 10791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5A14" w:rsidRPr="00C63DA0" w:rsidRDefault="00B35A1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35A14" w:rsidRPr="00C63DA0" w:rsidTr="00B35A14">
        <w:tc>
          <w:tcPr>
            <w:tcW w:w="1031" w:type="dxa"/>
            <w:shd w:val="clear" w:color="auto" w:fill="auto"/>
            <w:vAlign w:val="center"/>
          </w:tcPr>
          <w:p w:rsidR="00B35A14" w:rsidRPr="00C63DA0" w:rsidRDefault="00B35A14" w:rsidP="00AA0E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716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35A14" w:rsidRPr="00C63DA0" w:rsidRDefault="00B35A14" w:rsidP="00AA0E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716C">
              <w:rPr>
                <w:rFonts w:ascii="Times New Roman" w:hAnsi="Times New Roman" w:cs="Times New Roman"/>
                <w:bCs/>
                <w:sz w:val="18"/>
                <w:szCs w:val="18"/>
              </w:rPr>
              <w:t>DMG MORI Polska Sp. z o. o.</w:t>
            </w:r>
          </w:p>
          <w:p w:rsidR="00B35A14" w:rsidRPr="00C63DA0" w:rsidRDefault="00B35A14" w:rsidP="00AA0E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716C">
              <w:rPr>
                <w:rFonts w:ascii="Times New Roman" w:hAnsi="Times New Roman" w:cs="Times New Roman"/>
                <w:bCs/>
                <w:sz w:val="18"/>
                <w:szCs w:val="18"/>
              </w:rPr>
              <w:t>Fabryczna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716C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35A14" w:rsidRPr="00C63DA0" w:rsidRDefault="00B35A14" w:rsidP="00AA0E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716C">
              <w:rPr>
                <w:rFonts w:ascii="Times New Roman" w:hAnsi="Times New Roman" w:cs="Times New Roman"/>
                <w:bCs/>
                <w:sz w:val="18"/>
                <w:szCs w:val="18"/>
              </w:rPr>
              <w:t>63-300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716C">
              <w:rPr>
                <w:rFonts w:ascii="Times New Roman" w:hAnsi="Times New Roman" w:cs="Times New Roman"/>
                <w:bCs/>
                <w:sz w:val="18"/>
                <w:szCs w:val="18"/>
              </w:rPr>
              <w:t>Pleszew</w:t>
            </w:r>
          </w:p>
          <w:p w:rsidR="00B35A14" w:rsidRPr="00C63DA0" w:rsidRDefault="00B35A14" w:rsidP="00AA0E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3716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5A14" w:rsidRPr="00C63DA0" w:rsidRDefault="00B35A14" w:rsidP="00AA0E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716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35A14" w:rsidRPr="00C63DA0" w:rsidRDefault="00B35A14" w:rsidP="00AA0E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716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5A14" w:rsidRPr="00C63DA0" w:rsidRDefault="00B35A14" w:rsidP="00AA0E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716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35A14" w:rsidRPr="00C63DA0" w:rsidRDefault="00B35A14" w:rsidP="00AA0E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716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5A14" w:rsidRPr="00C63DA0" w:rsidRDefault="00B35A14" w:rsidP="00AA0E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716C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3716C">
      <w:pPr>
        <w:pStyle w:val="Nagwek"/>
        <w:tabs>
          <w:tab w:val="clear" w:pos="4536"/>
        </w:tabs>
        <w:jc w:val="both"/>
        <w:rPr>
          <w:sz w:val="24"/>
        </w:rPr>
      </w:pPr>
      <w:r w:rsidRPr="00F3716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B35A14">
        <w:rPr>
          <w:sz w:val="24"/>
        </w:rPr>
        <w:t>2020-09-1</w:t>
      </w:r>
      <w:r w:rsidR="00A25365">
        <w:rPr>
          <w:sz w:val="24"/>
        </w:rPr>
        <w:t>5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767" w:rsidRDefault="00646767">
      <w:r>
        <w:separator/>
      </w:r>
    </w:p>
  </w:endnote>
  <w:endnote w:type="continuationSeparator" w:id="0">
    <w:p w:rsidR="00646767" w:rsidRDefault="00646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16C" w:rsidRDefault="00F371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A2536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2536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2536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16C" w:rsidRDefault="00F371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767" w:rsidRDefault="00646767">
      <w:r>
        <w:separator/>
      </w:r>
    </w:p>
  </w:footnote>
  <w:footnote w:type="continuationSeparator" w:id="0">
    <w:p w:rsidR="00646767" w:rsidRDefault="006467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16C" w:rsidRDefault="00F371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16C" w:rsidRDefault="00F371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16C" w:rsidRDefault="00F371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767"/>
    <w:rsid w:val="00140696"/>
    <w:rsid w:val="00253031"/>
    <w:rsid w:val="00377700"/>
    <w:rsid w:val="005C147E"/>
    <w:rsid w:val="00646767"/>
    <w:rsid w:val="007118AF"/>
    <w:rsid w:val="007124E4"/>
    <w:rsid w:val="00745012"/>
    <w:rsid w:val="0087722C"/>
    <w:rsid w:val="00987E41"/>
    <w:rsid w:val="00A25365"/>
    <w:rsid w:val="00B35A14"/>
    <w:rsid w:val="00C63DA0"/>
    <w:rsid w:val="00C85A89"/>
    <w:rsid w:val="00D5444F"/>
    <w:rsid w:val="00F26135"/>
    <w:rsid w:val="00F3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A75F33"/>
  <w15:chartTrackingRefBased/>
  <w15:docId w15:val="{2145D404-37FC-416C-BC46-C6F2423B6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2020-09-10T07:35:00Z</dcterms:created>
  <dcterms:modified xsi:type="dcterms:W3CDTF">2020-09-10T07:35:00Z</dcterms:modified>
</cp:coreProperties>
</file>