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1AA64" w14:textId="77777777" w:rsidR="001A443E" w:rsidRDefault="00997D2B" w:rsidP="001A443E">
      <w:pPr>
        <w:jc w:val="right"/>
        <w:rPr>
          <w:b/>
          <w:bCs/>
          <w:sz w:val="24"/>
        </w:rPr>
      </w:pPr>
      <w:r w:rsidRPr="00997D2B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997D2B">
        <w:rPr>
          <w:sz w:val="24"/>
        </w:rPr>
        <w:t>2020-09-14</w:t>
      </w:r>
    </w:p>
    <w:p w14:paraId="09F2AD27" w14:textId="77777777" w:rsidR="001A443E" w:rsidRDefault="001A443E" w:rsidP="00A80738">
      <w:pPr>
        <w:rPr>
          <w:b/>
          <w:bCs/>
          <w:sz w:val="24"/>
        </w:rPr>
      </w:pPr>
    </w:p>
    <w:p w14:paraId="3DE95728" w14:textId="77777777" w:rsidR="001A443E" w:rsidRDefault="001A443E" w:rsidP="00A80738">
      <w:pPr>
        <w:rPr>
          <w:b/>
          <w:bCs/>
          <w:sz w:val="24"/>
        </w:rPr>
      </w:pPr>
    </w:p>
    <w:p w14:paraId="5653B430" w14:textId="77777777" w:rsidR="002D5557" w:rsidRDefault="002D5557" w:rsidP="0018613E">
      <w:pPr>
        <w:spacing w:after="40"/>
        <w:rPr>
          <w:b/>
          <w:bCs/>
          <w:sz w:val="24"/>
        </w:rPr>
      </w:pPr>
    </w:p>
    <w:p w14:paraId="4203BC62" w14:textId="0ED9D882" w:rsidR="002D5557" w:rsidRDefault="002D5557" w:rsidP="0018613E">
      <w:pPr>
        <w:spacing w:after="40"/>
        <w:rPr>
          <w:b/>
          <w:bCs/>
          <w:sz w:val="24"/>
        </w:rPr>
      </w:pPr>
      <w:r w:rsidRPr="002D5557">
        <w:rPr>
          <w:b/>
          <w:bCs/>
          <w:sz w:val="24"/>
        </w:rPr>
        <w:t>Szpital Specjalistyczny im. Stefana Żeromskiego SPZOZ w Krakowie</w:t>
      </w:r>
    </w:p>
    <w:p w14:paraId="3BC176E4" w14:textId="1CFD71CE" w:rsidR="00A80738" w:rsidRDefault="00997D2B" w:rsidP="0018613E">
      <w:pPr>
        <w:spacing w:after="40"/>
        <w:rPr>
          <w:b/>
          <w:bCs/>
          <w:sz w:val="24"/>
        </w:rPr>
      </w:pPr>
      <w:r w:rsidRPr="00997D2B">
        <w:rPr>
          <w:b/>
          <w:bCs/>
          <w:sz w:val="24"/>
        </w:rPr>
        <w:t>Sekcja Zamówień Publicznych</w:t>
      </w:r>
    </w:p>
    <w:p w14:paraId="07FAEF1C" w14:textId="77777777" w:rsidR="00A80738" w:rsidRPr="0018613E" w:rsidRDefault="00997D2B" w:rsidP="00A80738">
      <w:pPr>
        <w:rPr>
          <w:bCs/>
          <w:sz w:val="24"/>
        </w:rPr>
      </w:pPr>
      <w:r w:rsidRPr="00997D2B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997D2B">
        <w:rPr>
          <w:bCs/>
          <w:sz w:val="24"/>
        </w:rPr>
        <w:t>66</w:t>
      </w:r>
    </w:p>
    <w:p w14:paraId="40B3B653" w14:textId="77777777" w:rsidR="00A80738" w:rsidRPr="0018613E" w:rsidRDefault="00997D2B" w:rsidP="00A80738">
      <w:pPr>
        <w:rPr>
          <w:bCs/>
          <w:sz w:val="24"/>
        </w:rPr>
      </w:pPr>
      <w:r w:rsidRPr="00997D2B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997D2B">
        <w:rPr>
          <w:bCs/>
          <w:sz w:val="24"/>
        </w:rPr>
        <w:t>Kraków</w:t>
      </w:r>
    </w:p>
    <w:p w14:paraId="49666D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9642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85D08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C9EC3DB" w14:textId="33FA526C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97D2B" w:rsidRPr="00997D2B">
        <w:rPr>
          <w:b/>
          <w:sz w:val="24"/>
          <w:szCs w:val="24"/>
        </w:rPr>
        <w:t>ZP</w:t>
      </w:r>
      <w:r w:rsidR="002D5557">
        <w:rPr>
          <w:b/>
          <w:sz w:val="24"/>
          <w:szCs w:val="24"/>
        </w:rPr>
        <w:t xml:space="preserve">. 271. 373 </w:t>
      </w:r>
      <w:r w:rsidR="00997D2B" w:rsidRPr="00997D2B">
        <w:rPr>
          <w:b/>
          <w:sz w:val="24"/>
          <w:szCs w:val="24"/>
        </w:rPr>
        <w:t>/10/2020</w:t>
      </w:r>
      <w:r w:rsidR="00A80738">
        <w:rPr>
          <w:sz w:val="24"/>
        </w:rPr>
        <w:tab/>
        <w:t xml:space="preserve"> </w:t>
      </w:r>
    </w:p>
    <w:p w14:paraId="21CC94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6815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0FEC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F4F87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EC8DF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70F71C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8BF351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97D2B" w:rsidRPr="00997D2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72027471" w14:textId="77777777" w:rsidR="00CB5EDB" w:rsidRPr="00490DC0" w:rsidRDefault="00997D2B" w:rsidP="00CB5EDB">
      <w:pPr>
        <w:pStyle w:val="Tekstpodstawowywcity"/>
        <w:spacing w:before="120" w:after="240"/>
        <w:ind w:firstLine="0"/>
        <w:jc w:val="center"/>
      </w:pPr>
      <w:r w:rsidRPr="00997D2B">
        <w:rPr>
          <w:b/>
        </w:rPr>
        <w:t>Dostawa wyrobów medycznych jednorazowego i wielorazowego użytku</w:t>
      </w:r>
    </w:p>
    <w:p w14:paraId="633A035E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97D2B" w:rsidRPr="00997D2B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43A011C7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97D2B" w:rsidRPr="00997D2B">
        <w:rPr>
          <w:sz w:val="24"/>
          <w:szCs w:val="24"/>
        </w:rPr>
        <w:t>10/09/2020</w:t>
      </w:r>
      <w:r w:rsidRPr="00FF4AB1">
        <w:rPr>
          <w:sz w:val="24"/>
          <w:szCs w:val="24"/>
        </w:rPr>
        <w:t xml:space="preserve"> o godz. </w:t>
      </w:r>
      <w:r w:rsidR="00997D2B" w:rsidRPr="00997D2B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14:paraId="6ED6D6F5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97D2B" w:rsidRPr="006646D9" w14:paraId="273723D1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0162C6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1 zamówienia w wysokości 46 818.00 zł brutto;</w:t>
            </w:r>
          </w:p>
        </w:tc>
      </w:tr>
      <w:tr w:rsidR="00997D2B" w:rsidRPr="006646D9" w14:paraId="226645A6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65D342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2 zamówienia w wysokości 83 160.00 zł brutto;</w:t>
            </w:r>
          </w:p>
        </w:tc>
      </w:tr>
      <w:tr w:rsidR="00997D2B" w:rsidRPr="006646D9" w14:paraId="0B2AEF76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8AAD66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3 zamówienia w wysokości 15 606.00 zł brutto;</w:t>
            </w:r>
          </w:p>
        </w:tc>
      </w:tr>
      <w:tr w:rsidR="00997D2B" w:rsidRPr="006646D9" w14:paraId="3DBEBAD3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312756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4 zamówienia w wysokości 53 924.40 zł brutto;</w:t>
            </w:r>
          </w:p>
        </w:tc>
      </w:tr>
      <w:tr w:rsidR="00997D2B" w:rsidRPr="006646D9" w14:paraId="24997067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120D6A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5 zamówienia w wysokości 101 034.00 zł brutto;</w:t>
            </w:r>
          </w:p>
        </w:tc>
      </w:tr>
      <w:tr w:rsidR="00997D2B" w:rsidRPr="006646D9" w14:paraId="3A3417F8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79F18A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6 zamówienia w wysokości 190 890.00 zł brutto;</w:t>
            </w:r>
          </w:p>
        </w:tc>
      </w:tr>
      <w:tr w:rsidR="00997D2B" w:rsidRPr="006646D9" w14:paraId="39FC6501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8860F4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7 zamówienia w wysokości 133 811.19 zł brutto;</w:t>
            </w:r>
          </w:p>
        </w:tc>
      </w:tr>
      <w:tr w:rsidR="00997D2B" w:rsidRPr="006646D9" w14:paraId="160E239E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BBB4A7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8 zamówienia w wysokości 1 944.00 zł brutto;</w:t>
            </w:r>
          </w:p>
        </w:tc>
      </w:tr>
      <w:tr w:rsidR="00997D2B" w:rsidRPr="006646D9" w14:paraId="3BDABAF2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7919AC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9 zamówienia w wysokości 4 881.00 zł brutto;</w:t>
            </w:r>
          </w:p>
        </w:tc>
      </w:tr>
      <w:tr w:rsidR="00997D2B" w:rsidRPr="006646D9" w14:paraId="02F937D8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429920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10 zamówienia w wysokości 3 780.00 zł brutto;</w:t>
            </w:r>
          </w:p>
        </w:tc>
      </w:tr>
      <w:tr w:rsidR="00997D2B" w:rsidRPr="006646D9" w14:paraId="09D5D524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E01D6E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11 zamówienia w wysokości 403 326.00 zł brutto;</w:t>
            </w:r>
          </w:p>
        </w:tc>
      </w:tr>
      <w:tr w:rsidR="00997D2B" w:rsidRPr="006646D9" w14:paraId="2227F13C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5E77D4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12 zamówienia w wysokości 9 072.00 zł brutto;</w:t>
            </w:r>
          </w:p>
        </w:tc>
      </w:tr>
      <w:tr w:rsidR="00997D2B" w:rsidRPr="006646D9" w14:paraId="4A2E3695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5E4FF4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13 zamówienia w wysokości 8 640.00 zł brutto;</w:t>
            </w:r>
          </w:p>
        </w:tc>
      </w:tr>
      <w:tr w:rsidR="00997D2B" w:rsidRPr="006646D9" w14:paraId="53BCD290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F0BE2E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14 zamówienia w wysokości 78 421.39 zł brutto;</w:t>
            </w:r>
          </w:p>
        </w:tc>
      </w:tr>
      <w:tr w:rsidR="00997D2B" w:rsidRPr="006646D9" w14:paraId="65C95222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E6AEB7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15 zamówienia w wysokości 43 092.00 zł brutto;</w:t>
            </w:r>
          </w:p>
        </w:tc>
      </w:tr>
      <w:tr w:rsidR="00997D2B" w:rsidRPr="006646D9" w14:paraId="5822D2D0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60D045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16 zamówienia w wysokości 297.00 zł brutto;</w:t>
            </w:r>
          </w:p>
        </w:tc>
      </w:tr>
      <w:tr w:rsidR="00997D2B" w:rsidRPr="006646D9" w14:paraId="1A63E6A4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FE5732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17 zamówienia w wysokości 136 788.91 zł brutto;</w:t>
            </w:r>
          </w:p>
        </w:tc>
      </w:tr>
      <w:tr w:rsidR="00997D2B" w:rsidRPr="006646D9" w14:paraId="1812D5B4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93F461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18 zamówienia w wysokości 132 082.81 zł brutto;</w:t>
            </w:r>
          </w:p>
        </w:tc>
      </w:tr>
      <w:tr w:rsidR="00997D2B" w:rsidRPr="006646D9" w14:paraId="15A849A2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9D112A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lastRenderedPageBreak/>
              <w:t>części 19 zamówienia w wysokości 2 700.00 zł brutto;</w:t>
            </w:r>
          </w:p>
        </w:tc>
      </w:tr>
      <w:tr w:rsidR="00997D2B" w:rsidRPr="006646D9" w14:paraId="2C2BB9DC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1D895D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20 zamówienia w wysokości 5 745.60 zł brutto;</w:t>
            </w:r>
          </w:p>
        </w:tc>
      </w:tr>
      <w:tr w:rsidR="00997D2B" w:rsidRPr="006646D9" w14:paraId="42685369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85F72E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21 zamówienia w wysokości 4 620.24 zł brutto;</w:t>
            </w:r>
          </w:p>
        </w:tc>
      </w:tr>
      <w:tr w:rsidR="00997D2B" w:rsidRPr="006646D9" w14:paraId="4ACB8B3C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54C9B9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22 zamówienia w wysokości 831 101.04 zł brutto;</w:t>
            </w:r>
          </w:p>
        </w:tc>
      </w:tr>
      <w:tr w:rsidR="00997D2B" w:rsidRPr="006646D9" w14:paraId="62DB0EFE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A94C24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23 zamówienia w wysokości 12 312.00 zł brutto;</w:t>
            </w:r>
          </w:p>
        </w:tc>
      </w:tr>
      <w:tr w:rsidR="00997D2B" w:rsidRPr="006646D9" w14:paraId="54CE2823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DB0151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24 zamówienia w wysokości 28 900.80 zł brutto;</w:t>
            </w:r>
          </w:p>
        </w:tc>
      </w:tr>
      <w:tr w:rsidR="00997D2B" w:rsidRPr="006646D9" w14:paraId="4336E769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E6AAE6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25 zamówienia w wysokości 32 400.00 zł brutto;</w:t>
            </w:r>
          </w:p>
        </w:tc>
      </w:tr>
      <w:tr w:rsidR="00997D2B" w:rsidRPr="006646D9" w14:paraId="5B4A8A5B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588747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26 zamówienia w wysokości 51 872.40 zł brutto;</w:t>
            </w:r>
          </w:p>
        </w:tc>
      </w:tr>
      <w:tr w:rsidR="00997D2B" w:rsidRPr="006646D9" w14:paraId="0D6AF18F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AA9D8C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27 zamówienia w wysokości 5 346.00 zł brutto;</w:t>
            </w:r>
          </w:p>
        </w:tc>
      </w:tr>
      <w:tr w:rsidR="00997D2B" w:rsidRPr="006646D9" w14:paraId="52DA6271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C1AB6D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28 zamówienia w wysokości 110 322.00 zł brutto;</w:t>
            </w:r>
          </w:p>
        </w:tc>
      </w:tr>
      <w:tr w:rsidR="00997D2B" w:rsidRPr="006646D9" w14:paraId="4825439E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FF6DD5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29 zamówienia w wysokości 1 081.08 zł brutto;</w:t>
            </w:r>
          </w:p>
        </w:tc>
      </w:tr>
      <w:tr w:rsidR="00997D2B" w:rsidRPr="006646D9" w14:paraId="09DE07A9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9FE9ED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30 zamówienia w wysokości 16 156.80 zł brutto;</w:t>
            </w:r>
          </w:p>
        </w:tc>
      </w:tr>
      <w:tr w:rsidR="00997D2B" w:rsidRPr="006646D9" w14:paraId="01B41A6D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D89AB7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31 zamówienia w wysokości 93 293.10 zł brutto;</w:t>
            </w:r>
          </w:p>
        </w:tc>
      </w:tr>
      <w:tr w:rsidR="00997D2B" w:rsidRPr="006646D9" w14:paraId="795844E2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66870F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32 zamówienia w wysokości 10 908.00 zł brutto;</w:t>
            </w:r>
          </w:p>
        </w:tc>
      </w:tr>
      <w:tr w:rsidR="00997D2B" w:rsidRPr="006646D9" w14:paraId="1924F3A9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577B60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33 zamówienia w wysokości 127 031.49 zł brutto;</w:t>
            </w:r>
          </w:p>
        </w:tc>
      </w:tr>
      <w:tr w:rsidR="00997D2B" w:rsidRPr="006646D9" w14:paraId="6F8892F7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A44F72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34 zamówienia w wysokości 26 460.00 zł brutto;</w:t>
            </w:r>
          </w:p>
        </w:tc>
      </w:tr>
      <w:tr w:rsidR="00997D2B" w:rsidRPr="006646D9" w14:paraId="3B488D5D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7B03AA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35 zamówienia w wysokości 23 470.56 zł brutto;</w:t>
            </w:r>
          </w:p>
        </w:tc>
      </w:tr>
      <w:tr w:rsidR="00997D2B" w:rsidRPr="006646D9" w14:paraId="3D2A2145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64053F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36 zamówienia w wysokości 12 663.00 zł brutto;</w:t>
            </w:r>
          </w:p>
        </w:tc>
      </w:tr>
      <w:tr w:rsidR="00997D2B" w:rsidRPr="006646D9" w14:paraId="247D3FD3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4B36AD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37 zamówienia w wysokości 42 369.80 zł brutto;</w:t>
            </w:r>
          </w:p>
        </w:tc>
      </w:tr>
      <w:tr w:rsidR="00997D2B" w:rsidRPr="006646D9" w14:paraId="2F9B08DB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06453C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38 zamówienia w wysokości 129 600.00 zł brutto;</w:t>
            </w:r>
          </w:p>
        </w:tc>
      </w:tr>
      <w:tr w:rsidR="00997D2B" w:rsidRPr="006646D9" w14:paraId="0F1B48B7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AF8F59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39 zamówienia w wysokości 64 152.00 zł brutto;</w:t>
            </w:r>
          </w:p>
        </w:tc>
      </w:tr>
      <w:tr w:rsidR="00997D2B" w:rsidRPr="006646D9" w14:paraId="24BBE1A5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C13FDE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40 zamówienia w wysokości 3 542.40 zł brutto;</w:t>
            </w:r>
          </w:p>
        </w:tc>
      </w:tr>
      <w:tr w:rsidR="00997D2B" w:rsidRPr="006646D9" w14:paraId="74E8357C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CC410B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42 zamówienia w wysokości 40 333.68 zł brutto;</w:t>
            </w:r>
          </w:p>
        </w:tc>
      </w:tr>
      <w:tr w:rsidR="00997D2B" w:rsidRPr="006646D9" w14:paraId="67854500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58C4DF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43 zamówienia w wysokości 29 458.08 zł brutto;</w:t>
            </w:r>
          </w:p>
        </w:tc>
      </w:tr>
      <w:tr w:rsidR="00997D2B" w:rsidRPr="006646D9" w14:paraId="7E2925B2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B4EE5B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44 zamówienia w wysokości 7 041.60 zł brutto;</w:t>
            </w:r>
          </w:p>
        </w:tc>
      </w:tr>
      <w:tr w:rsidR="00997D2B" w:rsidRPr="006646D9" w14:paraId="65686346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981B9F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45 zamówienia w wysokości 358 365.60 zł brutto;</w:t>
            </w:r>
          </w:p>
        </w:tc>
      </w:tr>
      <w:tr w:rsidR="00997D2B" w:rsidRPr="006646D9" w14:paraId="78CA44BE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B55D54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46 zamówienia w wysokości 19 440.00 zł brutto;</w:t>
            </w:r>
          </w:p>
        </w:tc>
      </w:tr>
      <w:tr w:rsidR="00997D2B" w:rsidRPr="006646D9" w14:paraId="04AA83A7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BC1627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47 zamówienia w wysokości 121 500.00 zł brutto;</w:t>
            </w:r>
          </w:p>
        </w:tc>
      </w:tr>
      <w:tr w:rsidR="00997D2B" w:rsidRPr="006646D9" w14:paraId="5C73702A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895AF7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48 zamówienia w wysokości 7 128.00 zł brutto;</w:t>
            </w:r>
          </w:p>
        </w:tc>
      </w:tr>
      <w:tr w:rsidR="00997D2B" w:rsidRPr="006646D9" w14:paraId="2A754F08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A2DFEC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49 zamówienia w wysokości 12 960.00 zł brutto;</w:t>
            </w:r>
          </w:p>
        </w:tc>
      </w:tr>
      <w:tr w:rsidR="00997D2B" w:rsidRPr="006646D9" w14:paraId="63E1FD71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65A7C4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50 zamówienia w wysokości 31 201.20 zł brutto;</w:t>
            </w:r>
          </w:p>
        </w:tc>
      </w:tr>
      <w:tr w:rsidR="00997D2B" w:rsidRPr="006646D9" w14:paraId="6A05B12F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C4BFF9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51 zamówienia w wysokości 148 294.50 zł brutto;</w:t>
            </w:r>
          </w:p>
        </w:tc>
      </w:tr>
      <w:tr w:rsidR="00997D2B" w:rsidRPr="006646D9" w14:paraId="6AFB7AEA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6B507B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52 zamówienia w wysokości 5 881.68 zł brutto;</w:t>
            </w:r>
          </w:p>
        </w:tc>
      </w:tr>
      <w:tr w:rsidR="00997D2B" w:rsidRPr="006646D9" w14:paraId="47C797B7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A74324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53 zamówienia w wysokości 5 362.20 zł brutto;</w:t>
            </w:r>
          </w:p>
        </w:tc>
      </w:tr>
      <w:tr w:rsidR="00997D2B" w:rsidRPr="006646D9" w14:paraId="5326AEC3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1426F0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54 zamówienia w wysokości 540.00 zł brutto;</w:t>
            </w:r>
          </w:p>
        </w:tc>
      </w:tr>
      <w:tr w:rsidR="00997D2B" w:rsidRPr="006646D9" w14:paraId="618B7168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0B460F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55 zamówienia w wysokości 4 914.00 zł brutto;</w:t>
            </w:r>
          </w:p>
        </w:tc>
      </w:tr>
      <w:tr w:rsidR="00997D2B" w:rsidRPr="006646D9" w14:paraId="09289FE8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8A9951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56 zamówienia w wysokości 259.20 zł brutto;</w:t>
            </w:r>
          </w:p>
        </w:tc>
      </w:tr>
      <w:tr w:rsidR="00997D2B" w:rsidRPr="006646D9" w14:paraId="5576E05D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8B34D6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57 zamówienia w wysokości 1 140.48 zł brutto;</w:t>
            </w:r>
          </w:p>
        </w:tc>
      </w:tr>
      <w:tr w:rsidR="00997D2B" w:rsidRPr="006646D9" w14:paraId="6E29113D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8A3BE8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58 zamówienia w wysokości 1 944.00 zł brutto;</w:t>
            </w:r>
          </w:p>
        </w:tc>
      </w:tr>
      <w:tr w:rsidR="00997D2B" w:rsidRPr="006646D9" w14:paraId="39017D47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8748D2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59 zamówienia w wysokości 22 626.00 zł brutto;</w:t>
            </w:r>
          </w:p>
        </w:tc>
      </w:tr>
      <w:tr w:rsidR="00997D2B" w:rsidRPr="006646D9" w14:paraId="0A542D32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2FD03B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60 zamówienia w wysokości 236 844.00 zł brutto;</w:t>
            </w:r>
          </w:p>
        </w:tc>
      </w:tr>
      <w:tr w:rsidR="00997D2B" w:rsidRPr="006646D9" w14:paraId="45AFA023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568EC2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lastRenderedPageBreak/>
              <w:t>części 61 zamówienia w wysokości 346 913.28 zł brutto;</w:t>
            </w:r>
          </w:p>
        </w:tc>
      </w:tr>
      <w:tr w:rsidR="00997D2B" w:rsidRPr="006646D9" w14:paraId="60BF4BF4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9F3B9F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62 zamówienia w wysokości 10 022.40 zł brutto;</w:t>
            </w:r>
          </w:p>
        </w:tc>
      </w:tr>
      <w:tr w:rsidR="00997D2B" w:rsidRPr="006646D9" w14:paraId="7ABDFE8E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D1BFF6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63 zamówienia w wysokości 53 892.00 zł brutto;</w:t>
            </w:r>
          </w:p>
        </w:tc>
      </w:tr>
      <w:tr w:rsidR="00997D2B" w:rsidRPr="006646D9" w14:paraId="317C9FE9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DB84A5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64 zamówienia w wysokości 18 900.00 zł brutto;</w:t>
            </w:r>
          </w:p>
        </w:tc>
      </w:tr>
      <w:tr w:rsidR="00997D2B" w:rsidRPr="006646D9" w14:paraId="0BA301B4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0F6BB0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65 zamówienia w wysokości 54 000.00 zł brutto;</w:t>
            </w:r>
          </w:p>
        </w:tc>
      </w:tr>
      <w:tr w:rsidR="00997D2B" w:rsidRPr="006646D9" w14:paraId="14EF85CC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8503CD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66 zamówienia w wysokości 461 916.00 zł brutto;</w:t>
            </w:r>
          </w:p>
        </w:tc>
      </w:tr>
      <w:tr w:rsidR="00997D2B" w:rsidRPr="006646D9" w14:paraId="6A507C82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ECB109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67 zamówienia w wysokości 16 350.00 zł brutto;</w:t>
            </w:r>
          </w:p>
        </w:tc>
      </w:tr>
      <w:tr w:rsidR="00997D2B" w:rsidRPr="006646D9" w14:paraId="314DF41C" w14:textId="77777777" w:rsidTr="002323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C58A0E" w14:textId="77777777" w:rsidR="00997D2B" w:rsidRPr="00A3048A" w:rsidRDefault="00997D2B" w:rsidP="00232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7D2B">
              <w:rPr>
                <w:sz w:val="24"/>
                <w:szCs w:val="24"/>
              </w:rPr>
              <w:t>części 41 zamówienia w wysokości 4 536.00 zł brutto;</w:t>
            </w:r>
          </w:p>
        </w:tc>
      </w:tr>
    </w:tbl>
    <w:p w14:paraId="169A926B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14:paraId="0FFC6989" w14:textId="77777777" w:rsidTr="00CB5EDB">
        <w:tc>
          <w:tcPr>
            <w:tcW w:w="824" w:type="dxa"/>
            <w:shd w:val="clear" w:color="auto" w:fill="auto"/>
            <w:vAlign w:val="center"/>
          </w:tcPr>
          <w:p w14:paraId="42EFC7D8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D2936C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406E4391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6122E764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1313DFBE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7B2B86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41BA07" w14:textId="77777777"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8A6C3F" w14:textId="77777777"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676E39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97D2B" w:rsidRPr="00075CD0" w14:paraId="08D22ED0" w14:textId="77777777" w:rsidTr="00232321">
        <w:tc>
          <w:tcPr>
            <w:tcW w:w="824" w:type="dxa"/>
            <w:shd w:val="clear" w:color="auto" w:fill="auto"/>
            <w:vAlign w:val="center"/>
          </w:tcPr>
          <w:p w14:paraId="616964B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4A9AC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</w:t>
            </w:r>
          </w:p>
        </w:tc>
        <w:tc>
          <w:tcPr>
            <w:tcW w:w="2295" w:type="dxa"/>
            <w:shd w:val="clear" w:color="auto" w:fill="auto"/>
          </w:tcPr>
          <w:p w14:paraId="002172C8" w14:textId="77777777" w:rsidR="00997D2B" w:rsidRPr="00CB5EDB" w:rsidRDefault="00997D2B" w:rsidP="00232321">
            <w:pPr>
              <w:spacing w:before="40"/>
            </w:pPr>
            <w:r w:rsidRPr="00997D2B">
              <w:t>Abiss Poland sp. z o.o.</w:t>
            </w:r>
          </w:p>
          <w:p w14:paraId="1E3D2100" w14:textId="77777777" w:rsidR="00997D2B" w:rsidRPr="00CB5EDB" w:rsidRDefault="00997D2B" w:rsidP="00232321">
            <w:r w:rsidRPr="00997D2B">
              <w:t>Bagrowa</w:t>
            </w:r>
            <w:r w:rsidRPr="00CB5EDB">
              <w:t xml:space="preserve"> </w:t>
            </w:r>
            <w:r w:rsidRPr="00997D2B">
              <w:t>1</w:t>
            </w:r>
            <w:r w:rsidRPr="00CB5EDB">
              <w:t xml:space="preserve"> </w:t>
            </w:r>
          </w:p>
          <w:p w14:paraId="2A27B546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30733</w:t>
            </w:r>
            <w:r w:rsidRPr="00CB5EDB">
              <w:t xml:space="preserve"> </w:t>
            </w:r>
            <w:r w:rsidRPr="00997D2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62101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42 448.93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108ED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4475F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6E76D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12C89151" w14:textId="77777777" w:rsidTr="00232321">
        <w:tc>
          <w:tcPr>
            <w:tcW w:w="824" w:type="dxa"/>
            <w:shd w:val="clear" w:color="auto" w:fill="auto"/>
            <w:vAlign w:val="center"/>
          </w:tcPr>
          <w:p w14:paraId="025A9C1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22A62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</w:t>
            </w:r>
          </w:p>
        </w:tc>
        <w:tc>
          <w:tcPr>
            <w:tcW w:w="2295" w:type="dxa"/>
            <w:shd w:val="clear" w:color="auto" w:fill="auto"/>
          </w:tcPr>
          <w:p w14:paraId="714CD573" w14:textId="77777777" w:rsidR="00997D2B" w:rsidRPr="00CB5EDB" w:rsidRDefault="00997D2B" w:rsidP="00232321">
            <w:pPr>
              <w:spacing w:before="40"/>
            </w:pPr>
            <w:r w:rsidRPr="00997D2B">
              <w:t>Aesculap Chifa Spółka z ograniczoną odpowiedzialnością</w:t>
            </w:r>
          </w:p>
          <w:p w14:paraId="2BA57EDC" w14:textId="77777777" w:rsidR="00997D2B" w:rsidRPr="00CB5EDB" w:rsidRDefault="00997D2B" w:rsidP="00232321">
            <w:r w:rsidRPr="00997D2B">
              <w:t>Tysiąclecia</w:t>
            </w:r>
            <w:r w:rsidRPr="00CB5EDB">
              <w:t xml:space="preserve"> </w:t>
            </w:r>
            <w:r w:rsidRPr="00997D2B">
              <w:t>14</w:t>
            </w:r>
            <w:r w:rsidRPr="00CB5EDB">
              <w:t xml:space="preserve"> </w:t>
            </w:r>
          </w:p>
          <w:p w14:paraId="07008EEC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64-300</w:t>
            </w:r>
            <w:r w:rsidRPr="00CB5EDB">
              <w:t xml:space="preserve"> </w:t>
            </w:r>
            <w:r w:rsidRPr="00997D2B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77B4C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85 536.00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5EDCE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4C927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9C648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7EE8EDE" w14:textId="77777777" w:rsidTr="00232321">
        <w:tc>
          <w:tcPr>
            <w:tcW w:w="824" w:type="dxa"/>
            <w:shd w:val="clear" w:color="auto" w:fill="auto"/>
            <w:vAlign w:val="center"/>
          </w:tcPr>
          <w:p w14:paraId="337B8BD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B0B8E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33</w:t>
            </w:r>
          </w:p>
        </w:tc>
        <w:tc>
          <w:tcPr>
            <w:tcW w:w="2295" w:type="dxa"/>
            <w:shd w:val="clear" w:color="auto" w:fill="auto"/>
          </w:tcPr>
          <w:p w14:paraId="07B180A9" w14:textId="77777777" w:rsidR="00997D2B" w:rsidRPr="00CB5EDB" w:rsidRDefault="00997D2B" w:rsidP="00232321">
            <w:pPr>
              <w:spacing w:before="40"/>
            </w:pPr>
            <w:r w:rsidRPr="00997D2B">
              <w:t>Aesculap Chifa Spółka z ograniczoną odpowiedzialnością</w:t>
            </w:r>
          </w:p>
          <w:p w14:paraId="3FA17C9B" w14:textId="77777777" w:rsidR="00997D2B" w:rsidRPr="00CB5EDB" w:rsidRDefault="00997D2B" w:rsidP="00232321">
            <w:r w:rsidRPr="00997D2B">
              <w:t>Tysiąclecia</w:t>
            </w:r>
            <w:r w:rsidRPr="00CB5EDB">
              <w:t xml:space="preserve"> </w:t>
            </w:r>
            <w:r w:rsidRPr="00997D2B">
              <w:t>14</w:t>
            </w:r>
            <w:r w:rsidRPr="00CB5EDB">
              <w:t xml:space="preserve"> </w:t>
            </w:r>
          </w:p>
          <w:p w14:paraId="31361C67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64-300</w:t>
            </w:r>
            <w:r w:rsidRPr="00CB5EDB">
              <w:t xml:space="preserve"> </w:t>
            </w:r>
            <w:r w:rsidRPr="00997D2B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EC69F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116 605.98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A92A2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C3E23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C9C74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4904B8C" w14:textId="77777777" w:rsidTr="00232321">
        <w:tc>
          <w:tcPr>
            <w:tcW w:w="824" w:type="dxa"/>
            <w:shd w:val="clear" w:color="auto" w:fill="auto"/>
            <w:vAlign w:val="center"/>
          </w:tcPr>
          <w:p w14:paraId="65EB843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3CC45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59</w:t>
            </w:r>
          </w:p>
        </w:tc>
        <w:tc>
          <w:tcPr>
            <w:tcW w:w="2295" w:type="dxa"/>
            <w:shd w:val="clear" w:color="auto" w:fill="auto"/>
          </w:tcPr>
          <w:p w14:paraId="11462A6F" w14:textId="77777777" w:rsidR="00997D2B" w:rsidRPr="00CB5EDB" w:rsidRDefault="00997D2B" w:rsidP="00232321">
            <w:pPr>
              <w:spacing w:before="40"/>
            </w:pPr>
            <w:r w:rsidRPr="00997D2B">
              <w:t>Aesculap Chifa Spółka z ograniczoną odpowiedzialnością</w:t>
            </w:r>
          </w:p>
          <w:p w14:paraId="4BD6A776" w14:textId="77777777" w:rsidR="00997D2B" w:rsidRPr="00CB5EDB" w:rsidRDefault="00997D2B" w:rsidP="00232321">
            <w:r w:rsidRPr="00997D2B">
              <w:t>Tysiąclecia</w:t>
            </w:r>
            <w:r w:rsidRPr="00CB5EDB">
              <w:t xml:space="preserve"> </w:t>
            </w:r>
            <w:r w:rsidRPr="00997D2B">
              <w:t>14</w:t>
            </w:r>
            <w:r w:rsidRPr="00CB5EDB">
              <w:t xml:space="preserve"> </w:t>
            </w:r>
          </w:p>
          <w:p w14:paraId="04E32A1F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64-300</w:t>
            </w:r>
            <w:r w:rsidRPr="00CB5EDB">
              <w:t xml:space="preserve"> </w:t>
            </w:r>
            <w:r w:rsidRPr="00997D2B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D388F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4 536.00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3AD4F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098C2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53A93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F64FC36" w14:textId="77777777" w:rsidTr="00232321">
        <w:tc>
          <w:tcPr>
            <w:tcW w:w="824" w:type="dxa"/>
            <w:shd w:val="clear" w:color="auto" w:fill="auto"/>
            <w:vAlign w:val="center"/>
          </w:tcPr>
          <w:p w14:paraId="4EAF112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31DE7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</w:t>
            </w:r>
          </w:p>
        </w:tc>
        <w:tc>
          <w:tcPr>
            <w:tcW w:w="2295" w:type="dxa"/>
            <w:shd w:val="clear" w:color="auto" w:fill="auto"/>
          </w:tcPr>
          <w:p w14:paraId="6D31024D" w14:textId="77777777" w:rsidR="00997D2B" w:rsidRPr="00CB5EDB" w:rsidRDefault="00997D2B" w:rsidP="00232321">
            <w:pPr>
              <w:spacing w:before="40"/>
            </w:pPr>
            <w:r w:rsidRPr="00997D2B">
              <w:t>Alcon Polska Sp. z o.o.</w:t>
            </w:r>
          </w:p>
          <w:p w14:paraId="0C323A37" w14:textId="77777777" w:rsidR="00997D2B" w:rsidRPr="00CB5EDB" w:rsidRDefault="00997D2B" w:rsidP="00232321">
            <w:r w:rsidRPr="00997D2B">
              <w:t>Marynarska</w:t>
            </w:r>
            <w:r w:rsidRPr="00CB5EDB">
              <w:t xml:space="preserve"> </w:t>
            </w:r>
            <w:r w:rsidRPr="00997D2B">
              <w:t>15/I piętro</w:t>
            </w:r>
            <w:r w:rsidRPr="00CB5EDB">
              <w:t xml:space="preserve"> </w:t>
            </w:r>
          </w:p>
          <w:p w14:paraId="7DEFF55E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02-674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A5097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17 820.00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69E17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FA8E9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3CBE8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3FD37DE8" w14:textId="77777777" w:rsidTr="00232321">
        <w:tc>
          <w:tcPr>
            <w:tcW w:w="824" w:type="dxa"/>
            <w:shd w:val="clear" w:color="auto" w:fill="auto"/>
            <w:vAlign w:val="center"/>
          </w:tcPr>
          <w:p w14:paraId="302C509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1BF0A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45</w:t>
            </w:r>
          </w:p>
        </w:tc>
        <w:tc>
          <w:tcPr>
            <w:tcW w:w="2295" w:type="dxa"/>
            <w:shd w:val="clear" w:color="auto" w:fill="auto"/>
          </w:tcPr>
          <w:p w14:paraId="5DEBAA3A" w14:textId="77777777" w:rsidR="00997D2B" w:rsidRPr="00CB5EDB" w:rsidRDefault="00997D2B" w:rsidP="00232321">
            <w:pPr>
              <w:spacing w:before="40"/>
            </w:pPr>
            <w:r w:rsidRPr="00997D2B">
              <w:t>Alcon Polska Sp. z o.o.</w:t>
            </w:r>
          </w:p>
          <w:p w14:paraId="34EE6D6E" w14:textId="77777777" w:rsidR="00997D2B" w:rsidRPr="00CB5EDB" w:rsidRDefault="00997D2B" w:rsidP="00232321">
            <w:r w:rsidRPr="00997D2B">
              <w:t>Marynarska</w:t>
            </w:r>
            <w:r w:rsidRPr="00CB5EDB">
              <w:t xml:space="preserve"> </w:t>
            </w:r>
            <w:r w:rsidRPr="00997D2B">
              <w:t>15/I piętro</w:t>
            </w:r>
            <w:r w:rsidRPr="00CB5EDB">
              <w:t xml:space="preserve"> </w:t>
            </w:r>
          </w:p>
          <w:p w14:paraId="39E8E031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02-674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ED795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373 464.00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55BC2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1FF61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2FB22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39791A7F" w14:textId="77777777" w:rsidTr="00232321">
        <w:tc>
          <w:tcPr>
            <w:tcW w:w="824" w:type="dxa"/>
            <w:shd w:val="clear" w:color="auto" w:fill="auto"/>
            <w:vAlign w:val="center"/>
          </w:tcPr>
          <w:p w14:paraId="2F91F60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989F6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</w:t>
            </w:r>
          </w:p>
        </w:tc>
        <w:tc>
          <w:tcPr>
            <w:tcW w:w="2295" w:type="dxa"/>
            <w:shd w:val="clear" w:color="auto" w:fill="auto"/>
          </w:tcPr>
          <w:p w14:paraId="3328B825" w14:textId="77777777" w:rsidR="00997D2B" w:rsidRPr="00CB5EDB" w:rsidRDefault="00997D2B" w:rsidP="00232321">
            <w:pPr>
              <w:spacing w:before="40"/>
            </w:pPr>
            <w:r w:rsidRPr="00997D2B">
              <w:t>PHU ANMAR Sp. z o.o. Sp. k</w:t>
            </w:r>
          </w:p>
          <w:p w14:paraId="3C2D28FA" w14:textId="77777777" w:rsidR="00997D2B" w:rsidRPr="00CB5EDB" w:rsidRDefault="00997D2B" w:rsidP="00232321">
            <w:r w:rsidRPr="00997D2B">
              <w:t>Strefowa</w:t>
            </w:r>
            <w:r w:rsidRPr="00CB5EDB">
              <w:t xml:space="preserve"> </w:t>
            </w:r>
            <w:r w:rsidRPr="00997D2B">
              <w:t>22</w:t>
            </w:r>
            <w:r w:rsidRPr="00CB5EDB">
              <w:t xml:space="preserve"> </w:t>
            </w:r>
          </w:p>
          <w:p w14:paraId="2B89C7E1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43-100</w:t>
            </w:r>
            <w:r w:rsidRPr="00CB5EDB">
              <w:t xml:space="preserve"> </w:t>
            </w:r>
            <w:r w:rsidRPr="00997D2B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C5BA0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63 499.58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7EC70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7517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EDBD0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38B0BC7" w14:textId="77777777" w:rsidTr="00232321">
        <w:tc>
          <w:tcPr>
            <w:tcW w:w="824" w:type="dxa"/>
            <w:shd w:val="clear" w:color="auto" w:fill="auto"/>
            <w:vAlign w:val="center"/>
          </w:tcPr>
          <w:p w14:paraId="75FA3E0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2A356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16</w:t>
            </w:r>
          </w:p>
        </w:tc>
        <w:tc>
          <w:tcPr>
            <w:tcW w:w="2295" w:type="dxa"/>
            <w:shd w:val="clear" w:color="auto" w:fill="auto"/>
          </w:tcPr>
          <w:p w14:paraId="1A4EDC47" w14:textId="77777777" w:rsidR="00997D2B" w:rsidRPr="00CB5EDB" w:rsidRDefault="00997D2B" w:rsidP="00232321">
            <w:pPr>
              <w:spacing w:before="40"/>
            </w:pPr>
            <w:r w:rsidRPr="00997D2B">
              <w:t>PHU ANMAR Sp. z o.o. Sp. k</w:t>
            </w:r>
          </w:p>
          <w:p w14:paraId="5E6543F1" w14:textId="77777777" w:rsidR="00997D2B" w:rsidRPr="00CB5EDB" w:rsidRDefault="00997D2B" w:rsidP="00232321">
            <w:r w:rsidRPr="00997D2B">
              <w:t>Strefowa</w:t>
            </w:r>
            <w:r w:rsidRPr="00CB5EDB">
              <w:t xml:space="preserve"> </w:t>
            </w:r>
            <w:r w:rsidRPr="00997D2B">
              <w:t>22</w:t>
            </w:r>
            <w:r w:rsidRPr="00CB5EDB">
              <w:t xml:space="preserve"> </w:t>
            </w:r>
          </w:p>
          <w:p w14:paraId="6DEC5E92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43-100</w:t>
            </w:r>
            <w:r w:rsidRPr="00CB5EDB">
              <w:t xml:space="preserve"> </w:t>
            </w:r>
            <w:r w:rsidRPr="00997D2B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F5081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712.80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4345E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DE4F1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8D15D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115B9F31" w14:textId="77777777" w:rsidTr="00232321">
        <w:tc>
          <w:tcPr>
            <w:tcW w:w="824" w:type="dxa"/>
            <w:shd w:val="clear" w:color="auto" w:fill="auto"/>
            <w:vAlign w:val="center"/>
          </w:tcPr>
          <w:p w14:paraId="384FC01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89E4E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36</w:t>
            </w:r>
          </w:p>
        </w:tc>
        <w:tc>
          <w:tcPr>
            <w:tcW w:w="2295" w:type="dxa"/>
            <w:shd w:val="clear" w:color="auto" w:fill="auto"/>
          </w:tcPr>
          <w:p w14:paraId="531EB5D3" w14:textId="77777777" w:rsidR="00997D2B" w:rsidRPr="00CB5EDB" w:rsidRDefault="00997D2B" w:rsidP="00232321">
            <w:pPr>
              <w:spacing w:before="40"/>
            </w:pPr>
            <w:r w:rsidRPr="00997D2B">
              <w:t>PHU ANMAR Sp. z o.o. Sp. k</w:t>
            </w:r>
          </w:p>
          <w:p w14:paraId="5C3245EE" w14:textId="77777777" w:rsidR="00997D2B" w:rsidRPr="00CB5EDB" w:rsidRDefault="00997D2B" w:rsidP="00232321">
            <w:r w:rsidRPr="00997D2B">
              <w:t>Strefowa</w:t>
            </w:r>
            <w:r w:rsidRPr="00CB5EDB">
              <w:t xml:space="preserve"> </w:t>
            </w:r>
            <w:r w:rsidRPr="00997D2B">
              <w:t>22</w:t>
            </w:r>
            <w:r w:rsidRPr="00CB5EDB">
              <w:t xml:space="preserve"> </w:t>
            </w:r>
          </w:p>
          <w:p w14:paraId="0FB192FB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43-100</w:t>
            </w:r>
            <w:r w:rsidRPr="00CB5EDB">
              <w:t xml:space="preserve"> </w:t>
            </w:r>
            <w:r w:rsidRPr="00997D2B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6060A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12 388.95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68CCB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8297D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07192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386A7333" w14:textId="77777777" w:rsidTr="00232321">
        <w:tc>
          <w:tcPr>
            <w:tcW w:w="824" w:type="dxa"/>
            <w:shd w:val="clear" w:color="auto" w:fill="auto"/>
            <w:vAlign w:val="center"/>
          </w:tcPr>
          <w:p w14:paraId="02F6E7F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2E3F1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53</w:t>
            </w:r>
          </w:p>
        </w:tc>
        <w:tc>
          <w:tcPr>
            <w:tcW w:w="2295" w:type="dxa"/>
            <w:shd w:val="clear" w:color="auto" w:fill="auto"/>
          </w:tcPr>
          <w:p w14:paraId="6A37CE1E" w14:textId="77777777" w:rsidR="00997D2B" w:rsidRPr="00CB5EDB" w:rsidRDefault="00997D2B" w:rsidP="00232321">
            <w:pPr>
              <w:spacing w:before="40"/>
            </w:pPr>
            <w:r w:rsidRPr="00997D2B">
              <w:t>PHU ANMAR Sp. z o.o. Sp. k</w:t>
            </w:r>
          </w:p>
          <w:p w14:paraId="79EB4789" w14:textId="77777777" w:rsidR="00997D2B" w:rsidRPr="00CB5EDB" w:rsidRDefault="00997D2B" w:rsidP="00232321">
            <w:r w:rsidRPr="00997D2B">
              <w:t>Strefowa</w:t>
            </w:r>
            <w:r w:rsidRPr="00CB5EDB">
              <w:t xml:space="preserve"> </w:t>
            </w:r>
            <w:r w:rsidRPr="00997D2B">
              <w:t>22</w:t>
            </w:r>
            <w:r w:rsidRPr="00CB5EDB">
              <w:t xml:space="preserve"> </w:t>
            </w:r>
          </w:p>
          <w:p w14:paraId="52244F86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43-100</w:t>
            </w:r>
            <w:r w:rsidRPr="00CB5EDB">
              <w:t xml:space="preserve"> </w:t>
            </w:r>
            <w:r w:rsidRPr="00997D2B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0BB22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4 918.71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BE604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80630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63D83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AEDCDA0" w14:textId="77777777" w:rsidTr="00232321">
        <w:tc>
          <w:tcPr>
            <w:tcW w:w="824" w:type="dxa"/>
            <w:shd w:val="clear" w:color="auto" w:fill="auto"/>
            <w:vAlign w:val="center"/>
          </w:tcPr>
          <w:p w14:paraId="66D22E5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49808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58</w:t>
            </w:r>
          </w:p>
        </w:tc>
        <w:tc>
          <w:tcPr>
            <w:tcW w:w="2295" w:type="dxa"/>
            <w:shd w:val="clear" w:color="auto" w:fill="auto"/>
          </w:tcPr>
          <w:p w14:paraId="26D46D3F" w14:textId="77777777" w:rsidR="00997D2B" w:rsidRPr="00CB5EDB" w:rsidRDefault="00997D2B" w:rsidP="00232321">
            <w:pPr>
              <w:spacing w:before="40"/>
            </w:pPr>
            <w:r w:rsidRPr="00997D2B">
              <w:t>PHU ANMAR Sp. z o.o. Sp. k</w:t>
            </w:r>
          </w:p>
          <w:p w14:paraId="3E6FD830" w14:textId="77777777" w:rsidR="00997D2B" w:rsidRPr="00CB5EDB" w:rsidRDefault="00997D2B" w:rsidP="00232321">
            <w:r w:rsidRPr="00997D2B">
              <w:t>Strefowa</w:t>
            </w:r>
            <w:r w:rsidRPr="00CB5EDB">
              <w:t xml:space="preserve"> </w:t>
            </w:r>
            <w:r w:rsidRPr="00997D2B">
              <w:t>22</w:t>
            </w:r>
            <w:r w:rsidRPr="00CB5EDB">
              <w:t xml:space="preserve"> </w:t>
            </w:r>
          </w:p>
          <w:p w14:paraId="63C57C28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43-100</w:t>
            </w:r>
            <w:r w:rsidRPr="00CB5EDB">
              <w:t xml:space="preserve"> </w:t>
            </w:r>
            <w:r w:rsidRPr="00997D2B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38F8C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950.40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ABBF0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CB80B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16209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15F42370" w14:textId="77777777" w:rsidTr="00232321">
        <w:tc>
          <w:tcPr>
            <w:tcW w:w="824" w:type="dxa"/>
            <w:shd w:val="clear" w:color="auto" w:fill="auto"/>
            <w:vAlign w:val="center"/>
          </w:tcPr>
          <w:p w14:paraId="7FF63B8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55AF8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34</w:t>
            </w:r>
          </w:p>
        </w:tc>
        <w:tc>
          <w:tcPr>
            <w:tcW w:w="2295" w:type="dxa"/>
            <w:shd w:val="clear" w:color="auto" w:fill="auto"/>
          </w:tcPr>
          <w:p w14:paraId="063BF55D" w14:textId="77777777" w:rsidR="00997D2B" w:rsidRPr="00CB5EDB" w:rsidRDefault="00997D2B" w:rsidP="00232321">
            <w:pPr>
              <w:spacing w:before="40"/>
            </w:pPr>
            <w:r w:rsidRPr="00997D2B">
              <w:t>Aspironix Polska Sp. z o.o.</w:t>
            </w:r>
          </w:p>
          <w:p w14:paraId="4540950D" w14:textId="77777777" w:rsidR="00997D2B" w:rsidRPr="00CB5EDB" w:rsidRDefault="00997D2B" w:rsidP="00232321">
            <w:r w:rsidRPr="00997D2B">
              <w:t>Różyckiego</w:t>
            </w:r>
            <w:r w:rsidRPr="00CB5EDB">
              <w:t xml:space="preserve"> </w:t>
            </w:r>
            <w:r w:rsidRPr="00997D2B">
              <w:t>3</w:t>
            </w:r>
            <w:r w:rsidRPr="00CB5EDB">
              <w:t xml:space="preserve"> </w:t>
            </w:r>
          </w:p>
          <w:p w14:paraId="59A2EA43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31-324</w:t>
            </w:r>
            <w:r w:rsidRPr="00CB5EDB">
              <w:t xml:space="preserve"> </w:t>
            </w:r>
            <w:r w:rsidRPr="00997D2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0204A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23 841.00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7A2FC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6967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482D0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50B10FA2" w14:textId="77777777" w:rsidTr="00232321">
        <w:tc>
          <w:tcPr>
            <w:tcW w:w="824" w:type="dxa"/>
            <w:shd w:val="clear" w:color="auto" w:fill="auto"/>
            <w:vAlign w:val="center"/>
          </w:tcPr>
          <w:p w14:paraId="5200348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EB619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14</w:t>
            </w:r>
          </w:p>
        </w:tc>
        <w:tc>
          <w:tcPr>
            <w:tcW w:w="2295" w:type="dxa"/>
            <w:shd w:val="clear" w:color="auto" w:fill="auto"/>
          </w:tcPr>
          <w:p w14:paraId="1D0C2CE3" w14:textId="77777777" w:rsidR="00997D2B" w:rsidRPr="00CB5EDB" w:rsidRDefault="00997D2B" w:rsidP="00232321">
            <w:pPr>
              <w:spacing w:before="40"/>
            </w:pPr>
            <w:r w:rsidRPr="00997D2B">
              <w:t>BATIST Medical Polska Sp. z o.o.</w:t>
            </w:r>
          </w:p>
          <w:p w14:paraId="7722AF24" w14:textId="77777777" w:rsidR="00997D2B" w:rsidRPr="00CB5EDB" w:rsidRDefault="00997D2B" w:rsidP="00232321">
            <w:r w:rsidRPr="00997D2B">
              <w:t>Kolista</w:t>
            </w:r>
            <w:r w:rsidRPr="00CB5EDB">
              <w:t xml:space="preserve"> </w:t>
            </w:r>
            <w:r w:rsidRPr="00997D2B">
              <w:t>25</w:t>
            </w:r>
            <w:r w:rsidRPr="00CB5EDB">
              <w:t xml:space="preserve"> </w:t>
            </w:r>
          </w:p>
          <w:p w14:paraId="08A5FE81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40-486</w:t>
            </w:r>
            <w:r w:rsidRPr="00CB5EDB">
              <w:t xml:space="preserve"> </w:t>
            </w:r>
            <w:r w:rsidRPr="00997D2B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21493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117 778.75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03BA1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06299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776D8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38CF825C" w14:textId="77777777" w:rsidTr="00232321">
        <w:tc>
          <w:tcPr>
            <w:tcW w:w="824" w:type="dxa"/>
            <w:shd w:val="clear" w:color="auto" w:fill="auto"/>
            <w:vAlign w:val="center"/>
          </w:tcPr>
          <w:p w14:paraId="33B199E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6A543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46</w:t>
            </w:r>
          </w:p>
        </w:tc>
        <w:tc>
          <w:tcPr>
            <w:tcW w:w="2295" w:type="dxa"/>
            <w:shd w:val="clear" w:color="auto" w:fill="auto"/>
          </w:tcPr>
          <w:p w14:paraId="6D2E84C5" w14:textId="77777777" w:rsidR="00997D2B" w:rsidRPr="00CB5EDB" w:rsidRDefault="00997D2B" w:rsidP="00232321">
            <w:pPr>
              <w:spacing w:before="40"/>
            </w:pPr>
            <w:r w:rsidRPr="00997D2B">
              <w:t>BATIST Medical Polska Sp. z o.o.</w:t>
            </w:r>
          </w:p>
          <w:p w14:paraId="2CA866E3" w14:textId="77777777" w:rsidR="00997D2B" w:rsidRPr="00CB5EDB" w:rsidRDefault="00997D2B" w:rsidP="00232321">
            <w:r w:rsidRPr="00997D2B">
              <w:t>Kolista</w:t>
            </w:r>
            <w:r w:rsidRPr="00CB5EDB">
              <w:t xml:space="preserve"> </w:t>
            </w:r>
            <w:r w:rsidRPr="00997D2B">
              <w:t>25</w:t>
            </w:r>
            <w:r w:rsidRPr="00CB5EDB">
              <w:t xml:space="preserve"> </w:t>
            </w:r>
          </w:p>
          <w:p w14:paraId="537FECE7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40-486</w:t>
            </w:r>
            <w:r w:rsidRPr="00CB5EDB">
              <w:t xml:space="preserve"> </w:t>
            </w:r>
            <w:r w:rsidRPr="00997D2B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B03CF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25 747.20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FFB3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F64AD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A1373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5FADD19A" w14:textId="77777777" w:rsidTr="00232321">
        <w:tc>
          <w:tcPr>
            <w:tcW w:w="824" w:type="dxa"/>
            <w:shd w:val="clear" w:color="auto" w:fill="auto"/>
            <w:vAlign w:val="center"/>
          </w:tcPr>
          <w:p w14:paraId="0BC8CD6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7BC06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57</w:t>
            </w:r>
          </w:p>
        </w:tc>
        <w:tc>
          <w:tcPr>
            <w:tcW w:w="2295" w:type="dxa"/>
            <w:shd w:val="clear" w:color="auto" w:fill="auto"/>
          </w:tcPr>
          <w:p w14:paraId="73920CA8" w14:textId="77777777" w:rsidR="00997D2B" w:rsidRPr="00CB5EDB" w:rsidRDefault="00997D2B" w:rsidP="00232321">
            <w:pPr>
              <w:spacing w:before="40"/>
            </w:pPr>
            <w:r w:rsidRPr="00997D2B">
              <w:t>BATIST Medical Polska Sp. z o.o.</w:t>
            </w:r>
          </w:p>
          <w:p w14:paraId="44FC7AEC" w14:textId="77777777" w:rsidR="00997D2B" w:rsidRPr="00CB5EDB" w:rsidRDefault="00997D2B" w:rsidP="00232321">
            <w:r w:rsidRPr="00997D2B">
              <w:t>Kolista</w:t>
            </w:r>
            <w:r w:rsidRPr="00CB5EDB">
              <w:t xml:space="preserve"> </w:t>
            </w:r>
            <w:r w:rsidRPr="00997D2B">
              <w:t>25</w:t>
            </w:r>
            <w:r w:rsidRPr="00CB5EDB">
              <w:t xml:space="preserve"> </w:t>
            </w:r>
          </w:p>
          <w:p w14:paraId="25048D2C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40-486</w:t>
            </w:r>
            <w:r w:rsidRPr="00CB5EDB">
              <w:t xml:space="preserve"> </w:t>
            </w:r>
            <w:r w:rsidRPr="00997D2B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A897D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71 893.87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D6F30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36CD3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6B266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BD86E4C" w14:textId="77777777" w:rsidTr="00232321">
        <w:tc>
          <w:tcPr>
            <w:tcW w:w="824" w:type="dxa"/>
            <w:shd w:val="clear" w:color="auto" w:fill="auto"/>
            <w:vAlign w:val="center"/>
          </w:tcPr>
          <w:p w14:paraId="2A4EFA8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ED7BF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32</w:t>
            </w:r>
          </w:p>
        </w:tc>
        <w:tc>
          <w:tcPr>
            <w:tcW w:w="2295" w:type="dxa"/>
            <w:shd w:val="clear" w:color="auto" w:fill="auto"/>
          </w:tcPr>
          <w:p w14:paraId="5BB95652" w14:textId="77777777" w:rsidR="00997D2B" w:rsidRPr="00CB5EDB" w:rsidRDefault="00997D2B" w:rsidP="00232321">
            <w:pPr>
              <w:spacing w:before="40"/>
            </w:pPr>
            <w:r w:rsidRPr="00997D2B">
              <w:t>Baxter Polska Sp. z o.o.</w:t>
            </w:r>
          </w:p>
          <w:p w14:paraId="70316C57" w14:textId="77777777" w:rsidR="00997D2B" w:rsidRPr="00CB5EDB" w:rsidRDefault="00997D2B" w:rsidP="00232321">
            <w:r w:rsidRPr="00997D2B">
              <w:t>Kruczkowskiego</w:t>
            </w:r>
            <w:r w:rsidRPr="00CB5EDB">
              <w:t xml:space="preserve"> </w:t>
            </w:r>
            <w:r w:rsidRPr="00997D2B">
              <w:t>8</w:t>
            </w:r>
            <w:r w:rsidRPr="00CB5EDB">
              <w:t xml:space="preserve"> </w:t>
            </w:r>
          </w:p>
          <w:p w14:paraId="33163CAB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00-380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2237B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16 578.00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C0989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AB81C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9F42F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45198DD5" w14:textId="77777777" w:rsidTr="00232321">
        <w:tc>
          <w:tcPr>
            <w:tcW w:w="824" w:type="dxa"/>
            <w:shd w:val="clear" w:color="auto" w:fill="auto"/>
            <w:vAlign w:val="center"/>
          </w:tcPr>
          <w:p w14:paraId="090C236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B7702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</w:t>
            </w:r>
          </w:p>
        </w:tc>
        <w:tc>
          <w:tcPr>
            <w:tcW w:w="2295" w:type="dxa"/>
            <w:shd w:val="clear" w:color="auto" w:fill="auto"/>
          </w:tcPr>
          <w:p w14:paraId="65555490" w14:textId="77777777" w:rsidR="00997D2B" w:rsidRPr="00CB5EDB" w:rsidRDefault="00997D2B" w:rsidP="00232321">
            <w:pPr>
              <w:spacing w:before="40"/>
            </w:pPr>
            <w:r w:rsidRPr="00997D2B">
              <w:t>Beryl Med Poland Sp. z o.o.</w:t>
            </w:r>
          </w:p>
          <w:p w14:paraId="159A0975" w14:textId="77777777" w:rsidR="00997D2B" w:rsidRPr="00CB5EDB" w:rsidRDefault="00997D2B" w:rsidP="00232321">
            <w:r w:rsidRPr="00997D2B">
              <w:t>Złotej Jesieni</w:t>
            </w:r>
            <w:r w:rsidRPr="00CB5EDB">
              <w:t xml:space="preserve"> </w:t>
            </w:r>
            <w:r w:rsidRPr="00997D2B">
              <w:t>58</w:t>
            </w:r>
            <w:r w:rsidRPr="00CB5EDB">
              <w:t xml:space="preserve"> </w:t>
            </w:r>
          </w:p>
          <w:p w14:paraId="51698B9E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05-410</w:t>
            </w:r>
            <w:r w:rsidRPr="00CB5EDB">
              <w:t xml:space="preserve"> </w:t>
            </w:r>
            <w:r w:rsidRPr="00997D2B">
              <w:t>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1E1C7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126 036.00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37DD6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36554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730F2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343150DB" w14:textId="77777777" w:rsidTr="00232321">
        <w:tc>
          <w:tcPr>
            <w:tcW w:w="824" w:type="dxa"/>
            <w:shd w:val="clear" w:color="auto" w:fill="auto"/>
            <w:vAlign w:val="center"/>
          </w:tcPr>
          <w:p w14:paraId="0062FA7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2FC27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29</w:t>
            </w:r>
          </w:p>
        </w:tc>
        <w:tc>
          <w:tcPr>
            <w:tcW w:w="2295" w:type="dxa"/>
            <w:shd w:val="clear" w:color="auto" w:fill="auto"/>
          </w:tcPr>
          <w:p w14:paraId="7344D04F" w14:textId="77777777" w:rsidR="00997D2B" w:rsidRPr="00CB5EDB" w:rsidRDefault="00997D2B" w:rsidP="00232321">
            <w:pPr>
              <w:spacing w:before="40"/>
            </w:pPr>
            <w:r w:rsidRPr="00997D2B">
              <w:t>Bialmed Sp. z o.o.</w:t>
            </w:r>
          </w:p>
          <w:p w14:paraId="31F85705" w14:textId="77777777" w:rsidR="00997D2B" w:rsidRPr="00CB5EDB" w:rsidRDefault="00997D2B" w:rsidP="00232321">
            <w:r w:rsidRPr="00997D2B">
              <w:t>Kazimierzowska</w:t>
            </w:r>
            <w:r w:rsidRPr="00CB5EDB">
              <w:t xml:space="preserve"> </w:t>
            </w:r>
            <w:r w:rsidRPr="00997D2B">
              <w:t>46/48/35</w:t>
            </w:r>
            <w:r w:rsidRPr="00CB5EDB">
              <w:t xml:space="preserve"> </w:t>
            </w:r>
          </w:p>
          <w:p w14:paraId="1F2F1916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02-546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2124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582.12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E4B50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01385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DB2BE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3F84028" w14:textId="77777777" w:rsidTr="00232321">
        <w:tc>
          <w:tcPr>
            <w:tcW w:w="824" w:type="dxa"/>
            <w:shd w:val="clear" w:color="auto" w:fill="auto"/>
            <w:vAlign w:val="center"/>
          </w:tcPr>
          <w:p w14:paraId="62F7C40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279AD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37</w:t>
            </w:r>
          </w:p>
        </w:tc>
        <w:tc>
          <w:tcPr>
            <w:tcW w:w="2295" w:type="dxa"/>
            <w:shd w:val="clear" w:color="auto" w:fill="auto"/>
          </w:tcPr>
          <w:p w14:paraId="486C8F63" w14:textId="77777777" w:rsidR="00997D2B" w:rsidRPr="00CB5EDB" w:rsidRDefault="00997D2B" w:rsidP="00232321">
            <w:pPr>
              <w:spacing w:before="40"/>
            </w:pPr>
            <w:r w:rsidRPr="00997D2B">
              <w:t>Bialmed Sp. z o.o.</w:t>
            </w:r>
          </w:p>
          <w:p w14:paraId="07C59BEA" w14:textId="77777777" w:rsidR="00997D2B" w:rsidRPr="00CB5EDB" w:rsidRDefault="00997D2B" w:rsidP="00232321">
            <w:r w:rsidRPr="00997D2B">
              <w:t>Kazimierzowska</w:t>
            </w:r>
            <w:r w:rsidRPr="00CB5EDB">
              <w:t xml:space="preserve"> </w:t>
            </w:r>
            <w:r w:rsidRPr="00997D2B">
              <w:t>46/48/35</w:t>
            </w:r>
            <w:r w:rsidRPr="00CB5EDB">
              <w:t xml:space="preserve"> </w:t>
            </w:r>
          </w:p>
          <w:p w14:paraId="42FB1668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02-546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9768A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44 414.89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9786F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21B4E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26EA5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CBBA10C" w14:textId="77777777" w:rsidTr="00232321">
        <w:tc>
          <w:tcPr>
            <w:tcW w:w="824" w:type="dxa"/>
            <w:shd w:val="clear" w:color="auto" w:fill="auto"/>
            <w:vAlign w:val="center"/>
          </w:tcPr>
          <w:p w14:paraId="65C1F56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EF629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49</w:t>
            </w:r>
          </w:p>
        </w:tc>
        <w:tc>
          <w:tcPr>
            <w:tcW w:w="2295" w:type="dxa"/>
            <w:shd w:val="clear" w:color="auto" w:fill="auto"/>
          </w:tcPr>
          <w:p w14:paraId="66A5A786" w14:textId="77777777" w:rsidR="00997D2B" w:rsidRPr="00CB5EDB" w:rsidRDefault="00997D2B" w:rsidP="00232321">
            <w:pPr>
              <w:spacing w:before="40"/>
            </w:pPr>
            <w:r w:rsidRPr="00997D2B">
              <w:t>Bialmed Sp. z o.o.</w:t>
            </w:r>
          </w:p>
          <w:p w14:paraId="7C189EC3" w14:textId="77777777" w:rsidR="00997D2B" w:rsidRPr="00CB5EDB" w:rsidRDefault="00997D2B" w:rsidP="00232321">
            <w:r w:rsidRPr="00997D2B">
              <w:t>Kazimierzowska</w:t>
            </w:r>
            <w:r w:rsidRPr="00CB5EDB">
              <w:t xml:space="preserve"> </w:t>
            </w:r>
            <w:r w:rsidRPr="00997D2B">
              <w:t>46/48/35</w:t>
            </w:r>
            <w:r w:rsidRPr="00CB5EDB">
              <w:t xml:space="preserve"> </w:t>
            </w:r>
          </w:p>
          <w:p w14:paraId="578F8BEF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02-546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F83BA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1 899.72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15116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90B1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3C0C9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168C5F73" w14:textId="77777777" w:rsidTr="00232321">
        <w:tc>
          <w:tcPr>
            <w:tcW w:w="824" w:type="dxa"/>
            <w:shd w:val="clear" w:color="auto" w:fill="auto"/>
            <w:vAlign w:val="center"/>
          </w:tcPr>
          <w:p w14:paraId="351E18E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AF5EE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67</w:t>
            </w:r>
          </w:p>
        </w:tc>
        <w:tc>
          <w:tcPr>
            <w:tcW w:w="2295" w:type="dxa"/>
            <w:shd w:val="clear" w:color="auto" w:fill="auto"/>
          </w:tcPr>
          <w:p w14:paraId="08D92BE6" w14:textId="77777777" w:rsidR="00997D2B" w:rsidRPr="00CB5EDB" w:rsidRDefault="00997D2B" w:rsidP="00232321">
            <w:pPr>
              <w:spacing w:before="40"/>
            </w:pPr>
            <w:r w:rsidRPr="00997D2B">
              <w:t>Bialmed Sp. z o.o.</w:t>
            </w:r>
          </w:p>
          <w:p w14:paraId="0E75D7D2" w14:textId="77777777" w:rsidR="00997D2B" w:rsidRPr="00CB5EDB" w:rsidRDefault="00997D2B" w:rsidP="00232321">
            <w:r w:rsidRPr="00997D2B">
              <w:t>Kazimierzowska</w:t>
            </w:r>
            <w:r w:rsidRPr="00CB5EDB">
              <w:t xml:space="preserve"> </w:t>
            </w:r>
            <w:r w:rsidRPr="00997D2B">
              <w:t>46/48/35</w:t>
            </w:r>
            <w:r w:rsidRPr="00CB5EDB">
              <w:t xml:space="preserve"> </w:t>
            </w:r>
          </w:p>
          <w:p w14:paraId="59E54EC8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02-546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0C310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20 012.40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C2131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62432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B5F53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5E8EC00C" w14:textId="77777777" w:rsidTr="00232321">
        <w:tc>
          <w:tcPr>
            <w:tcW w:w="824" w:type="dxa"/>
            <w:shd w:val="clear" w:color="auto" w:fill="auto"/>
            <w:vAlign w:val="center"/>
          </w:tcPr>
          <w:p w14:paraId="223681E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22BE4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49</w:t>
            </w:r>
          </w:p>
        </w:tc>
        <w:tc>
          <w:tcPr>
            <w:tcW w:w="2295" w:type="dxa"/>
            <w:shd w:val="clear" w:color="auto" w:fill="auto"/>
          </w:tcPr>
          <w:p w14:paraId="6FE9B20E" w14:textId="77777777" w:rsidR="00997D2B" w:rsidRPr="00CB5EDB" w:rsidRDefault="00997D2B" w:rsidP="00232321">
            <w:pPr>
              <w:spacing w:before="40"/>
            </w:pPr>
            <w:r w:rsidRPr="00997D2B">
              <w:t>Billmed Sp.zo.o.</w:t>
            </w:r>
          </w:p>
          <w:p w14:paraId="7360B93F" w14:textId="77777777" w:rsidR="00997D2B" w:rsidRPr="00CB5EDB" w:rsidRDefault="00997D2B" w:rsidP="00232321">
            <w:r w:rsidRPr="00997D2B">
              <w:t>Krypska</w:t>
            </w:r>
            <w:r w:rsidRPr="00CB5EDB">
              <w:t xml:space="preserve"> </w:t>
            </w:r>
            <w:r w:rsidRPr="00997D2B">
              <w:t>24/1</w:t>
            </w:r>
            <w:r w:rsidRPr="00CB5EDB">
              <w:t xml:space="preserve"> </w:t>
            </w:r>
          </w:p>
          <w:p w14:paraId="60AF90F5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lastRenderedPageBreak/>
              <w:t>04-082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58F69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>3 240.00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F82AA3" w14:textId="77777777" w:rsidR="00997D2B" w:rsidRPr="00CB5EDB" w:rsidRDefault="00997D2B" w:rsidP="00232321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8882C3" w14:textId="77777777" w:rsidR="00997D2B" w:rsidRPr="00CB5EDB" w:rsidRDefault="00997D2B" w:rsidP="00232321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80D3A9E" w14:textId="77777777" w:rsidR="00997D2B" w:rsidRPr="00CB5EDB" w:rsidRDefault="00997D2B" w:rsidP="00232321">
            <w:pPr>
              <w:spacing w:before="120" w:after="120"/>
              <w:jc w:val="center"/>
            </w:pPr>
          </w:p>
        </w:tc>
      </w:tr>
      <w:tr w:rsidR="00997D2B" w:rsidRPr="00075CD0" w14:paraId="3C556151" w14:textId="77777777" w:rsidTr="00232321">
        <w:tc>
          <w:tcPr>
            <w:tcW w:w="824" w:type="dxa"/>
            <w:shd w:val="clear" w:color="auto" w:fill="auto"/>
            <w:vAlign w:val="center"/>
          </w:tcPr>
          <w:p w14:paraId="256A87D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EA2A2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7</w:t>
            </w:r>
          </w:p>
        </w:tc>
        <w:tc>
          <w:tcPr>
            <w:tcW w:w="2295" w:type="dxa"/>
            <w:shd w:val="clear" w:color="auto" w:fill="auto"/>
          </w:tcPr>
          <w:p w14:paraId="6C5F2AD2" w14:textId="77777777" w:rsidR="00997D2B" w:rsidRPr="00CB5EDB" w:rsidRDefault="00997D2B" w:rsidP="00232321">
            <w:pPr>
              <w:spacing w:before="40"/>
            </w:pPr>
            <w:r w:rsidRPr="00997D2B">
              <w:t>BL Medica Sp. z o.o. Sp.k.</w:t>
            </w:r>
          </w:p>
          <w:p w14:paraId="19FABDA5" w14:textId="77777777" w:rsidR="00997D2B" w:rsidRPr="00CB5EDB" w:rsidRDefault="00997D2B" w:rsidP="00232321">
            <w:r w:rsidRPr="00997D2B">
              <w:t>Letnia</w:t>
            </w:r>
            <w:r w:rsidRPr="00CB5EDB">
              <w:t xml:space="preserve"> </w:t>
            </w:r>
            <w:r w:rsidRPr="00997D2B">
              <w:t>2A</w:t>
            </w:r>
            <w:r w:rsidRPr="00CB5EDB">
              <w:t xml:space="preserve"> </w:t>
            </w:r>
          </w:p>
          <w:p w14:paraId="434A1704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72-123</w:t>
            </w:r>
            <w:r w:rsidRPr="00CB5EDB">
              <w:t xml:space="preserve"> </w:t>
            </w:r>
            <w:r w:rsidRPr="00997D2B">
              <w:t>Kliniska Wielkie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61D78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133 811.19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95750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B6C55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BC640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C9EC866" w14:textId="77777777" w:rsidTr="00232321">
        <w:tc>
          <w:tcPr>
            <w:tcW w:w="824" w:type="dxa"/>
            <w:shd w:val="clear" w:color="auto" w:fill="auto"/>
            <w:vAlign w:val="center"/>
          </w:tcPr>
          <w:p w14:paraId="328329E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EC709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</w:t>
            </w:r>
          </w:p>
        </w:tc>
        <w:tc>
          <w:tcPr>
            <w:tcW w:w="2295" w:type="dxa"/>
            <w:shd w:val="clear" w:color="auto" w:fill="auto"/>
          </w:tcPr>
          <w:p w14:paraId="45A7541A" w14:textId="77777777" w:rsidR="00997D2B" w:rsidRPr="00CB5EDB" w:rsidRDefault="00997D2B" w:rsidP="00232321">
            <w:pPr>
              <w:spacing w:before="40"/>
            </w:pPr>
            <w:r w:rsidRPr="00997D2B">
              <w:t>BOSTON SCIENTIFIC POLSKA SPÓŁKA Z O.O.</w:t>
            </w:r>
          </w:p>
          <w:p w14:paraId="3F5232CD" w14:textId="77777777" w:rsidR="00997D2B" w:rsidRPr="00CB5EDB" w:rsidRDefault="00997D2B" w:rsidP="00232321">
            <w:r w:rsidRPr="00997D2B">
              <w:t>Al. Jana Pawła II</w:t>
            </w:r>
            <w:r w:rsidRPr="00CB5EDB">
              <w:t xml:space="preserve"> </w:t>
            </w:r>
            <w:r w:rsidRPr="00997D2B">
              <w:t>22</w:t>
            </w:r>
            <w:r w:rsidRPr="00CB5EDB">
              <w:t xml:space="preserve"> </w:t>
            </w:r>
          </w:p>
          <w:p w14:paraId="4F73B5A4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00133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0C463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224 964.00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EFA76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F6871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AA5C2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3436AC41" w14:textId="77777777" w:rsidTr="00232321">
        <w:tc>
          <w:tcPr>
            <w:tcW w:w="824" w:type="dxa"/>
            <w:shd w:val="clear" w:color="auto" w:fill="auto"/>
            <w:vAlign w:val="center"/>
          </w:tcPr>
          <w:p w14:paraId="427A9E6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1B11A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63</w:t>
            </w:r>
          </w:p>
        </w:tc>
        <w:tc>
          <w:tcPr>
            <w:tcW w:w="2295" w:type="dxa"/>
            <w:shd w:val="clear" w:color="auto" w:fill="auto"/>
          </w:tcPr>
          <w:p w14:paraId="2A82389F" w14:textId="77777777" w:rsidR="00997D2B" w:rsidRPr="00CB5EDB" w:rsidRDefault="00997D2B" w:rsidP="00232321">
            <w:pPr>
              <w:spacing w:before="40"/>
            </w:pPr>
            <w:r w:rsidRPr="00997D2B">
              <w:t>BOSTON SCIENTIFIC POLSKA SPÓŁKA Z O.O.</w:t>
            </w:r>
          </w:p>
          <w:p w14:paraId="60C301B4" w14:textId="77777777" w:rsidR="00997D2B" w:rsidRPr="00CB5EDB" w:rsidRDefault="00997D2B" w:rsidP="00232321">
            <w:r w:rsidRPr="00997D2B">
              <w:t>Al. Jana Pawła II</w:t>
            </w:r>
            <w:r w:rsidRPr="00CB5EDB">
              <w:t xml:space="preserve"> </w:t>
            </w:r>
            <w:r w:rsidRPr="00997D2B">
              <w:t>22</w:t>
            </w:r>
            <w:r w:rsidRPr="00CB5EDB">
              <w:t xml:space="preserve"> </w:t>
            </w:r>
          </w:p>
          <w:p w14:paraId="34253D58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00133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AF227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37 800.00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A5D1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61183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EBA57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C912E8B" w14:textId="77777777" w:rsidTr="00232321">
        <w:tc>
          <w:tcPr>
            <w:tcW w:w="824" w:type="dxa"/>
            <w:shd w:val="clear" w:color="auto" w:fill="auto"/>
            <w:vAlign w:val="center"/>
          </w:tcPr>
          <w:p w14:paraId="307B090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168CC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65</w:t>
            </w:r>
          </w:p>
        </w:tc>
        <w:tc>
          <w:tcPr>
            <w:tcW w:w="2295" w:type="dxa"/>
            <w:shd w:val="clear" w:color="auto" w:fill="auto"/>
          </w:tcPr>
          <w:p w14:paraId="2B23F827" w14:textId="77777777" w:rsidR="00997D2B" w:rsidRPr="00CB5EDB" w:rsidRDefault="00997D2B" w:rsidP="00232321">
            <w:pPr>
              <w:spacing w:before="40"/>
            </w:pPr>
            <w:r w:rsidRPr="00997D2B">
              <w:t>BOSTON SCIENTIFIC POLSKA SPÓŁKA Z O.O.</w:t>
            </w:r>
          </w:p>
          <w:p w14:paraId="1DF3B0D5" w14:textId="77777777" w:rsidR="00997D2B" w:rsidRPr="00CB5EDB" w:rsidRDefault="00997D2B" w:rsidP="00232321">
            <w:r w:rsidRPr="00997D2B">
              <w:t>Al. Jana Pawła II</w:t>
            </w:r>
            <w:r w:rsidRPr="00CB5EDB">
              <w:t xml:space="preserve"> </w:t>
            </w:r>
            <w:r w:rsidRPr="00997D2B">
              <w:t>22</w:t>
            </w:r>
            <w:r w:rsidRPr="00CB5EDB">
              <w:t xml:space="preserve"> </w:t>
            </w:r>
          </w:p>
          <w:p w14:paraId="28D3ABDB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00133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74A72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54 000.00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3E798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C85C5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8BA04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91D3113" w14:textId="77777777" w:rsidTr="00232321">
        <w:tc>
          <w:tcPr>
            <w:tcW w:w="824" w:type="dxa"/>
            <w:shd w:val="clear" w:color="auto" w:fill="auto"/>
            <w:vAlign w:val="center"/>
          </w:tcPr>
          <w:p w14:paraId="58B3676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92E39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12</w:t>
            </w:r>
          </w:p>
        </w:tc>
        <w:tc>
          <w:tcPr>
            <w:tcW w:w="2295" w:type="dxa"/>
            <w:shd w:val="clear" w:color="auto" w:fill="auto"/>
          </w:tcPr>
          <w:p w14:paraId="1F32C7EB" w14:textId="77777777" w:rsidR="00997D2B" w:rsidRPr="00CB5EDB" w:rsidRDefault="00997D2B" w:rsidP="00232321">
            <w:pPr>
              <w:spacing w:before="40"/>
            </w:pPr>
            <w:r w:rsidRPr="00997D2B">
              <w:t>CITO Innovative Solutions Paweł Kowalewski</w:t>
            </w:r>
          </w:p>
          <w:p w14:paraId="7A2C39BD" w14:textId="77777777" w:rsidR="00997D2B" w:rsidRPr="00CB5EDB" w:rsidRDefault="00997D2B" w:rsidP="00232321">
            <w:r w:rsidRPr="00997D2B">
              <w:t>Kwarciana</w:t>
            </w:r>
            <w:r w:rsidRPr="00CB5EDB">
              <w:t xml:space="preserve"> </w:t>
            </w:r>
            <w:r w:rsidRPr="00997D2B">
              <w:t>1/61</w:t>
            </w:r>
            <w:r w:rsidRPr="00CB5EDB">
              <w:t xml:space="preserve"> </w:t>
            </w:r>
          </w:p>
          <w:p w14:paraId="0DB010C8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04-045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808BB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10 530.00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7CDB1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F26D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B1628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8236001" w14:textId="77777777" w:rsidTr="00232321">
        <w:tc>
          <w:tcPr>
            <w:tcW w:w="824" w:type="dxa"/>
            <w:shd w:val="clear" w:color="auto" w:fill="auto"/>
            <w:vAlign w:val="center"/>
          </w:tcPr>
          <w:p w14:paraId="6FF09EE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0D37F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48</w:t>
            </w:r>
          </w:p>
        </w:tc>
        <w:tc>
          <w:tcPr>
            <w:tcW w:w="2295" w:type="dxa"/>
            <w:shd w:val="clear" w:color="auto" w:fill="auto"/>
          </w:tcPr>
          <w:p w14:paraId="7F291183" w14:textId="77777777" w:rsidR="00997D2B" w:rsidRPr="00CB5EDB" w:rsidRDefault="00997D2B" w:rsidP="00232321">
            <w:pPr>
              <w:spacing w:before="40"/>
            </w:pPr>
            <w:r w:rsidRPr="00997D2B">
              <w:t>CITO Innovative Solutions Paweł Kowalewski</w:t>
            </w:r>
          </w:p>
          <w:p w14:paraId="6591C87F" w14:textId="77777777" w:rsidR="00997D2B" w:rsidRPr="00CB5EDB" w:rsidRDefault="00997D2B" w:rsidP="00232321">
            <w:r w:rsidRPr="00997D2B">
              <w:t>Kwarciana</w:t>
            </w:r>
            <w:r w:rsidRPr="00CB5EDB">
              <w:t xml:space="preserve"> </w:t>
            </w:r>
            <w:r w:rsidRPr="00997D2B">
              <w:t>1/61</w:t>
            </w:r>
            <w:r w:rsidRPr="00CB5EDB">
              <w:t xml:space="preserve"> </w:t>
            </w:r>
          </w:p>
          <w:p w14:paraId="24C59E5C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04-045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58EA5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6 804.00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21F66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F774A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425E2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233D3CF" w14:textId="77777777" w:rsidTr="00232321">
        <w:tc>
          <w:tcPr>
            <w:tcW w:w="824" w:type="dxa"/>
            <w:shd w:val="clear" w:color="auto" w:fill="auto"/>
            <w:vAlign w:val="center"/>
          </w:tcPr>
          <w:p w14:paraId="7026CBA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60600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28</w:t>
            </w:r>
          </w:p>
        </w:tc>
        <w:tc>
          <w:tcPr>
            <w:tcW w:w="2295" w:type="dxa"/>
            <w:shd w:val="clear" w:color="auto" w:fill="auto"/>
          </w:tcPr>
          <w:p w14:paraId="5B4FA3A9" w14:textId="77777777" w:rsidR="00997D2B" w:rsidRPr="00CB5EDB" w:rsidRDefault="00997D2B" w:rsidP="00232321">
            <w:pPr>
              <w:spacing w:before="40"/>
            </w:pPr>
            <w:r w:rsidRPr="00997D2B">
              <w:t>Consultronix Spółka Akcyjna</w:t>
            </w:r>
          </w:p>
          <w:p w14:paraId="1946650F" w14:textId="77777777" w:rsidR="00997D2B" w:rsidRPr="00CB5EDB" w:rsidRDefault="00997D2B" w:rsidP="00232321">
            <w:r w:rsidRPr="00997D2B">
              <w:t>ul. Przemysłowa</w:t>
            </w:r>
            <w:r w:rsidRPr="00CB5EDB">
              <w:t xml:space="preserve"> </w:t>
            </w:r>
            <w:r w:rsidRPr="00997D2B">
              <w:t>17</w:t>
            </w:r>
            <w:r w:rsidRPr="00CB5EDB">
              <w:t xml:space="preserve"> </w:t>
            </w:r>
          </w:p>
          <w:p w14:paraId="3C9FC20C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32-083</w:t>
            </w:r>
            <w:r w:rsidRPr="00CB5EDB">
              <w:t xml:space="preserve"> </w:t>
            </w:r>
            <w:r w:rsidRPr="00997D2B">
              <w:t>Balice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E418C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77 225.40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97830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8988B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4FB08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503775E7" w14:textId="77777777" w:rsidTr="00232321">
        <w:tc>
          <w:tcPr>
            <w:tcW w:w="824" w:type="dxa"/>
            <w:shd w:val="clear" w:color="auto" w:fill="auto"/>
            <w:vAlign w:val="center"/>
          </w:tcPr>
          <w:p w14:paraId="1951587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BC4DE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51</w:t>
            </w:r>
          </w:p>
        </w:tc>
        <w:tc>
          <w:tcPr>
            <w:tcW w:w="2295" w:type="dxa"/>
            <w:shd w:val="clear" w:color="auto" w:fill="auto"/>
          </w:tcPr>
          <w:p w14:paraId="3306C635" w14:textId="77777777" w:rsidR="00997D2B" w:rsidRPr="00CB5EDB" w:rsidRDefault="00997D2B" w:rsidP="00232321">
            <w:pPr>
              <w:spacing w:before="40"/>
            </w:pPr>
            <w:r w:rsidRPr="00997D2B">
              <w:t>Consultronix Spółka Akcyjna</w:t>
            </w:r>
          </w:p>
          <w:p w14:paraId="25EEA6D0" w14:textId="77777777" w:rsidR="00997D2B" w:rsidRPr="00CB5EDB" w:rsidRDefault="00997D2B" w:rsidP="00232321">
            <w:r w:rsidRPr="00997D2B">
              <w:t>ul. Przemysłowa</w:t>
            </w:r>
            <w:r w:rsidRPr="00CB5EDB">
              <w:t xml:space="preserve"> </w:t>
            </w:r>
            <w:r w:rsidRPr="00997D2B">
              <w:t>17</w:t>
            </w:r>
            <w:r w:rsidRPr="00CB5EDB">
              <w:t xml:space="preserve"> </w:t>
            </w:r>
          </w:p>
          <w:p w14:paraId="4F823EF2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32-083</w:t>
            </w:r>
            <w:r w:rsidRPr="00CB5EDB">
              <w:t xml:space="preserve"> </w:t>
            </w:r>
            <w:r w:rsidRPr="00997D2B">
              <w:t>Balice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B5AB6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17 895.60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7D279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64CD4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232B0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18B5C0AC" w14:textId="77777777" w:rsidTr="00232321">
        <w:tc>
          <w:tcPr>
            <w:tcW w:w="824" w:type="dxa"/>
            <w:shd w:val="clear" w:color="auto" w:fill="auto"/>
            <w:vAlign w:val="center"/>
          </w:tcPr>
          <w:p w14:paraId="7AB2F32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2665D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</w:t>
            </w:r>
          </w:p>
        </w:tc>
        <w:tc>
          <w:tcPr>
            <w:tcW w:w="2295" w:type="dxa"/>
            <w:shd w:val="clear" w:color="auto" w:fill="auto"/>
          </w:tcPr>
          <w:p w14:paraId="621E1178" w14:textId="77777777" w:rsidR="00997D2B" w:rsidRPr="00CB5EDB" w:rsidRDefault="00997D2B" w:rsidP="00232321">
            <w:pPr>
              <w:spacing w:before="40"/>
            </w:pPr>
            <w:r w:rsidRPr="00997D2B">
              <w:t>Ecomed Polska Sp. z o.o.</w:t>
            </w:r>
          </w:p>
          <w:p w14:paraId="3691080E" w14:textId="77777777" w:rsidR="00997D2B" w:rsidRPr="00CB5EDB" w:rsidRDefault="00997D2B" w:rsidP="00232321">
            <w:r w:rsidRPr="00997D2B">
              <w:t>Jodłowa</w:t>
            </w:r>
            <w:r w:rsidRPr="00CB5EDB">
              <w:t xml:space="preserve"> </w:t>
            </w:r>
            <w:r w:rsidRPr="00997D2B">
              <w:t>2</w:t>
            </w:r>
            <w:r w:rsidRPr="00CB5EDB">
              <w:t xml:space="preserve"> </w:t>
            </w:r>
          </w:p>
          <w:p w14:paraId="74EEC44B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05-420</w:t>
            </w:r>
            <w:r w:rsidRPr="00CB5EDB">
              <w:t xml:space="preserve"> </w:t>
            </w:r>
            <w:r w:rsidRPr="00997D2B">
              <w:t>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ED6ED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104 544.00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C17EF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310CF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CC53B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4C829C49" w14:textId="77777777" w:rsidTr="00232321">
        <w:tc>
          <w:tcPr>
            <w:tcW w:w="824" w:type="dxa"/>
            <w:shd w:val="clear" w:color="auto" w:fill="auto"/>
            <w:vAlign w:val="center"/>
          </w:tcPr>
          <w:p w14:paraId="0FAD4AB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19471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64</w:t>
            </w:r>
          </w:p>
        </w:tc>
        <w:tc>
          <w:tcPr>
            <w:tcW w:w="2295" w:type="dxa"/>
            <w:shd w:val="clear" w:color="auto" w:fill="auto"/>
          </w:tcPr>
          <w:p w14:paraId="12C85489" w14:textId="77777777" w:rsidR="00997D2B" w:rsidRPr="00CB5EDB" w:rsidRDefault="00997D2B" w:rsidP="00232321">
            <w:pPr>
              <w:spacing w:before="40"/>
            </w:pPr>
            <w:r w:rsidRPr="00997D2B">
              <w:t>Erbe Polska Sp. z o.o.</w:t>
            </w:r>
          </w:p>
          <w:p w14:paraId="2A5FBAD3" w14:textId="77777777" w:rsidR="00997D2B" w:rsidRPr="00CB5EDB" w:rsidRDefault="00997D2B" w:rsidP="00232321">
            <w:r w:rsidRPr="00997D2B">
              <w:t>Al. Rzeczypospolitej</w:t>
            </w:r>
            <w:r w:rsidRPr="00CB5EDB">
              <w:t xml:space="preserve"> </w:t>
            </w:r>
            <w:r w:rsidRPr="00997D2B">
              <w:t>14/2.8</w:t>
            </w:r>
            <w:r w:rsidRPr="00CB5EDB">
              <w:t xml:space="preserve"> </w:t>
            </w:r>
          </w:p>
          <w:p w14:paraId="358F0D31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02-972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F9D0C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18 900.00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CBB3D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C0275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B2DAD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3201333A" w14:textId="77777777" w:rsidTr="00232321">
        <w:tc>
          <w:tcPr>
            <w:tcW w:w="824" w:type="dxa"/>
            <w:shd w:val="clear" w:color="auto" w:fill="auto"/>
            <w:vAlign w:val="center"/>
          </w:tcPr>
          <w:p w14:paraId="49B2741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1D3CF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63</w:t>
            </w:r>
          </w:p>
        </w:tc>
        <w:tc>
          <w:tcPr>
            <w:tcW w:w="2295" w:type="dxa"/>
            <w:shd w:val="clear" w:color="auto" w:fill="auto"/>
          </w:tcPr>
          <w:p w14:paraId="22B8FE64" w14:textId="77777777" w:rsidR="00997D2B" w:rsidRPr="00CB5EDB" w:rsidRDefault="00997D2B" w:rsidP="00232321">
            <w:pPr>
              <w:spacing w:before="40"/>
            </w:pPr>
            <w:r w:rsidRPr="00997D2B">
              <w:t>HAMMERMED Medical Polska spółka z ograniczoną odpowiedzialnością spółka komandytowa</w:t>
            </w:r>
          </w:p>
          <w:p w14:paraId="2E040551" w14:textId="77777777" w:rsidR="00997D2B" w:rsidRPr="00CB5EDB" w:rsidRDefault="00997D2B" w:rsidP="00232321">
            <w:r w:rsidRPr="00997D2B">
              <w:t>Kopcińskiego</w:t>
            </w:r>
            <w:r w:rsidRPr="00CB5EDB">
              <w:t xml:space="preserve"> </w:t>
            </w:r>
            <w:r w:rsidRPr="00997D2B">
              <w:t>69/71</w:t>
            </w:r>
            <w:r w:rsidRPr="00CB5EDB">
              <w:t xml:space="preserve"> </w:t>
            </w:r>
          </w:p>
          <w:p w14:paraId="6B4CB6BC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90-032</w:t>
            </w:r>
            <w:r w:rsidRPr="00CB5EDB">
              <w:t xml:space="preserve"> </w:t>
            </w:r>
            <w:r w:rsidRPr="00997D2B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0B40F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53 892.00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C8D29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44035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40C63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0E1629E" w14:textId="77777777" w:rsidTr="00232321">
        <w:tc>
          <w:tcPr>
            <w:tcW w:w="824" w:type="dxa"/>
            <w:shd w:val="clear" w:color="auto" w:fill="auto"/>
            <w:vAlign w:val="center"/>
          </w:tcPr>
          <w:p w14:paraId="73170C9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4AD27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28</w:t>
            </w:r>
          </w:p>
        </w:tc>
        <w:tc>
          <w:tcPr>
            <w:tcW w:w="2295" w:type="dxa"/>
            <w:shd w:val="clear" w:color="auto" w:fill="auto"/>
          </w:tcPr>
          <w:p w14:paraId="0F7A43A8" w14:textId="77777777" w:rsidR="00997D2B" w:rsidRPr="00CB5EDB" w:rsidRDefault="00997D2B" w:rsidP="00232321">
            <w:pPr>
              <w:spacing w:before="40"/>
            </w:pPr>
            <w:r w:rsidRPr="00997D2B">
              <w:t>InView Medical- Mercik, Mercik Sp. J.</w:t>
            </w:r>
          </w:p>
          <w:p w14:paraId="60823EA0" w14:textId="77777777" w:rsidR="00997D2B" w:rsidRPr="00CB5EDB" w:rsidRDefault="00997D2B" w:rsidP="00232321">
            <w:r w:rsidRPr="00997D2B">
              <w:t>Plac Powstańców Śląskich</w:t>
            </w:r>
            <w:r w:rsidRPr="00CB5EDB">
              <w:t xml:space="preserve"> </w:t>
            </w:r>
            <w:r w:rsidRPr="00997D2B">
              <w:t>17A/222</w:t>
            </w:r>
            <w:r w:rsidRPr="00CB5EDB">
              <w:t xml:space="preserve"> </w:t>
            </w:r>
          </w:p>
          <w:p w14:paraId="7FA95B9C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53-329</w:t>
            </w:r>
            <w:r w:rsidRPr="00CB5EDB">
              <w:t xml:space="preserve"> </w:t>
            </w:r>
            <w:r w:rsidRPr="00997D2B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2C678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90 428.40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8DA46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E8D9E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FBA47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10319C0B" w14:textId="77777777" w:rsidTr="00232321">
        <w:tc>
          <w:tcPr>
            <w:tcW w:w="824" w:type="dxa"/>
            <w:shd w:val="clear" w:color="auto" w:fill="auto"/>
            <w:vAlign w:val="center"/>
          </w:tcPr>
          <w:p w14:paraId="619104C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70A3F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14</w:t>
            </w:r>
          </w:p>
        </w:tc>
        <w:tc>
          <w:tcPr>
            <w:tcW w:w="2295" w:type="dxa"/>
            <w:shd w:val="clear" w:color="auto" w:fill="auto"/>
          </w:tcPr>
          <w:p w14:paraId="634F8BC7" w14:textId="77777777" w:rsidR="00997D2B" w:rsidRPr="00CB5EDB" w:rsidRDefault="00997D2B" w:rsidP="00232321">
            <w:pPr>
              <w:spacing w:before="40"/>
            </w:pPr>
            <w:r w:rsidRPr="00997D2B">
              <w:t>Lohmann &amp; Rauscher Polska sp. z o.o.</w:t>
            </w:r>
          </w:p>
          <w:p w14:paraId="7DB248F3" w14:textId="77777777" w:rsidR="00997D2B" w:rsidRPr="00CB5EDB" w:rsidRDefault="00997D2B" w:rsidP="00232321">
            <w:r w:rsidRPr="00997D2B">
              <w:t>Moniuszki</w:t>
            </w:r>
            <w:r w:rsidRPr="00CB5EDB">
              <w:t xml:space="preserve"> </w:t>
            </w:r>
            <w:r w:rsidRPr="00997D2B">
              <w:t>14</w:t>
            </w:r>
            <w:r w:rsidRPr="00CB5EDB">
              <w:t xml:space="preserve"> </w:t>
            </w:r>
          </w:p>
          <w:p w14:paraId="3BA5958D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95-200</w:t>
            </w:r>
            <w:r w:rsidRPr="00CB5EDB">
              <w:t xml:space="preserve"> </w:t>
            </w:r>
            <w:r w:rsidRPr="00997D2B">
              <w:t>Pabianice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67250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81 617.76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0553F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73085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12E03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730B9EB" w14:textId="77777777" w:rsidTr="00232321">
        <w:tc>
          <w:tcPr>
            <w:tcW w:w="824" w:type="dxa"/>
            <w:shd w:val="clear" w:color="auto" w:fill="auto"/>
            <w:vAlign w:val="center"/>
          </w:tcPr>
          <w:p w14:paraId="5A3C0C9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BBD85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41</w:t>
            </w:r>
          </w:p>
        </w:tc>
        <w:tc>
          <w:tcPr>
            <w:tcW w:w="2295" w:type="dxa"/>
            <w:shd w:val="clear" w:color="auto" w:fill="auto"/>
          </w:tcPr>
          <w:p w14:paraId="5D67797D" w14:textId="77777777" w:rsidR="00997D2B" w:rsidRPr="00CB5EDB" w:rsidRDefault="00997D2B" w:rsidP="00232321">
            <w:pPr>
              <w:spacing w:before="40"/>
            </w:pPr>
            <w:r w:rsidRPr="00997D2B">
              <w:t>MDT sp. z o.o.</w:t>
            </w:r>
          </w:p>
          <w:p w14:paraId="65ACA239" w14:textId="77777777" w:rsidR="00997D2B" w:rsidRPr="00CB5EDB" w:rsidRDefault="00997D2B" w:rsidP="00232321">
            <w:r w:rsidRPr="00997D2B">
              <w:t>Skośna</w:t>
            </w:r>
            <w:r w:rsidRPr="00CB5EDB">
              <w:t xml:space="preserve"> </w:t>
            </w:r>
            <w:r w:rsidRPr="00997D2B">
              <w:t>12A</w:t>
            </w:r>
            <w:r w:rsidRPr="00CB5EDB">
              <w:t xml:space="preserve"> </w:t>
            </w:r>
          </w:p>
          <w:p w14:paraId="2AD8618A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30-383</w:t>
            </w:r>
            <w:r w:rsidRPr="00CB5EDB">
              <w:t xml:space="preserve"> </w:t>
            </w:r>
            <w:r w:rsidRPr="00997D2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22B62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3 745.44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B22FB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DE230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F2945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1530B9A" w14:textId="77777777" w:rsidTr="00232321">
        <w:tc>
          <w:tcPr>
            <w:tcW w:w="824" w:type="dxa"/>
            <w:shd w:val="clear" w:color="auto" w:fill="auto"/>
            <w:vAlign w:val="center"/>
          </w:tcPr>
          <w:p w14:paraId="23596C2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95D5E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12</w:t>
            </w:r>
          </w:p>
        </w:tc>
        <w:tc>
          <w:tcPr>
            <w:tcW w:w="2295" w:type="dxa"/>
            <w:shd w:val="clear" w:color="auto" w:fill="auto"/>
          </w:tcPr>
          <w:p w14:paraId="673CB7D1" w14:textId="77777777" w:rsidR="00997D2B" w:rsidRPr="00CB5EDB" w:rsidRDefault="00997D2B" w:rsidP="00232321">
            <w:pPr>
              <w:spacing w:before="40"/>
            </w:pPr>
            <w:r w:rsidRPr="00997D2B">
              <w:t>Medicus Sp z o.o. S.K.A.</w:t>
            </w:r>
          </w:p>
          <w:p w14:paraId="1F64BB26" w14:textId="77777777" w:rsidR="00997D2B" w:rsidRPr="00CB5EDB" w:rsidRDefault="00997D2B" w:rsidP="00232321">
            <w:r w:rsidRPr="00997D2B">
              <w:t>Browarowa</w:t>
            </w:r>
            <w:r w:rsidRPr="00CB5EDB">
              <w:t xml:space="preserve"> </w:t>
            </w:r>
            <w:r w:rsidRPr="00997D2B">
              <w:t>21</w:t>
            </w:r>
            <w:r w:rsidRPr="00CB5EDB">
              <w:t xml:space="preserve"> </w:t>
            </w:r>
          </w:p>
          <w:p w14:paraId="766C5BB2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43-100</w:t>
            </w:r>
            <w:r w:rsidRPr="00CB5EDB">
              <w:t xml:space="preserve"> </w:t>
            </w:r>
            <w:r w:rsidRPr="00997D2B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06B30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10 044.00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0ED4A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0104F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27C8E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4230B10F" w14:textId="77777777" w:rsidTr="00232321">
        <w:tc>
          <w:tcPr>
            <w:tcW w:w="824" w:type="dxa"/>
            <w:shd w:val="clear" w:color="auto" w:fill="auto"/>
            <w:vAlign w:val="center"/>
          </w:tcPr>
          <w:p w14:paraId="09F0E9F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4B719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63</w:t>
            </w:r>
          </w:p>
        </w:tc>
        <w:tc>
          <w:tcPr>
            <w:tcW w:w="2295" w:type="dxa"/>
            <w:shd w:val="clear" w:color="auto" w:fill="auto"/>
          </w:tcPr>
          <w:p w14:paraId="3B5223D8" w14:textId="77777777" w:rsidR="00997D2B" w:rsidRPr="00CB5EDB" w:rsidRDefault="00997D2B" w:rsidP="00232321">
            <w:pPr>
              <w:spacing w:before="40"/>
            </w:pPr>
            <w:r w:rsidRPr="00997D2B">
              <w:t>Meditech X-Ray sp. z o.o.</w:t>
            </w:r>
          </w:p>
          <w:p w14:paraId="5935FBE5" w14:textId="77777777" w:rsidR="00997D2B" w:rsidRPr="00CB5EDB" w:rsidRDefault="00997D2B" w:rsidP="00232321">
            <w:r w:rsidRPr="00997D2B">
              <w:t>Wirowska</w:t>
            </w:r>
            <w:r w:rsidRPr="00CB5EDB">
              <w:t xml:space="preserve"> </w:t>
            </w:r>
            <w:r w:rsidRPr="00997D2B">
              <w:t>6</w:t>
            </w:r>
            <w:r w:rsidRPr="00CB5EDB">
              <w:t xml:space="preserve"> </w:t>
            </w:r>
          </w:p>
          <w:p w14:paraId="070D65A6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62-052</w:t>
            </w:r>
            <w:r w:rsidRPr="00CB5EDB">
              <w:t xml:space="preserve"> </w:t>
            </w:r>
            <w:r w:rsidRPr="00997D2B">
              <w:t>komorniki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01428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10 692.00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62423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92CD2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D66D6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A151C9A" w14:textId="77777777" w:rsidTr="00232321">
        <w:tc>
          <w:tcPr>
            <w:tcW w:w="824" w:type="dxa"/>
            <w:shd w:val="clear" w:color="auto" w:fill="auto"/>
            <w:vAlign w:val="center"/>
          </w:tcPr>
          <w:p w14:paraId="61056AB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DB8EE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</w:t>
            </w:r>
          </w:p>
        </w:tc>
        <w:tc>
          <w:tcPr>
            <w:tcW w:w="2295" w:type="dxa"/>
            <w:shd w:val="clear" w:color="auto" w:fill="auto"/>
          </w:tcPr>
          <w:p w14:paraId="2D06E687" w14:textId="77777777" w:rsidR="00997D2B" w:rsidRPr="00CB5EDB" w:rsidRDefault="00997D2B" w:rsidP="00232321">
            <w:pPr>
              <w:spacing w:before="40"/>
            </w:pPr>
            <w:r w:rsidRPr="00997D2B">
              <w:t>Medtronic Poland sp. z o.o.</w:t>
            </w:r>
          </w:p>
          <w:p w14:paraId="7CC68701" w14:textId="77777777" w:rsidR="00997D2B" w:rsidRPr="00CB5EDB" w:rsidRDefault="00997D2B" w:rsidP="00232321">
            <w:r w:rsidRPr="00997D2B">
              <w:t>Polna</w:t>
            </w:r>
            <w:r w:rsidRPr="00CB5EDB">
              <w:t xml:space="preserve"> </w:t>
            </w:r>
            <w:r w:rsidRPr="00997D2B">
              <w:t>11</w:t>
            </w:r>
            <w:r w:rsidRPr="00CB5EDB">
              <w:t xml:space="preserve"> </w:t>
            </w:r>
          </w:p>
          <w:p w14:paraId="673639E1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00-633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76B2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76 464.00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B62E5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1C15B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7A1F7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49BC1AED" w14:textId="77777777" w:rsidTr="00232321">
        <w:tc>
          <w:tcPr>
            <w:tcW w:w="824" w:type="dxa"/>
            <w:shd w:val="clear" w:color="auto" w:fill="auto"/>
            <w:vAlign w:val="center"/>
          </w:tcPr>
          <w:p w14:paraId="06F6FEA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94748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11</w:t>
            </w:r>
          </w:p>
        </w:tc>
        <w:tc>
          <w:tcPr>
            <w:tcW w:w="2295" w:type="dxa"/>
            <w:shd w:val="clear" w:color="auto" w:fill="auto"/>
          </w:tcPr>
          <w:p w14:paraId="76467444" w14:textId="77777777" w:rsidR="00997D2B" w:rsidRPr="00CB5EDB" w:rsidRDefault="00997D2B" w:rsidP="00232321">
            <w:pPr>
              <w:spacing w:before="40"/>
            </w:pPr>
            <w:r w:rsidRPr="00997D2B">
              <w:t>Medtronic Poland sp. z o.o.</w:t>
            </w:r>
          </w:p>
          <w:p w14:paraId="07E75B21" w14:textId="77777777" w:rsidR="00997D2B" w:rsidRPr="00CB5EDB" w:rsidRDefault="00997D2B" w:rsidP="00232321">
            <w:r w:rsidRPr="00997D2B">
              <w:t>Polna</w:t>
            </w:r>
            <w:r w:rsidRPr="00CB5EDB">
              <w:t xml:space="preserve"> </w:t>
            </w:r>
            <w:r w:rsidRPr="00997D2B">
              <w:t>11</w:t>
            </w:r>
            <w:r w:rsidRPr="00CB5EDB">
              <w:t xml:space="preserve"> </w:t>
            </w:r>
          </w:p>
          <w:p w14:paraId="519FAF5E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00-633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1793B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313 470.00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89F8B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186C3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C2FA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5004A601" w14:textId="77777777" w:rsidTr="00232321">
        <w:tc>
          <w:tcPr>
            <w:tcW w:w="824" w:type="dxa"/>
            <w:shd w:val="clear" w:color="auto" w:fill="auto"/>
            <w:vAlign w:val="center"/>
          </w:tcPr>
          <w:p w14:paraId="5061D9B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EA1AF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14</w:t>
            </w:r>
          </w:p>
        </w:tc>
        <w:tc>
          <w:tcPr>
            <w:tcW w:w="2295" w:type="dxa"/>
            <w:shd w:val="clear" w:color="auto" w:fill="auto"/>
          </w:tcPr>
          <w:p w14:paraId="34188B1C" w14:textId="77777777" w:rsidR="00997D2B" w:rsidRPr="00CB5EDB" w:rsidRDefault="00997D2B" w:rsidP="00232321">
            <w:pPr>
              <w:spacing w:before="40"/>
            </w:pPr>
            <w:r w:rsidRPr="00997D2B">
              <w:t>Mercator Medical S.A.</w:t>
            </w:r>
          </w:p>
          <w:p w14:paraId="2C9D78CE" w14:textId="77777777" w:rsidR="00997D2B" w:rsidRPr="00CB5EDB" w:rsidRDefault="00997D2B" w:rsidP="00232321">
            <w:r w:rsidRPr="00997D2B">
              <w:t>Modrzejewskiej</w:t>
            </w:r>
            <w:r w:rsidRPr="00CB5EDB">
              <w:t xml:space="preserve"> </w:t>
            </w:r>
            <w:r w:rsidRPr="00997D2B">
              <w:t>30</w:t>
            </w:r>
            <w:r w:rsidRPr="00CB5EDB">
              <w:t xml:space="preserve"> </w:t>
            </w:r>
          </w:p>
          <w:p w14:paraId="30304330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31-327</w:t>
            </w:r>
            <w:r w:rsidRPr="00CB5EDB">
              <w:t xml:space="preserve"> </w:t>
            </w:r>
            <w:r w:rsidRPr="00997D2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8E65C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180 835.20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E4296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14927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44588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6E1CCC74" w14:textId="77777777" w:rsidTr="00232321">
        <w:tc>
          <w:tcPr>
            <w:tcW w:w="824" w:type="dxa"/>
            <w:shd w:val="clear" w:color="auto" w:fill="auto"/>
            <w:vAlign w:val="center"/>
          </w:tcPr>
          <w:p w14:paraId="5D615D5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46986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67</w:t>
            </w:r>
          </w:p>
        </w:tc>
        <w:tc>
          <w:tcPr>
            <w:tcW w:w="2295" w:type="dxa"/>
            <w:shd w:val="clear" w:color="auto" w:fill="auto"/>
          </w:tcPr>
          <w:p w14:paraId="5E52E59D" w14:textId="77777777" w:rsidR="00997D2B" w:rsidRPr="00CB5EDB" w:rsidRDefault="00997D2B" w:rsidP="00232321">
            <w:pPr>
              <w:spacing w:before="40"/>
            </w:pPr>
            <w:r w:rsidRPr="00997D2B">
              <w:t>NEOMED POLSKA Sp. z o.o. Sp. K.</w:t>
            </w:r>
          </w:p>
          <w:p w14:paraId="2D3FABA7" w14:textId="77777777" w:rsidR="00997D2B" w:rsidRPr="00CB5EDB" w:rsidRDefault="00997D2B" w:rsidP="00232321">
            <w:r w:rsidRPr="00997D2B">
              <w:t>Szymanów</w:t>
            </w:r>
            <w:r w:rsidRPr="00CB5EDB">
              <w:t xml:space="preserve"> </w:t>
            </w:r>
            <w:r w:rsidRPr="00997D2B">
              <w:t>9e</w:t>
            </w:r>
            <w:r w:rsidRPr="00CB5EDB">
              <w:t xml:space="preserve"> </w:t>
            </w:r>
          </w:p>
          <w:p w14:paraId="7EA8E38E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05-532</w:t>
            </w:r>
            <w:r w:rsidRPr="00CB5EDB">
              <w:t xml:space="preserve"> </w:t>
            </w:r>
            <w:r w:rsidRPr="00997D2B">
              <w:t>Góra Kalwaria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2EC02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17 820.00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8DDAC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FCD6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46D31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12B5A61F" w14:textId="77777777" w:rsidTr="00232321">
        <w:tc>
          <w:tcPr>
            <w:tcW w:w="824" w:type="dxa"/>
            <w:shd w:val="clear" w:color="auto" w:fill="auto"/>
            <w:vAlign w:val="center"/>
          </w:tcPr>
          <w:p w14:paraId="61DC79B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358FB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52</w:t>
            </w:r>
          </w:p>
        </w:tc>
        <w:tc>
          <w:tcPr>
            <w:tcW w:w="2295" w:type="dxa"/>
            <w:shd w:val="clear" w:color="auto" w:fill="auto"/>
          </w:tcPr>
          <w:p w14:paraId="3BD7F29E" w14:textId="77777777" w:rsidR="00997D2B" w:rsidRPr="00CB5EDB" w:rsidRDefault="00997D2B" w:rsidP="00232321">
            <w:pPr>
              <w:spacing w:before="40"/>
            </w:pPr>
            <w:r w:rsidRPr="00997D2B">
              <w:t>Olympus Polska Sp. z o.o.</w:t>
            </w:r>
          </w:p>
          <w:p w14:paraId="668370A3" w14:textId="77777777" w:rsidR="00997D2B" w:rsidRPr="00CB5EDB" w:rsidRDefault="00997D2B" w:rsidP="00232321">
            <w:r w:rsidRPr="00997D2B">
              <w:t>ul. Wynalazek</w:t>
            </w:r>
            <w:r w:rsidRPr="00CB5EDB">
              <w:t xml:space="preserve"> </w:t>
            </w:r>
            <w:r w:rsidRPr="00997D2B">
              <w:t>1</w:t>
            </w:r>
            <w:r w:rsidRPr="00CB5EDB">
              <w:t xml:space="preserve"> </w:t>
            </w:r>
          </w:p>
          <w:p w14:paraId="5B8503DE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02-677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F22FA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6 474.60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1A982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C918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787F3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3D9D821" w14:textId="77777777" w:rsidTr="00232321">
        <w:tc>
          <w:tcPr>
            <w:tcW w:w="824" w:type="dxa"/>
            <w:shd w:val="clear" w:color="auto" w:fill="auto"/>
            <w:vAlign w:val="center"/>
          </w:tcPr>
          <w:p w14:paraId="5DB2A2D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1DF90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61</w:t>
            </w:r>
          </w:p>
        </w:tc>
        <w:tc>
          <w:tcPr>
            <w:tcW w:w="2295" w:type="dxa"/>
            <w:shd w:val="clear" w:color="auto" w:fill="auto"/>
          </w:tcPr>
          <w:p w14:paraId="7DE87DF3" w14:textId="77777777" w:rsidR="00997D2B" w:rsidRPr="00CB5EDB" w:rsidRDefault="00997D2B" w:rsidP="00232321">
            <w:pPr>
              <w:spacing w:before="40"/>
            </w:pPr>
            <w:r w:rsidRPr="00997D2B">
              <w:t>Olympus Polska Sp. z o.o.</w:t>
            </w:r>
          </w:p>
          <w:p w14:paraId="5B34DABF" w14:textId="77777777" w:rsidR="00997D2B" w:rsidRPr="00CB5EDB" w:rsidRDefault="00997D2B" w:rsidP="00232321">
            <w:r w:rsidRPr="00997D2B">
              <w:t>ul. Wynalazek</w:t>
            </w:r>
            <w:r w:rsidRPr="00CB5EDB">
              <w:t xml:space="preserve"> </w:t>
            </w:r>
            <w:r w:rsidRPr="00997D2B">
              <w:t>1</w:t>
            </w:r>
            <w:r w:rsidRPr="00CB5EDB">
              <w:t xml:space="preserve"> </w:t>
            </w:r>
          </w:p>
          <w:p w14:paraId="15B8BAD0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02-677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E386D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186 840.00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B8D8A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5D0DF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EE4BA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6FA1418B" w14:textId="77777777" w:rsidTr="00232321">
        <w:tc>
          <w:tcPr>
            <w:tcW w:w="824" w:type="dxa"/>
            <w:shd w:val="clear" w:color="auto" w:fill="auto"/>
            <w:vAlign w:val="center"/>
          </w:tcPr>
          <w:p w14:paraId="0745515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4D567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62</w:t>
            </w:r>
          </w:p>
        </w:tc>
        <w:tc>
          <w:tcPr>
            <w:tcW w:w="2295" w:type="dxa"/>
            <w:shd w:val="clear" w:color="auto" w:fill="auto"/>
          </w:tcPr>
          <w:p w14:paraId="76FBA684" w14:textId="77777777" w:rsidR="00997D2B" w:rsidRPr="00CB5EDB" w:rsidRDefault="00997D2B" w:rsidP="00232321">
            <w:pPr>
              <w:spacing w:before="40"/>
            </w:pPr>
            <w:r w:rsidRPr="00997D2B">
              <w:t>Olympus Polska Sp. z o.o.</w:t>
            </w:r>
          </w:p>
          <w:p w14:paraId="2F2FFD21" w14:textId="77777777" w:rsidR="00997D2B" w:rsidRPr="00CB5EDB" w:rsidRDefault="00997D2B" w:rsidP="00232321">
            <w:r w:rsidRPr="00997D2B">
              <w:t>ul. Wynalazek</w:t>
            </w:r>
            <w:r w:rsidRPr="00CB5EDB">
              <w:t xml:space="preserve"> </w:t>
            </w:r>
            <w:r w:rsidRPr="00997D2B">
              <w:t>1</w:t>
            </w:r>
            <w:r w:rsidRPr="00CB5EDB">
              <w:t xml:space="preserve"> </w:t>
            </w:r>
          </w:p>
          <w:p w14:paraId="5F0EB979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02-677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EE32A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9 049.50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AB08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3D04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8B64A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6C4FE3D4" w14:textId="77777777" w:rsidTr="00232321">
        <w:tc>
          <w:tcPr>
            <w:tcW w:w="824" w:type="dxa"/>
            <w:shd w:val="clear" w:color="auto" w:fill="auto"/>
            <w:vAlign w:val="center"/>
          </w:tcPr>
          <w:p w14:paraId="185C5A6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04B9E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66</w:t>
            </w:r>
          </w:p>
        </w:tc>
        <w:tc>
          <w:tcPr>
            <w:tcW w:w="2295" w:type="dxa"/>
            <w:shd w:val="clear" w:color="auto" w:fill="auto"/>
          </w:tcPr>
          <w:p w14:paraId="125D556C" w14:textId="77777777" w:rsidR="00997D2B" w:rsidRPr="00CB5EDB" w:rsidRDefault="00997D2B" w:rsidP="00232321">
            <w:pPr>
              <w:spacing w:before="40"/>
            </w:pPr>
            <w:r w:rsidRPr="00997D2B">
              <w:t>Olympus Polska Sp. z o.o.</w:t>
            </w:r>
          </w:p>
          <w:p w14:paraId="21A2DD0A" w14:textId="77777777" w:rsidR="00997D2B" w:rsidRPr="00CB5EDB" w:rsidRDefault="00997D2B" w:rsidP="00232321">
            <w:r w:rsidRPr="00997D2B">
              <w:lastRenderedPageBreak/>
              <w:t>ul. Wynalazek</w:t>
            </w:r>
            <w:r w:rsidRPr="00CB5EDB">
              <w:t xml:space="preserve"> </w:t>
            </w:r>
            <w:r w:rsidRPr="00997D2B">
              <w:t>1</w:t>
            </w:r>
            <w:r w:rsidRPr="00CB5EDB">
              <w:t xml:space="preserve"> </w:t>
            </w:r>
          </w:p>
          <w:p w14:paraId="00068315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02-677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DF63D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 xml:space="preserve">458 244.00 </w:t>
            </w:r>
            <w:r w:rsidRPr="00997D2B">
              <w:lastRenderedPageBreak/>
              <w:t>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0522B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 xml:space="preserve">24 miesiące </w:t>
            </w:r>
            <w:r w:rsidRPr="00997D2B">
              <w:lastRenderedPageBreak/>
              <w:t>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10B8A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 xml:space="preserve">nie </w:t>
            </w:r>
            <w:r w:rsidRPr="00997D2B">
              <w:lastRenderedPageBreak/>
              <w:t>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89034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>60 dni</w:t>
            </w:r>
          </w:p>
        </w:tc>
      </w:tr>
      <w:tr w:rsidR="00997D2B" w:rsidRPr="00075CD0" w14:paraId="20AB40C7" w14:textId="77777777" w:rsidTr="00232321">
        <w:tc>
          <w:tcPr>
            <w:tcW w:w="824" w:type="dxa"/>
            <w:shd w:val="clear" w:color="auto" w:fill="auto"/>
            <w:vAlign w:val="center"/>
          </w:tcPr>
          <w:p w14:paraId="4FE433D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A5109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8</w:t>
            </w:r>
          </w:p>
        </w:tc>
        <w:tc>
          <w:tcPr>
            <w:tcW w:w="2295" w:type="dxa"/>
            <w:shd w:val="clear" w:color="auto" w:fill="auto"/>
          </w:tcPr>
          <w:p w14:paraId="5779B8F5" w14:textId="77777777" w:rsidR="00997D2B" w:rsidRPr="00CB5EDB" w:rsidRDefault="00997D2B" w:rsidP="00232321">
            <w:pPr>
              <w:spacing w:before="40"/>
            </w:pPr>
            <w:r w:rsidRPr="00997D2B">
              <w:t>Optotech Medical Spółka  z.o.o Spółka komandytowa</w:t>
            </w:r>
          </w:p>
          <w:p w14:paraId="73B97BE0" w14:textId="77777777" w:rsidR="00997D2B" w:rsidRPr="00CB5EDB" w:rsidRDefault="00997D2B" w:rsidP="00232321">
            <w:r w:rsidRPr="00997D2B">
              <w:t>ul. Wimmera</w:t>
            </w:r>
            <w:r w:rsidRPr="00CB5EDB">
              <w:t xml:space="preserve"> </w:t>
            </w:r>
            <w:r w:rsidRPr="00997D2B">
              <w:t>67E</w:t>
            </w:r>
            <w:r w:rsidRPr="00CB5EDB">
              <w:t xml:space="preserve"> </w:t>
            </w:r>
          </w:p>
          <w:p w14:paraId="2DD222C2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32-005</w:t>
            </w:r>
            <w:r w:rsidRPr="00CB5EDB">
              <w:t xml:space="preserve"> </w:t>
            </w:r>
            <w:r w:rsidRPr="00997D2B">
              <w:t>Niepołomice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8C32F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2 332.80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8CC47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59D7A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B40ED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36D29864" w14:textId="77777777" w:rsidTr="00232321">
        <w:tc>
          <w:tcPr>
            <w:tcW w:w="824" w:type="dxa"/>
            <w:shd w:val="clear" w:color="auto" w:fill="auto"/>
            <w:vAlign w:val="center"/>
          </w:tcPr>
          <w:p w14:paraId="64E0DBD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5FE21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9</w:t>
            </w:r>
          </w:p>
        </w:tc>
        <w:tc>
          <w:tcPr>
            <w:tcW w:w="2295" w:type="dxa"/>
            <w:shd w:val="clear" w:color="auto" w:fill="auto"/>
          </w:tcPr>
          <w:p w14:paraId="76714B4B" w14:textId="77777777" w:rsidR="00997D2B" w:rsidRPr="00CB5EDB" w:rsidRDefault="00997D2B" w:rsidP="00232321">
            <w:pPr>
              <w:spacing w:before="40"/>
            </w:pPr>
            <w:r w:rsidRPr="00997D2B">
              <w:t>Optotech Medical Spółka  z.o.o Spółka komandytowa</w:t>
            </w:r>
          </w:p>
          <w:p w14:paraId="73626C43" w14:textId="77777777" w:rsidR="00997D2B" w:rsidRPr="00CB5EDB" w:rsidRDefault="00997D2B" w:rsidP="00232321">
            <w:r w:rsidRPr="00997D2B">
              <w:t>ul. Wimmera</w:t>
            </w:r>
            <w:r w:rsidRPr="00CB5EDB">
              <w:t xml:space="preserve"> </w:t>
            </w:r>
            <w:r w:rsidRPr="00997D2B">
              <w:t>67E</w:t>
            </w:r>
            <w:r w:rsidRPr="00CB5EDB">
              <w:t xml:space="preserve"> </w:t>
            </w:r>
          </w:p>
          <w:p w14:paraId="21E03576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32-005</w:t>
            </w:r>
            <w:r w:rsidRPr="00CB5EDB">
              <w:t xml:space="preserve"> </w:t>
            </w:r>
            <w:r w:rsidRPr="00997D2B">
              <w:t>Niepołomice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6FB1B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6 912.00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021FD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8B2FF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BC534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7624AA9" w14:textId="77777777" w:rsidTr="00232321">
        <w:tc>
          <w:tcPr>
            <w:tcW w:w="824" w:type="dxa"/>
            <w:shd w:val="clear" w:color="auto" w:fill="auto"/>
            <w:vAlign w:val="center"/>
          </w:tcPr>
          <w:p w14:paraId="482CFB8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B9998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15</w:t>
            </w:r>
          </w:p>
        </w:tc>
        <w:tc>
          <w:tcPr>
            <w:tcW w:w="2295" w:type="dxa"/>
            <w:shd w:val="clear" w:color="auto" w:fill="auto"/>
          </w:tcPr>
          <w:p w14:paraId="6B426CDC" w14:textId="77777777" w:rsidR="00997D2B" w:rsidRPr="00CB5EDB" w:rsidRDefault="00997D2B" w:rsidP="00232321">
            <w:pPr>
              <w:spacing w:before="40"/>
            </w:pPr>
            <w:r w:rsidRPr="00997D2B">
              <w:t>Optotech Medical Spółka  z.o.o Spółka komandytowa</w:t>
            </w:r>
          </w:p>
          <w:p w14:paraId="6E5717F3" w14:textId="77777777" w:rsidR="00997D2B" w:rsidRPr="00CB5EDB" w:rsidRDefault="00997D2B" w:rsidP="00232321">
            <w:r w:rsidRPr="00997D2B">
              <w:t>ul. Wimmera</w:t>
            </w:r>
            <w:r w:rsidRPr="00CB5EDB">
              <w:t xml:space="preserve"> </w:t>
            </w:r>
            <w:r w:rsidRPr="00997D2B">
              <w:t>67E</w:t>
            </w:r>
            <w:r w:rsidRPr="00CB5EDB">
              <w:t xml:space="preserve"> </w:t>
            </w:r>
          </w:p>
          <w:p w14:paraId="1E3EBD8A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32-005</w:t>
            </w:r>
            <w:r w:rsidRPr="00CB5EDB">
              <w:t xml:space="preserve"> </w:t>
            </w:r>
            <w:r w:rsidRPr="00997D2B">
              <w:t>Niepołomice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A1F2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13 284.00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8970E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BD636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9B283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3EF470BA" w14:textId="77777777" w:rsidTr="00232321">
        <w:tc>
          <w:tcPr>
            <w:tcW w:w="824" w:type="dxa"/>
            <w:shd w:val="clear" w:color="auto" w:fill="auto"/>
            <w:vAlign w:val="center"/>
          </w:tcPr>
          <w:p w14:paraId="10D72FF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5869F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28</w:t>
            </w:r>
          </w:p>
        </w:tc>
        <w:tc>
          <w:tcPr>
            <w:tcW w:w="2295" w:type="dxa"/>
            <w:shd w:val="clear" w:color="auto" w:fill="auto"/>
          </w:tcPr>
          <w:p w14:paraId="1CE59135" w14:textId="77777777" w:rsidR="00997D2B" w:rsidRPr="00CB5EDB" w:rsidRDefault="00997D2B" w:rsidP="00232321">
            <w:pPr>
              <w:spacing w:before="40"/>
            </w:pPr>
            <w:r w:rsidRPr="00997D2B">
              <w:t>Optotech Medical Spółka  z.o.o Spółka komandytowa</w:t>
            </w:r>
          </w:p>
          <w:p w14:paraId="2E005062" w14:textId="77777777" w:rsidR="00997D2B" w:rsidRPr="00CB5EDB" w:rsidRDefault="00997D2B" w:rsidP="00232321">
            <w:r w:rsidRPr="00997D2B">
              <w:t>ul. Wimmera</w:t>
            </w:r>
            <w:r w:rsidRPr="00CB5EDB">
              <w:t xml:space="preserve"> </w:t>
            </w:r>
            <w:r w:rsidRPr="00997D2B">
              <w:t>67E</w:t>
            </w:r>
            <w:r w:rsidRPr="00CB5EDB">
              <w:t xml:space="preserve"> </w:t>
            </w:r>
          </w:p>
          <w:p w14:paraId="5D1886EF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32-005</w:t>
            </w:r>
            <w:r w:rsidRPr="00CB5EDB">
              <w:t xml:space="preserve"> </w:t>
            </w:r>
            <w:r w:rsidRPr="00997D2B">
              <w:t>Niepołomice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FD55A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98 064.00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CC489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0A20B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963ED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429175D6" w14:textId="77777777" w:rsidTr="00232321">
        <w:tc>
          <w:tcPr>
            <w:tcW w:w="824" w:type="dxa"/>
            <w:shd w:val="clear" w:color="auto" w:fill="auto"/>
            <w:vAlign w:val="center"/>
          </w:tcPr>
          <w:p w14:paraId="42956E2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AECAA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40</w:t>
            </w:r>
          </w:p>
        </w:tc>
        <w:tc>
          <w:tcPr>
            <w:tcW w:w="2295" w:type="dxa"/>
            <w:shd w:val="clear" w:color="auto" w:fill="auto"/>
          </w:tcPr>
          <w:p w14:paraId="41A1E46D" w14:textId="77777777" w:rsidR="00997D2B" w:rsidRPr="00CB5EDB" w:rsidRDefault="00997D2B" w:rsidP="00232321">
            <w:pPr>
              <w:spacing w:before="40"/>
            </w:pPr>
            <w:r w:rsidRPr="00997D2B">
              <w:t>Optotech Medical Spółka  z.o.o Spółka komandytowa</w:t>
            </w:r>
          </w:p>
          <w:p w14:paraId="7AC50F6C" w14:textId="77777777" w:rsidR="00997D2B" w:rsidRPr="00CB5EDB" w:rsidRDefault="00997D2B" w:rsidP="00232321">
            <w:r w:rsidRPr="00997D2B">
              <w:t>ul. Wimmera</w:t>
            </w:r>
            <w:r w:rsidRPr="00CB5EDB">
              <w:t xml:space="preserve"> </w:t>
            </w:r>
            <w:r w:rsidRPr="00997D2B">
              <w:t>67E</w:t>
            </w:r>
            <w:r w:rsidRPr="00CB5EDB">
              <w:t xml:space="preserve"> </w:t>
            </w:r>
          </w:p>
          <w:p w14:paraId="74ED9CAA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32-005</w:t>
            </w:r>
            <w:r w:rsidRPr="00CB5EDB">
              <w:t xml:space="preserve"> </w:t>
            </w:r>
            <w:r w:rsidRPr="00997D2B">
              <w:t>Niepołomice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A01E7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6 480.00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BDAD0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A47BD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2F3F0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6BAE096" w14:textId="77777777" w:rsidTr="00232321">
        <w:tc>
          <w:tcPr>
            <w:tcW w:w="824" w:type="dxa"/>
            <w:shd w:val="clear" w:color="auto" w:fill="auto"/>
            <w:vAlign w:val="center"/>
          </w:tcPr>
          <w:p w14:paraId="6162767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67D0B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41</w:t>
            </w:r>
          </w:p>
        </w:tc>
        <w:tc>
          <w:tcPr>
            <w:tcW w:w="2295" w:type="dxa"/>
            <w:shd w:val="clear" w:color="auto" w:fill="auto"/>
          </w:tcPr>
          <w:p w14:paraId="3EBF686E" w14:textId="77777777" w:rsidR="00997D2B" w:rsidRPr="00CB5EDB" w:rsidRDefault="00997D2B" w:rsidP="00232321">
            <w:pPr>
              <w:spacing w:before="40"/>
            </w:pPr>
            <w:r w:rsidRPr="00997D2B">
              <w:t>Optotech Medical Spółka  z.o.o Spółka komandytowa</w:t>
            </w:r>
          </w:p>
          <w:p w14:paraId="50161D46" w14:textId="77777777" w:rsidR="00997D2B" w:rsidRPr="00CB5EDB" w:rsidRDefault="00997D2B" w:rsidP="00232321">
            <w:r w:rsidRPr="00997D2B">
              <w:t>ul. Wimmera</w:t>
            </w:r>
            <w:r w:rsidRPr="00CB5EDB">
              <w:t xml:space="preserve"> </w:t>
            </w:r>
            <w:r w:rsidRPr="00997D2B">
              <w:t>67E</w:t>
            </w:r>
            <w:r w:rsidRPr="00CB5EDB">
              <w:t xml:space="preserve"> </w:t>
            </w:r>
          </w:p>
          <w:p w14:paraId="7B6DF40C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32-005</w:t>
            </w:r>
            <w:r w:rsidRPr="00CB5EDB">
              <w:t xml:space="preserve"> </w:t>
            </w:r>
            <w:r w:rsidRPr="00997D2B">
              <w:t>Niepołomice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38669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3 672.00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C4C75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1FFA3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CF173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D0EA5C4" w14:textId="77777777" w:rsidTr="00232321">
        <w:tc>
          <w:tcPr>
            <w:tcW w:w="824" w:type="dxa"/>
            <w:shd w:val="clear" w:color="auto" w:fill="auto"/>
            <w:vAlign w:val="center"/>
          </w:tcPr>
          <w:p w14:paraId="7A46D67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9FB7A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</w:t>
            </w:r>
          </w:p>
        </w:tc>
        <w:tc>
          <w:tcPr>
            <w:tcW w:w="2295" w:type="dxa"/>
            <w:shd w:val="clear" w:color="auto" w:fill="auto"/>
          </w:tcPr>
          <w:p w14:paraId="2C5562B4" w14:textId="77777777" w:rsidR="00997D2B" w:rsidRPr="00CB5EDB" w:rsidRDefault="00997D2B" w:rsidP="00232321">
            <w:pPr>
              <w:spacing w:before="40"/>
            </w:pPr>
            <w:r w:rsidRPr="00997D2B">
              <w:t>Paul Hartmann Polska Sp. z o.o.</w:t>
            </w:r>
          </w:p>
          <w:p w14:paraId="62B84F7B" w14:textId="77777777" w:rsidR="00997D2B" w:rsidRPr="00CB5EDB" w:rsidRDefault="00997D2B" w:rsidP="00232321">
            <w:r w:rsidRPr="00997D2B">
              <w:t>ul. Żeromskiego</w:t>
            </w:r>
            <w:r w:rsidRPr="00CB5EDB">
              <w:t xml:space="preserve"> </w:t>
            </w:r>
            <w:r w:rsidRPr="00997D2B">
              <w:t>17</w:t>
            </w:r>
            <w:r w:rsidRPr="00CB5EDB">
              <w:t xml:space="preserve"> </w:t>
            </w:r>
          </w:p>
          <w:p w14:paraId="53CE1572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95-200</w:t>
            </w:r>
            <w:r w:rsidRPr="00CB5EDB">
              <w:t xml:space="preserve"> </w:t>
            </w:r>
            <w:r w:rsidRPr="00997D2B">
              <w:t>Pabianice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19A89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43 416.00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66154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4A3B5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D4A6C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558CABDE" w14:textId="77777777" w:rsidTr="00232321">
        <w:tc>
          <w:tcPr>
            <w:tcW w:w="824" w:type="dxa"/>
            <w:shd w:val="clear" w:color="auto" w:fill="auto"/>
            <w:vAlign w:val="center"/>
          </w:tcPr>
          <w:p w14:paraId="05FA0DA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EA4AA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34</w:t>
            </w:r>
          </w:p>
        </w:tc>
        <w:tc>
          <w:tcPr>
            <w:tcW w:w="2295" w:type="dxa"/>
            <w:shd w:val="clear" w:color="auto" w:fill="auto"/>
          </w:tcPr>
          <w:p w14:paraId="0B3FE9F4" w14:textId="77777777" w:rsidR="00997D2B" w:rsidRPr="00CB5EDB" w:rsidRDefault="00997D2B" w:rsidP="00232321">
            <w:pPr>
              <w:spacing w:before="40"/>
            </w:pPr>
            <w:r w:rsidRPr="00997D2B">
              <w:t>Paul Hartmann Polska Sp. z o.o.</w:t>
            </w:r>
          </w:p>
          <w:p w14:paraId="2DFEE8F8" w14:textId="77777777" w:rsidR="00997D2B" w:rsidRPr="00CB5EDB" w:rsidRDefault="00997D2B" w:rsidP="00232321">
            <w:r w:rsidRPr="00997D2B">
              <w:t>ul. Żeromskiego</w:t>
            </w:r>
            <w:r w:rsidRPr="00CB5EDB">
              <w:t xml:space="preserve"> </w:t>
            </w:r>
            <w:r w:rsidRPr="00997D2B">
              <w:t>17</w:t>
            </w:r>
            <w:r w:rsidRPr="00CB5EDB">
              <w:t xml:space="preserve"> </w:t>
            </w:r>
          </w:p>
          <w:p w14:paraId="273C35D5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95-200</w:t>
            </w:r>
            <w:r w:rsidRPr="00CB5EDB">
              <w:t xml:space="preserve"> </w:t>
            </w:r>
            <w:r w:rsidRPr="00997D2B">
              <w:t>Pabianice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E9E7A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22 668.28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6898C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BA037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2347F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C26A132" w14:textId="77777777" w:rsidTr="00232321">
        <w:tc>
          <w:tcPr>
            <w:tcW w:w="824" w:type="dxa"/>
            <w:shd w:val="clear" w:color="auto" w:fill="auto"/>
            <w:vAlign w:val="center"/>
          </w:tcPr>
          <w:p w14:paraId="10AA350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C0E4B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35</w:t>
            </w:r>
          </w:p>
        </w:tc>
        <w:tc>
          <w:tcPr>
            <w:tcW w:w="2295" w:type="dxa"/>
            <w:shd w:val="clear" w:color="auto" w:fill="auto"/>
          </w:tcPr>
          <w:p w14:paraId="3F125F60" w14:textId="77777777" w:rsidR="00997D2B" w:rsidRPr="00CB5EDB" w:rsidRDefault="00997D2B" w:rsidP="00232321">
            <w:pPr>
              <w:spacing w:before="40"/>
            </w:pPr>
            <w:r w:rsidRPr="00997D2B">
              <w:t>Paul Hartmann Polska Sp. z o.o.</w:t>
            </w:r>
          </w:p>
          <w:p w14:paraId="3EE1B021" w14:textId="77777777" w:rsidR="00997D2B" w:rsidRPr="00CB5EDB" w:rsidRDefault="00997D2B" w:rsidP="00232321">
            <w:r w:rsidRPr="00997D2B">
              <w:t>ul. Żeromskiego</w:t>
            </w:r>
            <w:r w:rsidRPr="00CB5EDB">
              <w:t xml:space="preserve"> </w:t>
            </w:r>
            <w:r w:rsidRPr="00997D2B">
              <w:t>17</w:t>
            </w:r>
            <w:r w:rsidRPr="00CB5EDB">
              <w:t xml:space="preserve"> </w:t>
            </w:r>
          </w:p>
          <w:p w14:paraId="732EBC0D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95-200</w:t>
            </w:r>
            <w:r w:rsidRPr="00CB5EDB">
              <w:t xml:space="preserve"> </w:t>
            </w:r>
            <w:r w:rsidRPr="00997D2B">
              <w:t>Pabianice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F1254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24 793.56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30C81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78573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B6E2C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930D6CC" w14:textId="77777777" w:rsidTr="00232321">
        <w:tc>
          <w:tcPr>
            <w:tcW w:w="824" w:type="dxa"/>
            <w:shd w:val="clear" w:color="auto" w:fill="auto"/>
            <w:vAlign w:val="center"/>
          </w:tcPr>
          <w:p w14:paraId="6102B7C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514B7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39</w:t>
            </w:r>
          </w:p>
        </w:tc>
        <w:tc>
          <w:tcPr>
            <w:tcW w:w="2295" w:type="dxa"/>
            <w:shd w:val="clear" w:color="auto" w:fill="auto"/>
          </w:tcPr>
          <w:p w14:paraId="09C9364E" w14:textId="77777777" w:rsidR="00997D2B" w:rsidRPr="00CB5EDB" w:rsidRDefault="00997D2B" w:rsidP="00232321">
            <w:pPr>
              <w:spacing w:before="40"/>
            </w:pPr>
            <w:r w:rsidRPr="00997D2B">
              <w:t>Paul Hartmann Polska Sp. z o.o.</w:t>
            </w:r>
          </w:p>
          <w:p w14:paraId="0734FD8B" w14:textId="77777777" w:rsidR="00997D2B" w:rsidRPr="00CB5EDB" w:rsidRDefault="00997D2B" w:rsidP="00232321">
            <w:r w:rsidRPr="00997D2B">
              <w:t>ul. Żeromskiego</w:t>
            </w:r>
            <w:r w:rsidRPr="00CB5EDB">
              <w:t xml:space="preserve"> </w:t>
            </w:r>
            <w:r w:rsidRPr="00997D2B">
              <w:t>17</w:t>
            </w:r>
            <w:r w:rsidRPr="00CB5EDB">
              <w:t xml:space="preserve"> </w:t>
            </w:r>
          </w:p>
          <w:p w14:paraId="16EF819C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95-200</w:t>
            </w:r>
            <w:r w:rsidRPr="00CB5EDB">
              <w:t xml:space="preserve"> </w:t>
            </w:r>
            <w:r w:rsidRPr="00997D2B">
              <w:t>Pabianice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4BF56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69 973.20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12E91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85858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615CC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688A0385" w14:textId="77777777" w:rsidTr="00232321">
        <w:tc>
          <w:tcPr>
            <w:tcW w:w="824" w:type="dxa"/>
            <w:shd w:val="clear" w:color="auto" w:fill="auto"/>
            <w:vAlign w:val="center"/>
          </w:tcPr>
          <w:p w14:paraId="51AD12C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B6E8E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42</w:t>
            </w:r>
          </w:p>
        </w:tc>
        <w:tc>
          <w:tcPr>
            <w:tcW w:w="2295" w:type="dxa"/>
            <w:shd w:val="clear" w:color="auto" w:fill="auto"/>
          </w:tcPr>
          <w:p w14:paraId="3F121374" w14:textId="77777777" w:rsidR="00997D2B" w:rsidRPr="00CB5EDB" w:rsidRDefault="00997D2B" w:rsidP="00232321">
            <w:pPr>
              <w:spacing w:before="40"/>
            </w:pPr>
            <w:r w:rsidRPr="00997D2B">
              <w:t>Paul Hartmann Polska Sp. z o.o.</w:t>
            </w:r>
          </w:p>
          <w:p w14:paraId="338116B1" w14:textId="77777777" w:rsidR="00997D2B" w:rsidRPr="00CB5EDB" w:rsidRDefault="00997D2B" w:rsidP="00232321">
            <w:r w:rsidRPr="00997D2B">
              <w:t>ul. Żeromskiego</w:t>
            </w:r>
            <w:r w:rsidRPr="00CB5EDB">
              <w:t xml:space="preserve"> </w:t>
            </w:r>
            <w:r w:rsidRPr="00997D2B">
              <w:t>17</w:t>
            </w:r>
            <w:r w:rsidRPr="00CB5EDB">
              <w:t xml:space="preserve"> </w:t>
            </w:r>
          </w:p>
          <w:p w14:paraId="7A505E10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95-200</w:t>
            </w:r>
            <w:r w:rsidRPr="00CB5EDB">
              <w:t xml:space="preserve"> </w:t>
            </w:r>
            <w:r w:rsidRPr="00997D2B">
              <w:t>Pabianice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357CE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42 009.84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04A15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ADC20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FA187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1FD21FC3" w14:textId="77777777" w:rsidTr="00232321">
        <w:tc>
          <w:tcPr>
            <w:tcW w:w="824" w:type="dxa"/>
            <w:shd w:val="clear" w:color="auto" w:fill="auto"/>
            <w:vAlign w:val="center"/>
          </w:tcPr>
          <w:p w14:paraId="11B5E14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8F4F9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63</w:t>
            </w:r>
          </w:p>
        </w:tc>
        <w:tc>
          <w:tcPr>
            <w:tcW w:w="2295" w:type="dxa"/>
            <w:shd w:val="clear" w:color="auto" w:fill="auto"/>
          </w:tcPr>
          <w:p w14:paraId="59ECE038" w14:textId="77777777" w:rsidR="00997D2B" w:rsidRPr="00CB5EDB" w:rsidRDefault="00997D2B" w:rsidP="00232321">
            <w:pPr>
              <w:spacing w:before="40"/>
            </w:pPr>
            <w:r w:rsidRPr="00997D2B">
              <w:t>Plus Sp. z o.o. Sonologistic Sp. Kom.</w:t>
            </w:r>
          </w:p>
          <w:p w14:paraId="6F629D0E" w14:textId="77777777" w:rsidR="00997D2B" w:rsidRPr="00CB5EDB" w:rsidRDefault="00997D2B" w:rsidP="00232321">
            <w:r w:rsidRPr="00997D2B">
              <w:t>Kresowa</w:t>
            </w:r>
            <w:r w:rsidRPr="00CB5EDB">
              <w:t xml:space="preserve"> </w:t>
            </w:r>
            <w:r w:rsidRPr="00997D2B">
              <w:t>7a</w:t>
            </w:r>
            <w:r w:rsidRPr="00CB5EDB">
              <w:t xml:space="preserve"> </w:t>
            </w:r>
          </w:p>
          <w:p w14:paraId="353024B0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22-400</w:t>
            </w:r>
            <w:r w:rsidRPr="00CB5EDB">
              <w:t xml:space="preserve"> </w:t>
            </w:r>
            <w:r w:rsidRPr="00997D2B">
              <w:t>Zamość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FC3E7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14 180.40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F6375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B6276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134F3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6F77D01A" w14:textId="77777777" w:rsidTr="00232321">
        <w:tc>
          <w:tcPr>
            <w:tcW w:w="824" w:type="dxa"/>
            <w:shd w:val="clear" w:color="auto" w:fill="auto"/>
            <w:vAlign w:val="center"/>
          </w:tcPr>
          <w:p w14:paraId="5B19333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CE815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9</w:t>
            </w:r>
          </w:p>
        </w:tc>
        <w:tc>
          <w:tcPr>
            <w:tcW w:w="2295" w:type="dxa"/>
            <w:shd w:val="clear" w:color="auto" w:fill="auto"/>
          </w:tcPr>
          <w:p w14:paraId="3D4602C9" w14:textId="77777777" w:rsidR="00997D2B" w:rsidRPr="00CB5EDB" w:rsidRDefault="00997D2B" w:rsidP="00232321">
            <w:pPr>
              <w:spacing w:before="40"/>
            </w:pPr>
            <w:r w:rsidRPr="00997D2B">
              <w:t>POLYMED POLSKA SP. Z O.O.</w:t>
            </w:r>
          </w:p>
          <w:p w14:paraId="41E5BACD" w14:textId="77777777" w:rsidR="00997D2B" w:rsidRPr="00CB5EDB" w:rsidRDefault="00997D2B" w:rsidP="00232321">
            <w:r w:rsidRPr="00997D2B">
              <w:t>WARSZAWSKA</w:t>
            </w:r>
            <w:r w:rsidRPr="00CB5EDB">
              <w:t xml:space="preserve"> </w:t>
            </w:r>
            <w:r w:rsidRPr="00997D2B">
              <w:t>320A</w:t>
            </w:r>
            <w:r w:rsidRPr="00CB5EDB">
              <w:t xml:space="preserve"> </w:t>
            </w:r>
          </w:p>
          <w:p w14:paraId="253C25E3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05-082</w:t>
            </w:r>
            <w:r w:rsidRPr="00CB5EDB">
              <w:t xml:space="preserve"> </w:t>
            </w:r>
            <w:r w:rsidRPr="00997D2B">
              <w:t>STARE BABICE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86400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4 320.00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52CF6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B056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BCEC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26D8C76" w14:textId="77777777" w:rsidTr="00232321">
        <w:tc>
          <w:tcPr>
            <w:tcW w:w="824" w:type="dxa"/>
            <w:shd w:val="clear" w:color="auto" w:fill="auto"/>
            <w:vAlign w:val="center"/>
          </w:tcPr>
          <w:p w14:paraId="6277576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5FE74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15</w:t>
            </w:r>
          </w:p>
        </w:tc>
        <w:tc>
          <w:tcPr>
            <w:tcW w:w="2295" w:type="dxa"/>
            <w:shd w:val="clear" w:color="auto" w:fill="auto"/>
          </w:tcPr>
          <w:p w14:paraId="55393E40" w14:textId="77777777" w:rsidR="00997D2B" w:rsidRPr="00CB5EDB" w:rsidRDefault="00997D2B" w:rsidP="00232321">
            <w:pPr>
              <w:spacing w:before="40"/>
            </w:pPr>
            <w:r w:rsidRPr="00997D2B">
              <w:t>POLYMED POLSKA SP. Z O.O.</w:t>
            </w:r>
          </w:p>
          <w:p w14:paraId="10160FD2" w14:textId="77777777" w:rsidR="00997D2B" w:rsidRPr="00CB5EDB" w:rsidRDefault="00997D2B" w:rsidP="00232321">
            <w:r w:rsidRPr="00997D2B">
              <w:t>WARSZAWSKA</w:t>
            </w:r>
            <w:r w:rsidRPr="00CB5EDB">
              <w:t xml:space="preserve"> </w:t>
            </w:r>
            <w:r w:rsidRPr="00997D2B">
              <w:t>320A</w:t>
            </w:r>
            <w:r w:rsidRPr="00CB5EDB">
              <w:t xml:space="preserve"> </w:t>
            </w:r>
          </w:p>
          <w:p w14:paraId="3969945A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05-082</w:t>
            </w:r>
            <w:r w:rsidRPr="00CB5EDB">
              <w:t xml:space="preserve"> </w:t>
            </w:r>
            <w:r w:rsidRPr="00997D2B">
              <w:t>STARE BABICE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6D08D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34 344.00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F969F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62E93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9AD86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49C33400" w14:textId="77777777" w:rsidTr="00232321">
        <w:tc>
          <w:tcPr>
            <w:tcW w:w="824" w:type="dxa"/>
            <w:shd w:val="clear" w:color="auto" w:fill="auto"/>
            <w:vAlign w:val="center"/>
          </w:tcPr>
          <w:p w14:paraId="6FB273F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18AB1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28</w:t>
            </w:r>
          </w:p>
        </w:tc>
        <w:tc>
          <w:tcPr>
            <w:tcW w:w="2295" w:type="dxa"/>
            <w:shd w:val="clear" w:color="auto" w:fill="auto"/>
          </w:tcPr>
          <w:p w14:paraId="496981A1" w14:textId="77777777" w:rsidR="00997D2B" w:rsidRPr="00CB5EDB" w:rsidRDefault="00997D2B" w:rsidP="00232321">
            <w:pPr>
              <w:spacing w:before="40"/>
            </w:pPr>
            <w:r w:rsidRPr="00997D2B">
              <w:t>POLYMED POLSKA SP. Z O.O.</w:t>
            </w:r>
          </w:p>
          <w:p w14:paraId="6F9ECE42" w14:textId="77777777" w:rsidR="00997D2B" w:rsidRPr="00CB5EDB" w:rsidRDefault="00997D2B" w:rsidP="00232321">
            <w:r w:rsidRPr="00997D2B">
              <w:t>WARSZAWSKA</w:t>
            </w:r>
            <w:r w:rsidRPr="00CB5EDB">
              <w:t xml:space="preserve"> </w:t>
            </w:r>
            <w:r w:rsidRPr="00997D2B">
              <w:t>320A</w:t>
            </w:r>
            <w:r w:rsidRPr="00CB5EDB">
              <w:t xml:space="preserve"> </w:t>
            </w:r>
          </w:p>
          <w:p w14:paraId="3A5BB2D6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05-082</w:t>
            </w:r>
            <w:r w:rsidRPr="00CB5EDB">
              <w:t xml:space="preserve"> </w:t>
            </w:r>
            <w:r w:rsidRPr="00997D2B">
              <w:t>STARE BABICE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E8952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61 117.20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AE079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65848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99AE5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667CCA7E" w14:textId="77777777" w:rsidTr="00232321">
        <w:tc>
          <w:tcPr>
            <w:tcW w:w="824" w:type="dxa"/>
            <w:shd w:val="clear" w:color="auto" w:fill="auto"/>
            <w:vAlign w:val="center"/>
          </w:tcPr>
          <w:p w14:paraId="60AEB46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4B831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40</w:t>
            </w:r>
          </w:p>
        </w:tc>
        <w:tc>
          <w:tcPr>
            <w:tcW w:w="2295" w:type="dxa"/>
            <w:shd w:val="clear" w:color="auto" w:fill="auto"/>
          </w:tcPr>
          <w:p w14:paraId="50F03775" w14:textId="77777777" w:rsidR="00997D2B" w:rsidRPr="00CB5EDB" w:rsidRDefault="00997D2B" w:rsidP="00232321">
            <w:pPr>
              <w:spacing w:before="40"/>
            </w:pPr>
            <w:r w:rsidRPr="00997D2B">
              <w:t>POLYMED POLSKA SP. Z O.O.</w:t>
            </w:r>
          </w:p>
          <w:p w14:paraId="2A8C6F41" w14:textId="77777777" w:rsidR="00997D2B" w:rsidRPr="00CB5EDB" w:rsidRDefault="00997D2B" w:rsidP="00232321">
            <w:r w:rsidRPr="00997D2B">
              <w:t>WARSZAWSKA</w:t>
            </w:r>
            <w:r w:rsidRPr="00CB5EDB">
              <w:t xml:space="preserve"> </w:t>
            </w:r>
            <w:r w:rsidRPr="00997D2B">
              <w:t>320A</w:t>
            </w:r>
            <w:r w:rsidRPr="00CB5EDB">
              <w:t xml:space="preserve"> </w:t>
            </w:r>
          </w:p>
          <w:p w14:paraId="6894CBBB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05-082</w:t>
            </w:r>
            <w:r w:rsidRPr="00CB5EDB">
              <w:t xml:space="preserve"> </w:t>
            </w:r>
            <w:r w:rsidRPr="00997D2B">
              <w:t>STARE BABICE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58AAD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5 184.00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9EAEC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A3FCB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23764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48C7D4DA" w14:textId="77777777" w:rsidTr="00232321">
        <w:tc>
          <w:tcPr>
            <w:tcW w:w="824" w:type="dxa"/>
            <w:shd w:val="clear" w:color="auto" w:fill="auto"/>
            <w:vAlign w:val="center"/>
          </w:tcPr>
          <w:p w14:paraId="5C71420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FEE2D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51</w:t>
            </w:r>
          </w:p>
        </w:tc>
        <w:tc>
          <w:tcPr>
            <w:tcW w:w="2295" w:type="dxa"/>
            <w:shd w:val="clear" w:color="auto" w:fill="auto"/>
          </w:tcPr>
          <w:p w14:paraId="7051BD01" w14:textId="77777777" w:rsidR="00997D2B" w:rsidRPr="00CB5EDB" w:rsidRDefault="00997D2B" w:rsidP="00232321">
            <w:pPr>
              <w:spacing w:before="40"/>
            </w:pPr>
            <w:r w:rsidRPr="00997D2B">
              <w:t>POLYMED POLSKA SP. Z O.O.</w:t>
            </w:r>
          </w:p>
          <w:p w14:paraId="0ACCBA4A" w14:textId="77777777" w:rsidR="00997D2B" w:rsidRPr="00CB5EDB" w:rsidRDefault="00997D2B" w:rsidP="00232321">
            <w:r w:rsidRPr="00997D2B">
              <w:t>WARSZAWSKA</w:t>
            </w:r>
            <w:r w:rsidRPr="00CB5EDB">
              <w:t xml:space="preserve"> </w:t>
            </w:r>
            <w:r w:rsidRPr="00997D2B">
              <w:t>320A</w:t>
            </w:r>
            <w:r w:rsidRPr="00CB5EDB">
              <w:t xml:space="preserve"> </w:t>
            </w:r>
          </w:p>
          <w:p w14:paraId="6B136426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05-082</w:t>
            </w:r>
            <w:r w:rsidRPr="00CB5EDB">
              <w:t xml:space="preserve"> </w:t>
            </w:r>
            <w:r w:rsidRPr="00997D2B">
              <w:t>STARE BABICE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F5F9A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44 496.00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7701E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903E3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B00BF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C028915" w14:textId="77777777" w:rsidTr="00232321">
        <w:tc>
          <w:tcPr>
            <w:tcW w:w="824" w:type="dxa"/>
            <w:shd w:val="clear" w:color="auto" w:fill="auto"/>
            <w:vAlign w:val="center"/>
          </w:tcPr>
          <w:p w14:paraId="353D8C0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31EAC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10</w:t>
            </w:r>
          </w:p>
        </w:tc>
        <w:tc>
          <w:tcPr>
            <w:tcW w:w="2295" w:type="dxa"/>
            <w:shd w:val="clear" w:color="auto" w:fill="auto"/>
          </w:tcPr>
          <w:p w14:paraId="37085591" w14:textId="77777777" w:rsidR="00997D2B" w:rsidRPr="00CB5EDB" w:rsidRDefault="00997D2B" w:rsidP="00232321">
            <w:pPr>
              <w:spacing w:before="40"/>
            </w:pPr>
            <w:r w:rsidRPr="00997D2B">
              <w:t>Rovers Polska Sp. z o.o.</w:t>
            </w:r>
          </w:p>
          <w:p w14:paraId="55C778E3" w14:textId="77777777" w:rsidR="00997D2B" w:rsidRPr="00CB5EDB" w:rsidRDefault="00997D2B" w:rsidP="00232321">
            <w:r w:rsidRPr="00997D2B">
              <w:t>Stołeczna</w:t>
            </w:r>
            <w:r w:rsidRPr="00CB5EDB">
              <w:t xml:space="preserve"> </w:t>
            </w:r>
            <w:r w:rsidRPr="00997D2B">
              <w:t>10</w:t>
            </w:r>
            <w:r w:rsidRPr="00CB5EDB">
              <w:t xml:space="preserve"> </w:t>
            </w:r>
          </w:p>
          <w:p w14:paraId="607574CE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05-501</w:t>
            </w:r>
            <w:r w:rsidRPr="00CB5EDB">
              <w:t xml:space="preserve"> </w:t>
            </w:r>
            <w:r w:rsidRPr="00997D2B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0EE29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3 780.00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17C04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39371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0272F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6D306DE" w14:textId="77777777" w:rsidTr="00232321">
        <w:tc>
          <w:tcPr>
            <w:tcW w:w="824" w:type="dxa"/>
            <w:shd w:val="clear" w:color="auto" w:fill="auto"/>
            <w:vAlign w:val="center"/>
          </w:tcPr>
          <w:p w14:paraId="0851F2C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DB716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48</w:t>
            </w:r>
          </w:p>
        </w:tc>
        <w:tc>
          <w:tcPr>
            <w:tcW w:w="2295" w:type="dxa"/>
            <w:shd w:val="clear" w:color="auto" w:fill="auto"/>
          </w:tcPr>
          <w:p w14:paraId="5F9AE764" w14:textId="77777777" w:rsidR="00997D2B" w:rsidRPr="00CB5EDB" w:rsidRDefault="00997D2B" w:rsidP="00232321">
            <w:pPr>
              <w:spacing w:before="40"/>
            </w:pPr>
            <w:r w:rsidRPr="00997D2B">
              <w:t>Rovers Polska Sp. z o.o.</w:t>
            </w:r>
          </w:p>
          <w:p w14:paraId="54ABD925" w14:textId="77777777" w:rsidR="00997D2B" w:rsidRPr="00CB5EDB" w:rsidRDefault="00997D2B" w:rsidP="00232321">
            <w:r w:rsidRPr="00997D2B">
              <w:t>Stołeczna</w:t>
            </w:r>
            <w:r w:rsidRPr="00CB5EDB">
              <w:t xml:space="preserve"> </w:t>
            </w:r>
            <w:r w:rsidRPr="00997D2B">
              <w:t>10</w:t>
            </w:r>
            <w:r w:rsidRPr="00CB5EDB">
              <w:t xml:space="preserve"> </w:t>
            </w:r>
          </w:p>
          <w:p w14:paraId="5FB636E8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05-501</w:t>
            </w:r>
            <w:r w:rsidRPr="00CB5EDB">
              <w:t xml:space="preserve"> </w:t>
            </w:r>
            <w:r w:rsidRPr="00997D2B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6553A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9 720.00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46DA5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3285E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46FFE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FB241CC" w14:textId="77777777" w:rsidTr="00232321">
        <w:tc>
          <w:tcPr>
            <w:tcW w:w="824" w:type="dxa"/>
            <w:shd w:val="clear" w:color="auto" w:fill="auto"/>
            <w:vAlign w:val="center"/>
          </w:tcPr>
          <w:p w14:paraId="18BB725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1DC7C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16</w:t>
            </w:r>
          </w:p>
        </w:tc>
        <w:tc>
          <w:tcPr>
            <w:tcW w:w="2295" w:type="dxa"/>
            <w:shd w:val="clear" w:color="auto" w:fill="auto"/>
          </w:tcPr>
          <w:p w14:paraId="1385C6CE" w14:textId="77777777" w:rsidR="00997D2B" w:rsidRPr="00CB5EDB" w:rsidRDefault="00997D2B" w:rsidP="00232321">
            <w:pPr>
              <w:spacing w:before="40"/>
            </w:pPr>
            <w:r w:rsidRPr="00997D2B">
              <w:t>SKAMEX  Spółka z ograniczoną odpowiedzialnością Spółka Komandytowa</w:t>
            </w:r>
          </w:p>
          <w:p w14:paraId="0E289871" w14:textId="77777777" w:rsidR="00997D2B" w:rsidRPr="00CB5EDB" w:rsidRDefault="00997D2B" w:rsidP="00232321">
            <w:r w:rsidRPr="00997D2B">
              <w:t>Częstochowska</w:t>
            </w:r>
            <w:r w:rsidRPr="00CB5EDB">
              <w:t xml:space="preserve"> </w:t>
            </w:r>
            <w:r w:rsidRPr="00997D2B">
              <w:t>38/52</w:t>
            </w:r>
            <w:r w:rsidRPr="00CB5EDB">
              <w:t xml:space="preserve"> </w:t>
            </w:r>
          </w:p>
          <w:p w14:paraId="466CE517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93-121</w:t>
            </w:r>
            <w:r w:rsidRPr="00CB5EDB">
              <w:t xml:space="preserve"> </w:t>
            </w:r>
            <w:r w:rsidRPr="00997D2B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9D8C7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356.40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231E7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5424D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15A6F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609F2A9" w14:textId="77777777" w:rsidTr="00232321">
        <w:tc>
          <w:tcPr>
            <w:tcW w:w="824" w:type="dxa"/>
            <w:shd w:val="clear" w:color="auto" w:fill="auto"/>
            <w:vAlign w:val="center"/>
          </w:tcPr>
          <w:p w14:paraId="6492FC3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E279E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18</w:t>
            </w:r>
          </w:p>
        </w:tc>
        <w:tc>
          <w:tcPr>
            <w:tcW w:w="2295" w:type="dxa"/>
            <w:shd w:val="clear" w:color="auto" w:fill="auto"/>
          </w:tcPr>
          <w:p w14:paraId="0C6CA942" w14:textId="77777777" w:rsidR="00997D2B" w:rsidRPr="00CB5EDB" w:rsidRDefault="00997D2B" w:rsidP="00232321">
            <w:pPr>
              <w:spacing w:before="40"/>
            </w:pPr>
            <w:r w:rsidRPr="00997D2B">
              <w:t>SKAMEX  Spółka z ograniczoną odpowiedzialnością Spółka Komandytowa</w:t>
            </w:r>
          </w:p>
          <w:p w14:paraId="3FA5FDF4" w14:textId="77777777" w:rsidR="00997D2B" w:rsidRPr="00CB5EDB" w:rsidRDefault="00997D2B" w:rsidP="00232321">
            <w:r w:rsidRPr="00997D2B">
              <w:t>Częstochowska</w:t>
            </w:r>
            <w:r w:rsidRPr="00CB5EDB">
              <w:t xml:space="preserve"> </w:t>
            </w:r>
            <w:r w:rsidRPr="00997D2B">
              <w:t>38/52</w:t>
            </w:r>
            <w:r w:rsidRPr="00CB5EDB">
              <w:t xml:space="preserve"> </w:t>
            </w:r>
          </w:p>
          <w:p w14:paraId="5E0C3D39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93-121</w:t>
            </w:r>
            <w:r w:rsidRPr="00CB5EDB">
              <w:t xml:space="preserve"> </w:t>
            </w:r>
            <w:r w:rsidRPr="00997D2B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95ADC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290 792.97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380DE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7AE8C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41168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DB1BBE4" w14:textId="77777777" w:rsidTr="00232321">
        <w:tc>
          <w:tcPr>
            <w:tcW w:w="824" w:type="dxa"/>
            <w:shd w:val="clear" w:color="auto" w:fill="auto"/>
            <w:vAlign w:val="center"/>
          </w:tcPr>
          <w:p w14:paraId="76AF316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065D5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44</w:t>
            </w:r>
          </w:p>
        </w:tc>
        <w:tc>
          <w:tcPr>
            <w:tcW w:w="2295" w:type="dxa"/>
            <w:shd w:val="clear" w:color="auto" w:fill="auto"/>
          </w:tcPr>
          <w:p w14:paraId="213772E7" w14:textId="77777777" w:rsidR="00997D2B" w:rsidRPr="00CB5EDB" w:rsidRDefault="00997D2B" w:rsidP="00232321">
            <w:pPr>
              <w:spacing w:before="40"/>
            </w:pPr>
            <w:r w:rsidRPr="00997D2B">
              <w:t>SKAMEX  Spółka z ograniczoną odpowiedzialnością Spółka Komandytowa</w:t>
            </w:r>
          </w:p>
          <w:p w14:paraId="673FC668" w14:textId="77777777" w:rsidR="00997D2B" w:rsidRPr="00CB5EDB" w:rsidRDefault="00997D2B" w:rsidP="00232321">
            <w:r w:rsidRPr="00997D2B">
              <w:t>Częstochowska</w:t>
            </w:r>
            <w:r w:rsidRPr="00CB5EDB">
              <w:t xml:space="preserve"> </w:t>
            </w:r>
            <w:r w:rsidRPr="00997D2B">
              <w:t>38/52</w:t>
            </w:r>
            <w:r w:rsidRPr="00CB5EDB">
              <w:t xml:space="preserve"> </w:t>
            </w:r>
          </w:p>
          <w:p w14:paraId="14AB705B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93-121</w:t>
            </w:r>
            <w:r w:rsidRPr="00CB5EDB">
              <w:t xml:space="preserve"> </w:t>
            </w:r>
            <w:r w:rsidRPr="00997D2B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020E1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7 041.60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E3DA6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3D9A6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5908C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18F83815" w14:textId="77777777" w:rsidTr="00232321">
        <w:tc>
          <w:tcPr>
            <w:tcW w:w="824" w:type="dxa"/>
            <w:shd w:val="clear" w:color="auto" w:fill="auto"/>
            <w:vAlign w:val="center"/>
          </w:tcPr>
          <w:p w14:paraId="7681E34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F8351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46</w:t>
            </w:r>
          </w:p>
        </w:tc>
        <w:tc>
          <w:tcPr>
            <w:tcW w:w="2295" w:type="dxa"/>
            <w:shd w:val="clear" w:color="auto" w:fill="auto"/>
          </w:tcPr>
          <w:p w14:paraId="201A8728" w14:textId="77777777" w:rsidR="00997D2B" w:rsidRPr="00CB5EDB" w:rsidRDefault="00997D2B" w:rsidP="00232321">
            <w:pPr>
              <w:spacing w:before="40"/>
            </w:pPr>
            <w:r w:rsidRPr="00997D2B">
              <w:t xml:space="preserve">SKAMEX  Spółka z ograniczoną odpowiedzialnością </w:t>
            </w:r>
            <w:r w:rsidRPr="00997D2B">
              <w:lastRenderedPageBreak/>
              <w:t>Spółka Komandytowa</w:t>
            </w:r>
          </w:p>
          <w:p w14:paraId="34BFD97B" w14:textId="77777777" w:rsidR="00997D2B" w:rsidRPr="00CB5EDB" w:rsidRDefault="00997D2B" w:rsidP="00232321">
            <w:r w:rsidRPr="00997D2B">
              <w:t>Częstochowska</w:t>
            </w:r>
            <w:r w:rsidRPr="00CB5EDB">
              <w:t xml:space="preserve"> </w:t>
            </w:r>
            <w:r w:rsidRPr="00997D2B">
              <w:t>38/52</w:t>
            </w:r>
            <w:r w:rsidRPr="00CB5EDB">
              <w:t xml:space="preserve"> </w:t>
            </w:r>
          </w:p>
          <w:p w14:paraId="3F071641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93-121</w:t>
            </w:r>
            <w:r w:rsidRPr="00CB5EDB">
              <w:t xml:space="preserve"> </w:t>
            </w:r>
            <w:r w:rsidRPr="00997D2B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ED9BE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>61 776.00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8289B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 xml:space="preserve">24 miesiące od dnia </w:t>
            </w:r>
            <w:r w:rsidRPr="00997D2B">
              <w:lastRenderedPageBreak/>
              <w:t>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E91B8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D2B86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19523D6C" w14:textId="77777777" w:rsidTr="00232321">
        <w:tc>
          <w:tcPr>
            <w:tcW w:w="824" w:type="dxa"/>
            <w:shd w:val="clear" w:color="auto" w:fill="auto"/>
            <w:vAlign w:val="center"/>
          </w:tcPr>
          <w:p w14:paraId="058C453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4707D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55</w:t>
            </w:r>
          </w:p>
        </w:tc>
        <w:tc>
          <w:tcPr>
            <w:tcW w:w="2295" w:type="dxa"/>
            <w:shd w:val="clear" w:color="auto" w:fill="auto"/>
          </w:tcPr>
          <w:p w14:paraId="4D03E4C5" w14:textId="77777777" w:rsidR="00997D2B" w:rsidRPr="00CB5EDB" w:rsidRDefault="00997D2B" w:rsidP="00232321">
            <w:pPr>
              <w:spacing w:before="40"/>
            </w:pPr>
            <w:r w:rsidRPr="00997D2B">
              <w:t>SKAMEX  Spółka z ograniczoną odpowiedzialnością Spółka Komandytowa</w:t>
            </w:r>
          </w:p>
          <w:p w14:paraId="296C3F8C" w14:textId="77777777" w:rsidR="00997D2B" w:rsidRPr="00CB5EDB" w:rsidRDefault="00997D2B" w:rsidP="00232321">
            <w:r w:rsidRPr="00997D2B">
              <w:t>Częstochowska</w:t>
            </w:r>
            <w:r w:rsidRPr="00CB5EDB">
              <w:t xml:space="preserve"> </w:t>
            </w:r>
            <w:r w:rsidRPr="00997D2B">
              <w:t>38/52</w:t>
            </w:r>
            <w:r w:rsidRPr="00CB5EDB">
              <w:t xml:space="preserve"> </w:t>
            </w:r>
          </w:p>
          <w:p w14:paraId="38CE9981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93-121</w:t>
            </w:r>
            <w:r w:rsidRPr="00CB5EDB">
              <w:t xml:space="preserve"> </w:t>
            </w:r>
            <w:r w:rsidRPr="00997D2B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E3B3D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4 536.00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763D7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21686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AE432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6400D495" w14:textId="77777777" w:rsidTr="00232321">
        <w:tc>
          <w:tcPr>
            <w:tcW w:w="824" w:type="dxa"/>
            <w:shd w:val="clear" w:color="auto" w:fill="auto"/>
            <w:vAlign w:val="center"/>
          </w:tcPr>
          <w:p w14:paraId="030B06C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0F5F5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57</w:t>
            </w:r>
          </w:p>
        </w:tc>
        <w:tc>
          <w:tcPr>
            <w:tcW w:w="2295" w:type="dxa"/>
            <w:shd w:val="clear" w:color="auto" w:fill="auto"/>
          </w:tcPr>
          <w:p w14:paraId="3DC8CFFE" w14:textId="77777777" w:rsidR="00997D2B" w:rsidRPr="00CB5EDB" w:rsidRDefault="00997D2B" w:rsidP="00232321">
            <w:pPr>
              <w:spacing w:before="40"/>
            </w:pPr>
            <w:r w:rsidRPr="00997D2B">
              <w:t>SKAMEX  Spółka z ograniczoną odpowiedzialnością Spółka Komandytowa</w:t>
            </w:r>
          </w:p>
          <w:p w14:paraId="5BE00FC6" w14:textId="77777777" w:rsidR="00997D2B" w:rsidRPr="00CB5EDB" w:rsidRDefault="00997D2B" w:rsidP="00232321">
            <w:r w:rsidRPr="00997D2B">
              <w:t>Częstochowska</w:t>
            </w:r>
            <w:r w:rsidRPr="00CB5EDB">
              <w:t xml:space="preserve"> </w:t>
            </w:r>
            <w:r w:rsidRPr="00997D2B">
              <w:t>38/52</w:t>
            </w:r>
            <w:r w:rsidRPr="00CB5EDB">
              <w:t xml:space="preserve"> </w:t>
            </w:r>
          </w:p>
          <w:p w14:paraId="3DCA0A3A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93-121</w:t>
            </w:r>
            <w:r w:rsidRPr="00CB5EDB">
              <w:t xml:space="preserve"> </w:t>
            </w:r>
            <w:r w:rsidRPr="00997D2B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F7311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76 640.26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23B11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4CFEB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D3AF8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56EFC82F" w14:textId="77777777" w:rsidTr="00232321">
        <w:tc>
          <w:tcPr>
            <w:tcW w:w="824" w:type="dxa"/>
            <w:shd w:val="clear" w:color="auto" w:fill="auto"/>
            <w:vAlign w:val="center"/>
          </w:tcPr>
          <w:p w14:paraId="0EE8477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0AC3A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63</w:t>
            </w:r>
          </w:p>
        </w:tc>
        <w:tc>
          <w:tcPr>
            <w:tcW w:w="2295" w:type="dxa"/>
            <w:shd w:val="clear" w:color="auto" w:fill="auto"/>
          </w:tcPr>
          <w:p w14:paraId="38009737" w14:textId="77777777" w:rsidR="00997D2B" w:rsidRPr="00CB5EDB" w:rsidRDefault="00997D2B" w:rsidP="00232321">
            <w:pPr>
              <w:spacing w:before="40"/>
            </w:pPr>
            <w:r w:rsidRPr="00997D2B">
              <w:t>SUN-MED Spółka Cywilna</w:t>
            </w:r>
          </w:p>
          <w:p w14:paraId="09B5DFA5" w14:textId="77777777" w:rsidR="00997D2B" w:rsidRPr="00CB5EDB" w:rsidRDefault="00997D2B" w:rsidP="00232321">
            <w:r w:rsidRPr="00997D2B">
              <w:t>Ul.Franciszkańska</w:t>
            </w:r>
            <w:r w:rsidRPr="00CB5EDB">
              <w:t xml:space="preserve"> </w:t>
            </w:r>
            <w:r w:rsidRPr="00997D2B">
              <w:t>104/112</w:t>
            </w:r>
            <w:r w:rsidRPr="00CB5EDB">
              <w:t xml:space="preserve"> </w:t>
            </w:r>
          </w:p>
          <w:p w14:paraId="215162B5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91-845</w:t>
            </w:r>
            <w:r w:rsidRPr="00CB5EDB">
              <w:t xml:space="preserve"> </w:t>
            </w:r>
            <w:r w:rsidRPr="00997D2B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44823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13 500.00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441DE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3BB09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F22E8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3898350" w14:textId="77777777" w:rsidTr="00232321">
        <w:tc>
          <w:tcPr>
            <w:tcW w:w="824" w:type="dxa"/>
            <w:shd w:val="clear" w:color="auto" w:fill="auto"/>
            <w:vAlign w:val="center"/>
          </w:tcPr>
          <w:p w14:paraId="47DF966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9ACE4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22</w:t>
            </w:r>
          </w:p>
        </w:tc>
        <w:tc>
          <w:tcPr>
            <w:tcW w:w="2295" w:type="dxa"/>
            <w:shd w:val="clear" w:color="auto" w:fill="auto"/>
          </w:tcPr>
          <w:p w14:paraId="38E77AB7" w14:textId="77777777" w:rsidR="00997D2B" w:rsidRPr="00CB5EDB" w:rsidRDefault="00997D2B" w:rsidP="00232321">
            <w:pPr>
              <w:spacing w:before="40"/>
            </w:pPr>
            <w:r w:rsidRPr="00997D2B">
              <w:t>Teleflex Polska sp. z o.o.</w:t>
            </w:r>
          </w:p>
          <w:p w14:paraId="235B95ED" w14:textId="77777777" w:rsidR="00997D2B" w:rsidRPr="00CB5EDB" w:rsidRDefault="00997D2B" w:rsidP="00232321">
            <w:r w:rsidRPr="00997D2B">
              <w:t>Żwirki i Wigury</w:t>
            </w:r>
            <w:r w:rsidRPr="00CB5EDB">
              <w:t xml:space="preserve"> </w:t>
            </w:r>
            <w:r w:rsidRPr="00997D2B">
              <w:t>16A</w:t>
            </w:r>
            <w:r w:rsidRPr="00CB5EDB">
              <w:t xml:space="preserve"> </w:t>
            </w:r>
          </w:p>
          <w:p w14:paraId="0B93579A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02-092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9472C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858 469.32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033EB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9BBD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F7D3E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5A2028F1" w14:textId="77777777" w:rsidTr="00232321">
        <w:tc>
          <w:tcPr>
            <w:tcW w:w="824" w:type="dxa"/>
            <w:shd w:val="clear" w:color="auto" w:fill="auto"/>
            <w:vAlign w:val="center"/>
          </w:tcPr>
          <w:p w14:paraId="6D7F5C9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10067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23</w:t>
            </w:r>
          </w:p>
        </w:tc>
        <w:tc>
          <w:tcPr>
            <w:tcW w:w="2295" w:type="dxa"/>
            <w:shd w:val="clear" w:color="auto" w:fill="auto"/>
          </w:tcPr>
          <w:p w14:paraId="63D4D593" w14:textId="77777777" w:rsidR="00997D2B" w:rsidRPr="00CB5EDB" w:rsidRDefault="00997D2B" w:rsidP="00232321">
            <w:pPr>
              <w:spacing w:before="40"/>
            </w:pPr>
            <w:r w:rsidRPr="00997D2B">
              <w:t>Teleflex Polska sp. z o.o.</w:t>
            </w:r>
          </w:p>
          <w:p w14:paraId="77125A24" w14:textId="77777777" w:rsidR="00997D2B" w:rsidRPr="00CB5EDB" w:rsidRDefault="00997D2B" w:rsidP="00232321">
            <w:r w:rsidRPr="00997D2B">
              <w:t>Żwirki i Wigury</w:t>
            </w:r>
            <w:r w:rsidRPr="00CB5EDB">
              <w:t xml:space="preserve"> </w:t>
            </w:r>
            <w:r w:rsidRPr="00997D2B">
              <w:t>16A</w:t>
            </w:r>
            <w:r w:rsidRPr="00CB5EDB">
              <w:t xml:space="preserve"> </w:t>
            </w:r>
          </w:p>
          <w:p w14:paraId="16190CF1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02-092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1248C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12 312.00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7DC75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561DE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C67FC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40563B1E" w14:textId="77777777" w:rsidTr="00232321">
        <w:tc>
          <w:tcPr>
            <w:tcW w:w="824" w:type="dxa"/>
            <w:shd w:val="clear" w:color="auto" w:fill="auto"/>
            <w:vAlign w:val="center"/>
          </w:tcPr>
          <w:p w14:paraId="1ECF7BD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CFE28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</w:t>
            </w:r>
          </w:p>
        </w:tc>
        <w:tc>
          <w:tcPr>
            <w:tcW w:w="2295" w:type="dxa"/>
            <w:shd w:val="clear" w:color="auto" w:fill="auto"/>
          </w:tcPr>
          <w:p w14:paraId="7A32C1BD" w14:textId="77777777" w:rsidR="00997D2B" w:rsidRPr="00CB5EDB" w:rsidRDefault="00997D2B" w:rsidP="00232321">
            <w:pPr>
              <w:spacing w:before="40"/>
            </w:pPr>
            <w:r w:rsidRPr="00997D2B">
              <w:t>Toruńskie Zakłady Materiałów Opatrunkowych S.A.</w:t>
            </w:r>
          </w:p>
          <w:p w14:paraId="083F684C" w14:textId="77777777" w:rsidR="00997D2B" w:rsidRPr="00CB5EDB" w:rsidRDefault="00997D2B" w:rsidP="00232321">
            <w:r w:rsidRPr="00997D2B">
              <w:t>Żółkiewskiego</w:t>
            </w:r>
            <w:r w:rsidRPr="00CB5EDB">
              <w:t xml:space="preserve"> </w:t>
            </w:r>
            <w:r w:rsidRPr="00997D2B">
              <w:t>20/26</w:t>
            </w:r>
            <w:r w:rsidRPr="00CB5EDB">
              <w:t xml:space="preserve"> </w:t>
            </w:r>
          </w:p>
          <w:p w14:paraId="0390F02C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87-100</w:t>
            </w:r>
            <w:r w:rsidRPr="00CB5EDB">
              <w:t xml:space="preserve"> </w:t>
            </w:r>
            <w:r w:rsidRPr="00997D2B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5A832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41 796.00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67423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64354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5C19C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6ADFADB9" w14:textId="77777777" w:rsidTr="00232321">
        <w:tc>
          <w:tcPr>
            <w:tcW w:w="824" w:type="dxa"/>
            <w:shd w:val="clear" w:color="auto" w:fill="auto"/>
            <w:vAlign w:val="center"/>
          </w:tcPr>
          <w:p w14:paraId="4726B47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E6B09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39</w:t>
            </w:r>
          </w:p>
        </w:tc>
        <w:tc>
          <w:tcPr>
            <w:tcW w:w="2295" w:type="dxa"/>
            <w:shd w:val="clear" w:color="auto" w:fill="auto"/>
          </w:tcPr>
          <w:p w14:paraId="57109B5E" w14:textId="77777777" w:rsidR="00997D2B" w:rsidRPr="00CB5EDB" w:rsidRDefault="00997D2B" w:rsidP="00232321">
            <w:pPr>
              <w:spacing w:before="40"/>
            </w:pPr>
            <w:r w:rsidRPr="00997D2B">
              <w:t>Toruńskie Zakłady Materiałów Opatrunkowych S.A.</w:t>
            </w:r>
          </w:p>
          <w:p w14:paraId="3325462F" w14:textId="77777777" w:rsidR="00997D2B" w:rsidRPr="00CB5EDB" w:rsidRDefault="00997D2B" w:rsidP="00232321">
            <w:r w:rsidRPr="00997D2B">
              <w:t>Żółkiewskiego</w:t>
            </w:r>
            <w:r w:rsidRPr="00CB5EDB">
              <w:t xml:space="preserve"> </w:t>
            </w:r>
            <w:r w:rsidRPr="00997D2B">
              <w:t>20/26</w:t>
            </w:r>
            <w:r w:rsidRPr="00CB5EDB">
              <w:t xml:space="preserve"> </w:t>
            </w:r>
          </w:p>
          <w:p w14:paraId="3802352B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87-100</w:t>
            </w:r>
            <w:r w:rsidRPr="00CB5EDB">
              <w:t xml:space="preserve"> </w:t>
            </w:r>
            <w:r w:rsidRPr="00997D2B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BE800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65 161.80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42320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8549A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68285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B3A0AA3" w14:textId="77777777" w:rsidTr="00232321">
        <w:tc>
          <w:tcPr>
            <w:tcW w:w="824" w:type="dxa"/>
            <w:shd w:val="clear" w:color="auto" w:fill="auto"/>
            <w:vAlign w:val="center"/>
          </w:tcPr>
          <w:p w14:paraId="22188D8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FAC06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26</w:t>
            </w:r>
          </w:p>
        </w:tc>
        <w:tc>
          <w:tcPr>
            <w:tcW w:w="2295" w:type="dxa"/>
            <w:shd w:val="clear" w:color="auto" w:fill="auto"/>
          </w:tcPr>
          <w:p w14:paraId="08B2E32B" w14:textId="77777777" w:rsidR="00997D2B" w:rsidRPr="00CB5EDB" w:rsidRDefault="00997D2B" w:rsidP="00232321">
            <w:pPr>
              <w:spacing w:before="40"/>
            </w:pPr>
            <w:r w:rsidRPr="00997D2B">
              <w:t>Unitech Surgical Sp. z o.o.</w:t>
            </w:r>
          </w:p>
          <w:p w14:paraId="51C19640" w14:textId="77777777" w:rsidR="00997D2B" w:rsidRPr="00CB5EDB" w:rsidRDefault="00997D2B" w:rsidP="00232321">
            <w:r w:rsidRPr="00997D2B">
              <w:t>Kalwaryjska</w:t>
            </w:r>
            <w:r w:rsidRPr="00CB5EDB">
              <w:t xml:space="preserve"> </w:t>
            </w:r>
            <w:r w:rsidRPr="00997D2B">
              <w:t>69/9</w:t>
            </w:r>
            <w:r w:rsidRPr="00CB5EDB">
              <w:t xml:space="preserve"> </w:t>
            </w:r>
          </w:p>
          <w:p w14:paraId="0AAE06D8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30-504</w:t>
            </w:r>
            <w:r w:rsidRPr="00CB5EDB">
              <w:t xml:space="preserve"> </w:t>
            </w:r>
            <w:r w:rsidRPr="00997D2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494E0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52 930.80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43604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12F5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11717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28E3416" w14:textId="77777777" w:rsidTr="00232321">
        <w:tc>
          <w:tcPr>
            <w:tcW w:w="824" w:type="dxa"/>
            <w:shd w:val="clear" w:color="auto" w:fill="auto"/>
            <w:vAlign w:val="center"/>
          </w:tcPr>
          <w:p w14:paraId="7CB7027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E6041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27</w:t>
            </w:r>
          </w:p>
        </w:tc>
        <w:tc>
          <w:tcPr>
            <w:tcW w:w="2295" w:type="dxa"/>
            <w:shd w:val="clear" w:color="auto" w:fill="auto"/>
          </w:tcPr>
          <w:p w14:paraId="7A36D79D" w14:textId="77777777" w:rsidR="00997D2B" w:rsidRPr="00CB5EDB" w:rsidRDefault="00997D2B" w:rsidP="00232321">
            <w:pPr>
              <w:spacing w:before="40"/>
            </w:pPr>
            <w:r w:rsidRPr="00997D2B">
              <w:t>Unitech Surgical Sp. z o.o.</w:t>
            </w:r>
          </w:p>
          <w:p w14:paraId="24FAA144" w14:textId="77777777" w:rsidR="00997D2B" w:rsidRPr="00CB5EDB" w:rsidRDefault="00997D2B" w:rsidP="00232321">
            <w:r w:rsidRPr="00997D2B">
              <w:t>Kalwaryjska</w:t>
            </w:r>
            <w:r w:rsidRPr="00CB5EDB">
              <w:t xml:space="preserve"> </w:t>
            </w:r>
            <w:r w:rsidRPr="00997D2B">
              <w:t>69/9</w:t>
            </w:r>
            <w:r w:rsidRPr="00CB5EDB">
              <w:t xml:space="preserve"> </w:t>
            </w:r>
          </w:p>
          <w:p w14:paraId="3E0971AA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30-504</w:t>
            </w:r>
            <w:r w:rsidRPr="00CB5EDB">
              <w:t xml:space="preserve"> </w:t>
            </w:r>
            <w:r w:rsidRPr="00997D2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5A56E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5 346.00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C5CFF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C6FE1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0F3C6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6CAD946A" w14:textId="77777777" w:rsidTr="00232321">
        <w:tc>
          <w:tcPr>
            <w:tcW w:w="824" w:type="dxa"/>
            <w:shd w:val="clear" w:color="auto" w:fill="auto"/>
            <w:vAlign w:val="center"/>
          </w:tcPr>
          <w:p w14:paraId="4470E79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715D2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63</w:t>
            </w:r>
          </w:p>
        </w:tc>
        <w:tc>
          <w:tcPr>
            <w:tcW w:w="2295" w:type="dxa"/>
            <w:shd w:val="clear" w:color="auto" w:fill="auto"/>
          </w:tcPr>
          <w:p w14:paraId="2A0F7E15" w14:textId="77777777" w:rsidR="00997D2B" w:rsidRPr="00CB5EDB" w:rsidRDefault="00997D2B" w:rsidP="00232321">
            <w:pPr>
              <w:spacing w:before="40"/>
            </w:pPr>
            <w:r w:rsidRPr="00997D2B">
              <w:t>Varimed Sp. z o.o.</w:t>
            </w:r>
          </w:p>
          <w:p w14:paraId="2F64A819" w14:textId="77777777" w:rsidR="00997D2B" w:rsidRPr="00CB5EDB" w:rsidRDefault="00997D2B" w:rsidP="00232321">
            <w:r w:rsidRPr="00997D2B">
              <w:t>ul. Tadeusza Kościuszki</w:t>
            </w:r>
            <w:r w:rsidRPr="00CB5EDB">
              <w:t xml:space="preserve"> </w:t>
            </w:r>
            <w:r w:rsidRPr="00997D2B">
              <w:t>115/4U</w:t>
            </w:r>
            <w:r w:rsidRPr="00CB5EDB">
              <w:t xml:space="preserve"> </w:t>
            </w:r>
          </w:p>
          <w:p w14:paraId="439190F6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50-442</w:t>
            </w:r>
            <w:r w:rsidRPr="00CB5EDB">
              <w:t xml:space="preserve"> </w:t>
            </w:r>
            <w:r w:rsidRPr="00997D2B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730AF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12 636.00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78077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3050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A471C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BD372FB" w14:textId="77777777" w:rsidTr="00232321">
        <w:tc>
          <w:tcPr>
            <w:tcW w:w="824" w:type="dxa"/>
            <w:shd w:val="clear" w:color="auto" w:fill="auto"/>
            <w:vAlign w:val="center"/>
          </w:tcPr>
          <w:p w14:paraId="5A239E6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80542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30</w:t>
            </w:r>
          </w:p>
        </w:tc>
        <w:tc>
          <w:tcPr>
            <w:tcW w:w="2295" w:type="dxa"/>
            <w:shd w:val="clear" w:color="auto" w:fill="auto"/>
          </w:tcPr>
          <w:p w14:paraId="0D28E5E9" w14:textId="77777777" w:rsidR="00997D2B" w:rsidRPr="00CB5EDB" w:rsidRDefault="00997D2B" w:rsidP="00232321">
            <w:pPr>
              <w:spacing w:before="40"/>
            </w:pPr>
            <w:r w:rsidRPr="00997D2B">
              <w:t>VYGON Polska Sp. z o.o.</w:t>
            </w:r>
          </w:p>
          <w:p w14:paraId="7508E6A5" w14:textId="77777777" w:rsidR="00997D2B" w:rsidRPr="00CB5EDB" w:rsidRDefault="00997D2B" w:rsidP="00232321">
            <w:r w:rsidRPr="00997D2B">
              <w:t>ul. Francuska</w:t>
            </w:r>
            <w:r w:rsidRPr="00CB5EDB">
              <w:t xml:space="preserve"> </w:t>
            </w:r>
            <w:r w:rsidRPr="00997D2B">
              <w:t>39/6</w:t>
            </w:r>
            <w:r w:rsidRPr="00CB5EDB">
              <w:t xml:space="preserve"> </w:t>
            </w:r>
          </w:p>
          <w:p w14:paraId="71854153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03-905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27F0E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16 696.80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50DEF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85E9B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64F33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722F2CA" w14:textId="77777777" w:rsidTr="00232321">
        <w:tc>
          <w:tcPr>
            <w:tcW w:w="824" w:type="dxa"/>
            <w:shd w:val="clear" w:color="auto" w:fill="auto"/>
            <w:vAlign w:val="center"/>
          </w:tcPr>
          <w:p w14:paraId="49EEAD2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>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764E5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31</w:t>
            </w:r>
          </w:p>
        </w:tc>
        <w:tc>
          <w:tcPr>
            <w:tcW w:w="2295" w:type="dxa"/>
            <w:shd w:val="clear" w:color="auto" w:fill="auto"/>
          </w:tcPr>
          <w:p w14:paraId="29A86C3F" w14:textId="77777777" w:rsidR="00997D2B" w:rsidRPr="00CB5EDB" w:rsidRDefault="00997D2B" w:rsidP="00232321">
            <w:pPr>
              <w:spacing w:before="40"/>
            </w:pPr>
            <w:r w:rsidRPr="00997D2B">
              <w:t>VYGON Polska Sp. z o.o.</w:t>
            </w:r>
          </w:p>
          <w:p w14:paraId="3D4D8467" w14:textId="77777777" w:rsidR="00997D2B" w:rsidRPr="00CB5EDB" w:rsidRDefault="00997D2B" w:rsidP="00232321">
            <w:r w:rsidRPr="00997D2B">
              <w:t>ul. Francuska</w:t>
            </w:r>
            <w:r w:rsidRPr="00CB5EDB">
              <w:t xml:space="preserve"> </w:t>
            </w:r>
            <w:r w:rsidRPr="00997D2B">
              <w:t>39/6</w:t>
            </w:r>
            <w:r w:rsidRPr="00CB5EDB">
              <w:t xml:space="preserve"> </w:t>
            </w:r>
          </w:p>
          <w:p w14:paraId="61DD4340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03-905</w:t>
            </w:r>
            <w:r w:rsidRPr="00CB5EDB">
              <w:t xml:space="preserve"> </w:t>
            </w:r>
            <w:r w:rsidRPr="00997D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69D44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89 008.20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0276F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9A0E1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1C3B7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27A9AC9B" w14:textId="77777777" w:rsidTr="00232321">
        <w:tc>
          <w:tcPr>
            <w:tcW w:w="824" w:type="dxa"/>
            <w:shd w:val="clear" w:color="auto" w:fill="auto"/>
            <w:vAlign w:val="center"/>
          </w:tcPr>
          <w:p w14:paraId="12C91B0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1FC2A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16</w:t>
            </w:r>
          </w:p>
        </w:tc>
        <w:tc>
          <w:tcPr>
            <w:tcW w:w="2295" w:type="dxa"/>
            <w:shd w:val="clear" w:color="auto" w:fill="auto"/>
          </w:tcPr>
          <w:p w14:paraId="057C317B" w14:textId="77777777" w:rsidR="00997D2B" w:rsidRPr="00CB5EDB" w:rsidRDefault="00997D2B" w:rsidP="00232321">
            <w:pPr>
              <w:spacing w:before="40"/>
            </w:pPr>
            <w:r w:rsidRPr="00997D2B">
              <w:t>Zarys International Group spółka z ograniczoną odpowiedzialnością spółka komandytowa</w:t>
            </w:r>
          </w:p>
          <w:p w14:paraId="0882EBDE" w14:textId="77777777" w:rsidR="00997D2B" w:rsidRPr="00CB5EDB" w:rsidRDefault="00997D2B" w:rsidP="00232321">
            <w:r w:rsidRPr="00997D2B">
              <w:t>Pod Borem</w:t>
            </w:r>
            <w:r w:rsidRPr="00CB5EDB">
              <w:t xml:space="preserve"> </w:t>
            </w:r>
            <w:r w:rsidRPr="00997D2B">
              <w:t>18</w:t>
            </w:r>
            <w:r w:rsidRPr="00CB5EDB">
              <w:t xml:space="preserve"> </w:t>
            </w:r>
          </w:p>
          <w:p w14:paraId="219F4F42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41-808</w:t>
            </w:r>
            <w:r w:rsidRPr="00CB5EDB">
              <w:t xml:space="preserve"> </w:t>
            </w:r>
            <w:r w:rsidRPr="00997D2B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B065D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255.42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41267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6E09E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7FFA1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478BDA95" w14:textId="77777777" w:rsidTr="00232321">
        <w:tc>
          <w:tcPr>
            <w:tcW w:w="824" w:type="dxa"/>
            <w:shd w:val="clear" w:color="auto" w:fill="auto"/>
            <w:vAlign w:val="center"/>
          </w:tcPr>
          <w:p w14:paraId="334F79F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06F9C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19</w:t>
            </w:r>
          </w:p>
        </w:tc>
        <w:tc>
          <w:tcPr>
            <w:tcW w:w="2295" w:type="dxa"/>
            <w:shd w:val="clear" w:color="auto" w:fill="auto"/>
          </w:tcPr>
          <w:p w14:paraId="25A85913" w14:textId="77777777" w:rsidR="00997D2B" w:rsidRPr="00CB5EDB" w:rsidRDefault="00997D2B" w:rsidP="00232321">
            <w:pPr>
              <w:spacing w:before="40"/>
            </w:pPr>
            <w:r w:rsidRPr="00997D2B">
              <w:t>Zarys International Group spółka z ograniczoną odpowiedzialnością spółka komandytowa</w:t>
            </w:r>
          </w:p>
          <w:p w14:paraId="466E0053" w14:textId="77777777" w:rsidR="00997D2B" w:rsidRPr="00CB5EDB" w:rsidRDefault="00997D2B" w:rsidP="00232321">
            <w:r w:rsidRPr="00997D2B">
              <w:t>Pod Borem</w:t>
            </w:r>
            <w:r w:rsidRPr="00CB5EDB">
              <w:t xml:space="preserve"> </w:t>
            </w:r>
            <w:r w:rsidRPr="00997D2B">
              <w:t>18</w:t>
            </w:r>
            <w:r w:rsidRPr="00CB5EDB">
              <w:t xml:space="preserve"> </w:t>
            </w:r>
          </w:p>
          <w:p w14:paraId="050F4281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41-808</w:t>
            </w:r>
            <w:r w:rsidRPr="00CB5EDB">
              <w:t xml:space="preserve"> </w:t>
            </w:r>
            <w:r w:rsidRPr="00997D2B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76F3E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2 832.84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76CE3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D2C94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80C82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70EF24AC" w14:textId="77777777" w:rsidTr="00232321">
        <w:tc>
          <w:tcPr>
            <w:tcW w:w="824" w:type="dxa"/>
            <w:shd w:val="clear" w:color="auto" w:fill="auto"/>
            <w:vAlign w:val="center"/>
          </w:tcPr>
          <w:p w14:paraId="5B4D727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2D7ED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20</w:t>
            </w:r>
          </w:p>
        </w:tc>
        <w:tc>
          <w:tcPr>
            <w:tcW w:w="2295" w:type="dxa"/>
            <w:shd w:val="clear" w:color="auto" w:fill="auto"/>
          </w:tcPr>
          <w:p w14:paraId="7D672995" w14:textId="77777777" w:rsidR="00997D2B" w:rsidRPr="00CB5EDB" w:rsidRDefault="00997D2B" w:rsidP="00232321">
            <w:pPr>
              <w:spacing w:before="40"/>
            </w:pPr>
            <w:r w:rsidRPr="00997D2B">
              <w:t>Zarys International Group spółka z ograniczoną odpowiedzialnością spółka komandytowa</w:t>
            </w:r>
          </w:p>
          <w:p w14:paraId="79B33D86" w14:textId="77777777" w:rsidR="00997D2B" w:rsidRPr="00CB5EDB" w:rsidRDefault="00997D2B" w:rsidP="00232321">
            <w:r w:rsidRPr="00997D2B">
              <w:t>Pod Borem</w:t>
            </w:r>
            <w:r w:rsidRPr="00CB5EDB">
              <w:t xml:space="preserve"> </w:t>
            </w:r>
            <w:r w:rsidRPr="00997D2B">
              <w:t>18</w:t>
            </w:r>
            <w:r w:rsidRPr="00CB5EDB">
              <w:t xml:space="preserve"> </w:t>
            </w:r>
          </w:p>
          <w:p w14:paraId="6C4C3C62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41-808</w:t>
            </w:r>
            <w:r w:rsidRPr="00CB5EDB">
              <w:t xml:space="preserve"> </w:t>
            </w:r>
            <w:r w:rsidRPr="00997D2B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B55B6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8 467.20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81977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9C06B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BAA8E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5ACAA9DB" w14:textId="77777777" w:rsidTr="00232321">
        <w:tc>
          <w:tcPr>
            <w:tcW w:w="824" w:type="dxa"/>
            <w:shd w:val="clear" w:color="auto" w:fill="auto"/>
            <w:vAlign w:val="center"/>
          </w:tcPr>
          <w:p w14:paraId="215ECA8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8B968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29</w:t>
            </w:r>
          </w:p>
        </w:tc>
        <w:tc>
          <w:tcPr>
            <w:tcW w:w="2295" w:type="dxa"/>
            <w:shd w:val="clear" w:color="auto" w:fill="auto"/>
          </w:tcPr>
          <w:p w14:paraId="221B50FA" w14:textId="77777777" w:rsidR="00997D2B" w:rsidRPr="00CB5EDB" w:rsidRDefault="00997D2B" w:rsidP="00232321">
            <w:pPr>
              <w:spacing w:before="40"/>
            </w:pPr>
            <w:r w:rsidRPr="00997D2B">
              <w:t>Zarys International Group spółka z ograniczoną odpowiedzialnością spółka komandytowa</w:t>
            </w:r>
          </w:p>
          <w:p w14:paraId="0CFE51AD" w14:textId="77777777" w:rsidR="00997D2B" w:rsidRPr="00CB5EDB" w:rsidRDefault="00997D2B" w:rsidP="00232321">
            <w:r w:rsidRPr="00997D2B">
              <w:t>Pod Borem</w:t>
            </w:r>
            <w:r w:rsidRPr="00CB5EDB">
              <w:t xml:space="preserve"> </w:t>
            </w:r>
            <w:r w:rsidRPr="00997D2B">
              <w:t>18</w:t>
            </w:r>
            <w:r w:rsidRPr="00CB5EDB">
              <w:t xml:space="preserve"> </w:t>
            </w:r>
          </w:p>
          <w:p w14:paraId="13901EEF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41-808</w:t>
            </w:r>
            <w:r w:rsidRPr="00CB5EDB">
              <w:t xml:space="preserve"> </w:t>
            </w:r>
            <w:r w:rsidRPr="00997D2B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FF7C6F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576.18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557E5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CF5E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D1482D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58F412B1" w14:textId="77777777" w:rsidTr="00232321">
        <w:tc>
          <w:tcPr>
            <w:tcW w:w="824" w:type="dxa"/>
            <w:shd w:val="clear" w:color="auto" w:fill="auto"/>
            <w:vAlign w:val="center"/>
          </w:tcPr>
          <w:p w14:paraId="2BE329A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C19F25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36</w:t>
            </w:r>
          </w:p>
        </w:tc>
        <w:tc>
          <w:tcPr>
            <w:tcW w:w="2295" w:type="dxa"/>
            <w:shd w:val="clear" w:color="auto" w:fill="auto"/>
          </w:tcPr>
          <w:p w14:paraId="5303201D" w14:textId="77777777" w:rsidR="00997D2B" w:rsidRPr="00CB5EDB" w:rsidRDefault="00997D2B" w:rsidP="00232321">
            <w:pPr>
              <w:spacing w:before="40"/>
            </w:pPr>
            <w:r w:rsidRPr="00997D2B">
              <w:t>Zarys International Group spółka z ograniczoną odpowiedzialnością spółka komandytowa</w:t>
            </w:r>
          </w:p>
          <w:p w14:paraId="39F3D1ED" w14:textId="77777777" w:rsidR="00997D2B" w:rsidRPr="00CB5EDB" w:rsidRDefault="00997D2B" w:rsidP="00232321">
            <w:r w:rsidRPr="00997D2B">
              <w:t>Pod Borem</w:t>
            </w:r>
            <w:r w:rsidRPr="00CB5EDB">
              <w:t xml:space="preserve"> </w:t>
            </w:r>
            <w:r w:rsidRPr="00997D2B">
              <w:t>18</w:t>
            </w:r>
            <w:r w:rsidRPr="00CB5EDB">
              <w:t xml:space="preserve"> </w:t>
            </w:r>
          </w:p>
          <w:p w14:paraId="59C93F52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41-808</w:t>
            </w:r>
            <w:r w:rsidRPr="00CB5EDB">
              <w:t xml:space="preserve"> </w:t>
            </w:r>
            <w:r w:rsidRPr="00997D2B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8F1EE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2 322.43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A1764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42A2D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6EA67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A9FA203" w14:textId="77777777" w:rsidTr="00232321">
        <w:tc>
          <w:tcPr>
            <w:tcW w:w="824" w:type="dxa"/>
            <w:shd w:val="clear" w:color="auto" w:fill="auto"/>
            <w:vAlign w:val="center"/>
          </w:tcPr>
          <w:p w14:paraId="267E01B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15B003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43</w:t>
            </w:r>
          </w:p>
        </w:tc>
        <w:tc>
          <w:tcPr>
            <w:tcW w:w="2295" w:type="dxa"/>
            <w:shd w:val="clear" w:color="auto" w:fill="auto"/>
          </w:tcPr>
          <w:p w14:paraId="1A0E42B3" w14:textId="77777777" w:rsidR="00997D2B" w:rsidRPr="00CB5EDB" w:rsidRDefault="00997D2B" w:rsidP="00232321">
            <w:pPr>
              <w:spacing w:before="40"/>
            </w:pPr>
            <w:r w:rsidRPr="00997D2B">
              <w:t>Zarys International Group spółka z ograniczoną odpowiedzialnością spółka komandytowa</w:t>
            </w:r>
          </w:p>
          <w:p w14:paraId="30219E2D" w14:textId="77777777" w:rsidR="00997D2B" w:rsidRPr="00CB5EDB" w:rsidRDefault="00997D2B" w:rsidP="00232321">
            <w:r w:rsidRPr="00997D2B">
              <w:t>Pod Borem</w:t>
            </w:r>
            <w:r w:rsidRPr="00CB5EDB">
              <w:t xml:space="preserve"> </w:t>
            </w:r>
            <w:r w:rsidRPr="00997D2B">
              <w:t>18</w:t>
            </w:r>
            <w:r w:rsidRPr="00CB5EDB">
              <w:t xml:space="preserve"> </w:t>
            </w:r>
          </w:p>
          <w:p w14:paraId="14BDF353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41-808</w:t>
            </w:r>
            <w:r w:rsidRPr="00CB5EDB">
              <w:t xml:space="preserve"> </w:t>
            </w:r>
            <w:r w:rsidRPr="00997D2B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2C7BD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30 038.58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98966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CF4524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9C276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5558923" w14:textId="77777777" w:rsidTr="00232321">
        <w:tc>
          <w:tcPr>
            <w:tcW w:w="824" w:type="dxa"/>
            <w:shd w:val="clear" w:color="auto" w:fill="auto"/>
            <w:vAlign w:val="center"/>
          </w:tcPr>
          <w:p w14:paraId="2917048A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15E57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46</w:t>
            </w:r>
          </w:p>
        </w:tc>
        <w:tc>
          <w:tcPr>
            <w:tcW w:w="2295" w:type="dxa"/>
            <w:shd w:val="clear" w:color="auto" w:fill="auto"/>
          </w:tcPr>
          <w:p w14:paraId="2A11F7EE" w14:textId="77777777" w:rsidR="00997D2B" w:rsidRPr="00CB5EDB" w:rsidRDefault="00997D2B" w:rsidP="00232321">
            <w:pPr>
              <w:spacing w:before="40"/>
            </w:pPr>
            <w:r w:rsidRPr="00997D2B">
              <w:t>Zarys International Group spółka z ograniczoną odpowiedzialnością spółka komandytowa</w:t>
            </w:r>
          </w:p>
          <w:p w14:paraId="0E612155" w14:textId="77777777" w:rsidR="00997D2B" w:rsidRPr="00CB5EDB" w:rsidRDefault="00997D2B" w:rsidP="00232321">
            <w:r w:rsidRPr="00997D2B">
              <w:t>Pod Borem</w:t>
            </w:r>
            <w:r w:rsidRPr="00CB5EDB">
              <w:t xml:space="preserve"> </w:t>
            </w:r>
            <w:r w:rsidRPr="00997D2B">
              <w:t>18</w:t>
            </w:r>
            <w:r w:rsidRPr="00CB5EDB">
              <w:t xml:space="preserve"> </w:t>
            </w:r>
          </w:p>
          <w:p w14:paraId="3F487260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41-808</w:t>
            </w:r>
            <w:r w:rsidRPr="00CB5EDB">
              <w:t xml:space="preserve"> </w:t>
            </w:r>
            <w:r w:rsidRPr="00997D2B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58A51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18 748.80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C14F0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0073F6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6D90B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43124620" w14:textId="77777777" w:rsidTr="00232321">
        <w:tc>
          <w:tcPr>
            <w:tcW w:w="824" w:type="dxa"/>
            <w:shd w:val="clear" w:color="auto" w:fill="auto"/>
            <w:vAlign w:val="center"/>
          </w:tcPr>
          <w:p w14:paraId="3D7AB03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C7508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54</w:t>
            </w:r>
          </w:p>
        </w:tc>
        <w:tc>
          <w:tcPr>
            <w:tcW w:w="2295" w:type="dxa"/>
            <w:shd w:val="clear" w:color="auto" w:fill="auto"/>
          </w:tcPr>
          <w:p w14:paraId="47681784" w14:textId="77777777" w:rsidR="00997D2B" w:rsidRPr="00CB5EDB" w:rsidRDefault="00997D2B" w:rsidP="00232321">
            <w:pPr>
              <w:spacing w:before="40"/>
            </w:pPr>
            <w:r w:rsidRPr="00997D2B">
              <w:t>Zarys International Group spółka z ograniczoną odpowiedzialnością spółka komandytowa</w:t>
            </w:r>
          </w:p>
          <w:p w14:paraId="7F5AF4B2" w14:textId="77777777" w:rsidR="00997D2B" w:rsidRPr="00CB5EDB" w:rsidRDefault="00997D2B" w:rsidP="00232321">
            <w:r w:rsidRPr="00997D2B">
              <w:lastRenderedPageBreak/>
              <w:t>Pod Borem</w:t>
            </w:r>
            <w:r w:rsidRPr="00CB5EDB">
              <w:t xml:space="preserve"> </w:t>
            </w:r>
            <w:r w:rsidRPr="00997D2B">
              <w:t>18</w:t>
            </w:r>
            <w:r w:rsidRPr="00CB5EDB">
              <w:t xml:space="preserve"> </w:t>
            </w:r>
          </w:p>
          <w:p w14:paraId="5F6A5762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41-808</w:t>
            </w:r>
            <w:r w:rsidRPr="00CB5EDB">
              <w:t xml:space="preserve"> </w:t>
            </w:r>
            <w:r w:rsidRPr="00997D2B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A73B39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lastRenderedPageBreak/>
              <w:t>4 822.20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97AD6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E4555C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AB7772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  <w:tr w:rsidR="00997D2B" w:rsidRPr="00075CD0" w14:paraId="08C43810" w14:textId="77777777" w:rsidTr="00232321">
        <w:tc>
          <w:tcPr>
            <w:tcW w:w="824" w:type="dxa"/>
            <w:shd w:val="clear" w:color="auto" w:fill="auto"/>
            <w:vAlign w:val="center"/>
          </w:tcPr>
          <w:p w14:paraId="2F192141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1D761B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67</w:t>
            </w:r>
          </w:p>
        </w:tc>
        <w:tc>
          <w:tcPr>
            <w:tcW w:w="2295" w:type="dxa"/>
            <w:shd w:val="clear" w:color="auto" w:fill="auto"/>
          </w:tcPr>
          <w:p w14:paraId="6F48CC30" w14:textId="77777777" w:rsidR="00997D2B" w:rsidRPr="00CB5EDB" w:rsidRDefault="00997D2B" w:rsidP="00232321">
            <w:pPr>
              <w:spacing w:before="40"/>
            </w:pPr>
            <w:r w:rsidRPr="00997D2B">
              <w:t>Zarys International Group spółka z ograniczoną odpowiedzialnością spółka komandytowa</w:t>
            </w:r>
          </w:p>
          <w:p w14:paraId="56CE3A4F" w14:textId="77777777" w:rsidR="00997D2B" w:rsidRPr="00CB5EDB" w:rsidRDefault="00997D2B" w:rsidP="00232321">
            <w:r w:rsidRPr="00997D2B">
              <w:t>Pod Borem</w:t>
            </w:r>
            <w:r w:rsidRPr="00CB5EDB">
              <w:t xml:space="preserve"> </w:t>
            </w:r>
            <w:r w:rsidRPr="00997D2B">
              <w:t>18</w:t>
            </w:r>
            <w:r w:rsidRPr="00CB5EDB">
              <w:t xml:space="preserve"> </w:t>
            </w:r>
          </w:p>
          <w:p w14:paraId="409FBFB1" w14:textId="77777777" w:rsidR="00997D2B" w:rsidRPr="00CB5EDB" w:rsidRDefault="00997D2B" w:rsidP="00232321">
            <w:pPr>
              <w:spacing w:before="40" w:after="40"/>
              <w:jc w:val="both"/>
            </w:pPr>
            <w:r w:rsidRPr="00997D2B">
              <w:t>41-808</w:t>
            </w:r>
            <w:r w:rsidRPr="00CB5EDB">
              <w:t xml:space="preserve"> </w:t>
            </w:r>
            <w:r w:rsidRPr="00997D2B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89BEB8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19 402.20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667560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B1F097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67AF7E" w14:textId="77777777" w:rsidR="00997D2B" w:rsidRPr="00CB5EDB" w:rsidRDefault="00997D2B" w:rsidP="00232321">
            <w:pPr>
              <w:spacing w:before="120" w:after="120"/>
              <w:jc w:val="center"/>
            </w:pPr>
            <w:r w:rsidRPr="00997D2B">
              <w:t>60 dni</w:t>
            </w:r>
          </w:p>
        </w:tc>
      </w:tr>
    </w:tbl>
    <w:p w14:paraId="6AA775A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558AE0E" w14:textId="27E4D613" w:rsidR="00A80738" w:rsidRDefault="002D5557" w:rsidP="002D5557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             </w:t>
      </w:r>
      <w:r w:rsidR="00A80738">
        <w:rPr>
          <w:i/>
        </w:rPr>
        <w:t>Zamawiający</w:t>
      </w:r>
    </w:p>
    <w:p w14:paraId="3639F14E" w14:textId="77777777" w:rsidR="002D5557" w:rsidRDefault="002D5557" w:rsidP="002D5557">
      <w:pPr>
        <w:pStyle w:val="Tekstpodstawowy"/>
        <w:ind w:left="3117" w:firstLine="423"/>
        <w:jc w:val="right"/>
        <w:rPr>
          <w:i/>
        </w:rPr>
      </w:pPr>
    </w:p>
    <w:p w14:paraId="4D63C885" w14:textId="648AA71D" w:rsidR="002D5557" w:rsidRDefault="002D5557" w:rsidP="002D5557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Z-ca Dyrektora ds. Finansowych</w:t>
      </w:r>
    </w:p>
    <w:p w14:paraId="5C2C1309" w14:textId="6AA694B7" w:rsidR="002D5557" w:rsidRDefault="002D5557" w:rsidP="002D5557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                                  mgr Dorota Gołąb - Bełtowicz</w:t>
      </w:r>
    </w:p>
    <w:p w14:paraId="261A1FA3" w14:textId="77777777" w:rsidR="00A80738" w:rsidRDefault="00A80738" w:rsidP="00A80738">
      <w:pPr>
        <w:jc w:val="right"/>
        <w:rPr>
          <w:sz w:val="24"/>
        </w:rPr>
      </w:pPr>
    </w:p>
    <w:p w14:paraId="533C6DCE" w14:textId="0B43BA15" w:rsidR="00A80738" w:rsidRDefault="00A80738" w:rsidP="00A80738">
      <w:pPr>
        <w:jc w:val="right"/>
        <w:rPr>
          <w:sz w:val="24"/>
        </w:rPr>
      </w:pPr>
    </w:p>
    <w:p w14:paraId="504D5D83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F8E84E" w14:textId="77777777" w:rsidR="00965228" w:rsidRDefault="00965228">
      <w:r>
        <w:separator/>
      </w:r>
    </w:p>
  </w:endnote>
  <w:endnote w:type="continuationSeparator" w:id="0">
    <w:p w14:paraId="76B7A1FA" w14:textId="77777777" w:rsidR="00965228" w:rsidRDefault="00965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C8FF57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F865A0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CD1A46" w14:textId="77777777"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D95A2B">
        <v:line id="_x0000_s2049" style="position:absolute;left:0;text-align:left;z-index:251657728" from="-3.85pt,8.7pt" to="455.15pt,8.7pt"/>
      </w:pict>
    </w:r>
  </w:p>
  <w:p w14:paraId="4975B304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E8671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7856AC" w14:textId="77777777" w:rsidR="00C94D43" w:rsidRDefault="00C94D43">
    <w:pPr>
      <w:pStyle w:val="Stopka"/>
      <w:tabs>
        <w:tab w:val="clear" w:pos="4536"/>
      </w:tabs>
      <w:jc w:val="center"/>
    </w:pPr>
  </w:p>
  <w:p w14:paraId="4DA1D21C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ADA401" w14:textId="77777777" w:rsidR="00965228" w:rsidRDefault="00965228">
      <w:r>
        <w:separator/>
      </w:r>
    </w:p>
  </w:footnote>
  <w:footnote w:type="continuationSeparator" w:id="0">
    <w:p w14:paraId="0BC185DE" w14:textId="77777777" w:rsidR="00965228" w:rsidRDefault="00965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258FC5" w14:textId="77777777" w:rsidR="00997D2B" w:rsidRDefault="00997D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186C8A" w14:textId="77777777" w:rsidR="00997D2B" w:rsidRDefault="00997D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B1AB87" w14:textId="77777777" w:rsidR="00997D2B" w:rsidRDefault="00997D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5228"/>
    <w:rsid w:val="0001764B"/>
    <w:rsid w:val="0003529D"/>
    <w:rsid w:val="00075CD0"/>
    <w:rsid w:val="00092C61"/>
    <w:rsid w:val="0014428B"/>
    <w:rsid w:val="0018613E"/>
    <w:rsid w:val="001A443E"/>
    <w:rsid w:val="002628C2"/>
    <w:rsid w:val="002D5557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65228"/>
    <w:rsid w:val="00997D2B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C92219"/>
  <w15:chartTrackingRefBased/>
  <w15:docId w15:val="{7F062973-91A8-4D72-8F78-EF94A6A53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11</Pages>
  <Words>3009</Words>
  <Characters>14956</Characters>
  <Application>Microsoft Office Word</Application>
  <DocSecurity>0</DocSecurity>
  <Lines>124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dcterms:created xsi:type="dcterms:W3CDTF">2020-09-14T08:36:00Z</dcterms:created>
  <dcterms:modified xsi:type="dcterms:W3CDTF">2020-09-14T08:41:00Z</dcterms:modified>
</cp:coreProperties>
</file>