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jc w:val="right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Załącznik  Nr </w:t>
      </w:r>
      <w:r w:rsidR="00E543F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6</w:t>
      </w: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 do  SIWZ</w:t>
      </w: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jc w:val="right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………………………….</w:t>
      </w: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pieczęć Wykonawcy</w:t>
      </w: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Nazwa Wykonawcy .........................................................................................................................</w:t>
      </w: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Adres Wykonawcy ..........................................................................................................................</w:t>
      </w: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325924" w:rsidRDefault="00325924" w:rsidP="00325924">
      <w:pPr>
        <w:tabs>
          <w:tab w:val="left" w:pos="3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C743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 o t y c z y:  postępowania o zamówienie publiczne na wykonanie zadania pn.:</w:t>
      </w:r>
      <w:r w:rsidRPr="006C743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bookmarkStart w:id="0" w:name="_Hlk49682545"/>
      <w:r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Modernizacja podjazdów dla osób niepełnosprawnych na terenie Szpitala Specjalistycznego w Chorzowie – w celu przystosowania dla potrzeb osób niepełnosprawnych.</w:t>
      </w:r>
      <w:bookmarkEnd w:id="0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325924" w:rsidRPr="00FB2A84" w:rsidRDefault="00325924" w:rsidP="00325924">
      <w:pPr>
        <w:tabs>
          <w:tab w:val="left" w:pos="3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Znak spawy</w:t>
      </w:r>
      <w:r w:rsidRPr="001A3064">
        <w:rPr>
          <w:rFonts w:ascii="Times New Roman" w:hAnsi="Times New Roman"/>
          <w:b/>
          <w:bCs/>
        </w:rPr>
        <w:t xml:space="preserve"> </w:t>
      </w:r>
      <w:r w:rsidRPr="001A306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PN/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MP</w:t>
      </w:r>
      <w:r w:rsidRPr="001A306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7</w:t>
      </w:r>
      <w:r w:rsidRPr="001A306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hi-IN" w:bidi="hi-IN"/>
        </w:rPr>
        <w:t xml:space="preserve">Wykaz robót budowlanych </w:t>
      </w: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bCs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wykonanych w okresie ostatnich 5 lat przed upływem terminu składania ofert, a jeżeli okres prowadzenia działalności jest krótszy - w tym okresie.</w:t>
      </w: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contextualSpacing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contextualSpacing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1723"/>
        <w:gridCol w:w="1723"/>
        <w:gridCol w:w="1723"/>
        <w:gridCol w:w="1723"/>
        <w:gridCol w:w="1736"/>
      </w:tblGrid>
      <w:tr w:rsidR="00325924" w:rsidRPr="006C7436" w:rsidTr="00E02424">
        <w:tc>
          <w:tcPr>
            <w:tcW w:w="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>Pełna nazwa i adres Wykonawcy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 xml:space="preserve">Wartość robót 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>Przedmiot robót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>Data wykonania robót</w:t>
            </w:r>
          </w:p>
        </w:tc>
        <w:tc>
          <w:tcPr>
            <w:tcW w:w="17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 xml:space="preserve">Pełna nazwa i adres Zamawiającego </w:t>
            </w:r>
          </w:p>
        </w:tc>
      </w:tr>
      <w:tr w:rsidR="00325924" w:rsidRPr="006C7436" w:rsidTr="00E02424">
        <w:trPr>
          <w:trHeight w:val="687"/>
        </w:trPr>
        <w:tc>
          <w:tcPr>
            <w:tcW w:w="4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25924" w:rsidRPr="006C7436" w:rsidTr="00E02424">
        <w:trPr>
          <w:trHeight w:val="683"/>
        </w:trPr>
        <w:tc>
          <w:tcPr>
            <w:tcW w:w="4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25924" w:rsidRPr="006C7436" w:rsidTr="00E02424">
        <w:trPr>
          <w:trHeight w:val="683"/>
        </w:trPr>
        <w:tc>
          <w:tcPr>
            <w:tcW w:w="4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436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25924" w:rsidRPr="006C7436" w:rsidRDefault="00325924" w:rsidP="00E02424">
            <w:pPr>
              <w:tabs>
                <w:tab w:val="left" w:pos="357"/>
              </w:tabs>
              <w:spacing w:after="0" w:line="254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  <w:u w:val="single"/>
          <w:lang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Do niniejszego wykazu należy załączyć dowód/-ody (np. referencje) wystawione przez podmiot (odbiorcę dostawy) określające, </w:t>
      </w:r>
      <w:r w:rsidRPr="006C7436"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  <w:t xml:space="preserve">że przedmiotowe roboty </w:t>
      </w:r>
      <w:r w:rsidRPr="006C7436">
        <w:rPr>
          <w:rFonts w:ascii="Times New Roman" w:hAnsi="Times New Roman"/>
          <w:kern w:val="1"/>
          <w:sz w:val="24"/>
          <w:szCs w:val="24"/>
          <w:u w:val="single"/>
          <w:lang w:bidi="hi-IN"/>
        </w:rPr>
        <w:t>zostały wykonane zgodnie z przepisami prawa budowlanego i prawidłowo ukończone.</w:t>
      </w: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</w:pP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ind w:left="284"/>
        <w:jc w:val="both"/>
        <w:rPr>
          <w:rFonts w:ascii="Times New Roman" w:eastAsia="SimSun" w:hAnsi="Times New Roman"/>
          <w:b/>
          <w:i/>
          <w:kern w:val="1"/>
          <w:sz w:val="24"/>
          <w:szCs w:val="24"/>
          <w:lang w:eastAsia="hi-IN" w:bidi="hi-IN"/>
        </w:rPr>
      </w:pP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contextualSpacing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ind w:left="357"/>
        <w:jc w:val="both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.....…………..............................</w:t>
      </w: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ab/>
        <w:t xml:space="preserve">      ......................................................................... </w:t>
      </w: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ind w:left="4963" w:hanging="4063"/>
        <w:jc w:val="center"/>
        <w:rPr>
          <w:rFonts w:ascii="Times New Roman" w:eastAsia="SimSun" w:hAnsi="Times New Roman"/>
          <w:color w:val="000000"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0"/>
          <w:szCs w:val="20"/>
          <w:lang w:eastAsia="hi-IN" w:bidi="hi-IN"/>
        </w:rPr>
        <w:t>(miejscowość, data)</w:t>
      </w:r>
      <w:r w:rsidRPr="006C7436">
        <w:rPr>
          <w:rFonts w:ascii="Times New Roman" w:eastAsia="SimSun" w:hAnsi="Times New Roman"/>
          <w:color w:val="000000"/>
          <w:kern w:val="1"/>
          <w:sz w:val="20"/>
          <w:szCs w:val="20"/>
          <w:lang w:eastAsia="hi-IN" w:bidi="hi-IN"/>
        </w:rPr>
        <w:tab/>
        <w:t>podpis(y) upełnomocnionych przedstawicieli Wykonawcy</w:t>
      </w:r>
    </w:p>
    <w:p w:rsidR="00325924" w:rsidRPr="006C7436" w:rsidRDefault="00325924" w:rsidP="00325924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</w:p>
    <w:p w:rsidR="00325924" w:rsidRPr="0068101E" w:rsidRDefault="00325924" w:rsidP="00325924">
      <w:pPr>
        <w:rPr>
          <w:szCs w:val="18"/>
        </w:rPr>
      </w:pPr>
    </w:p>
    <w:p w:rsidR="00D16714" w:rsidRDefault="00D16714">
      <w:pPr>
        <w:spacing w:line="360" w:lineRule="auto"/>
        <w:ind w:hanging="284"/>
      </w:pPr>
    </w:p>
    <w:sectPr w:rsidR="00D16714" w:rsidSect="004A62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714" w:rsidRDefault="00D16714">
      <w:pPr>
        <w:spacing w:after="0" w:line="240" w:lineRule="auto"/>
      </w:pPr>
      <w:r>
        <w:separator/>
      </w:r>
    </w:p>
  </w:endnote>
  <w:endnote w:type="continuationSeparator" w:id="0">
    <w:p w:rsidR="00D16714" w:rsidRDefault="00D16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2C2" w:rsidRDefault="00FA437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2592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2592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A62C2" w:rsidRDefault="004A62C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2C2" w:rsidRDefault="00FA43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A62C2" w:rsidRDefault="0032592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A437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A4375">
      <w:rPr>
        <w:rStyle w:val="Numerstrony"/>
        <w:rFonts w:ascii="Arial" w:hAnsi="Arial"/>
        <w:sz w:val="18"/>
        <w:szCs w:val="18"/>
      </w:rPr>
      <w:fldChar w:fldCharType="separate"/>
    </w:r>
    <w:r w:rsidR="00731F84">
      <w:rPr>
        <w:rStyle w:val="Numerstrony"/>
        <w:rFonts w:ascii="Arial" w:hAnsi="Arial"/>
        <w:noProof/>
        <w:sz w:val="18"/>
        <w:szCs w:val="18"/>
      </w:rPr>
      <w:t>1</w:t>
    </w:r>
    <w:r w:rsidR="00FA437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A437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A4375">
      <w:rPr>
        <w:rStyle w:val="Numerstrony"/>
        <w:rFonts w:ascii="Arial" w:hAnsi="Arial"/>
        <w:sz w:val="18"/>
        <w:szCs w:val="18"/>
      </w:rPr>
      <w:fldChar w:fldCharType="separate"/>
    </w:r>
    <w:r w:rsidR="00731F84">
      <w:rPr>
        <w:rStyle w:val="Numerstrony"/>
        <w:rFonts w:ascii="Arial" w:hAnsi="Arial"/>
        <w:noProof/>
        <w:sz w:val="18"/>
        <w:szCs w:val="18"/>
      </w:rPr>
      <w:t>1</w:t>
    </w:r>
    <w:r w:rsidR="00FA437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2C2" w:rsidRDefault="004A62C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A62C2" w:rsidRDefault="004A62C2">
    <w:pPr>
      <w:pStyle w:val="Stopka"/>
      <w:tabs>
        <w:tab w:val="clear" w:pos="4536"/>
      </w:tabs>
      <w:jc w:val="center"/>
    </w:pPr>
  </w:p>
  <w:p w:rsidR="004A62C2" w:rsidRDefault="00325924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A437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A4375">
      <w:rPr>
        <w:rStyle w:val="Numerstrony"/>
      </w:rPr>
      <w:fldChar w:fldCharType="separate"/>
    </w:r>
    <w:r>
      <w:rPr>
        <w:rStyle w:val="Numerstrony"/>
        <w:noProof/>
      </w:rPr>
      <w:t>1</w:t>
    </w:r>
    <w:r w:rsidR="00FA4375">
      <w:rPr>
        <w:rStyle w:val="Numerstrony"/>
      </w:rPr>
      <w:fldChar w:fldCharType="end"/>
    </w:r>
    <w:r>
      <w:rPr>
        <w:rStyle w:val="Numerstrony"/>
      </w:rPr>
      <w:t>/</w:t>
    </w:r>
    <w:r w:rsidR="00FA437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A4375">
      <w:rPr>
        <w:rStyle w:val="Numerstrony"/>
      </w:rPr>
      <w:fldChar w:fldCharType="separate"/>
    </w:r>
    <w:r w:rsidR="00731F84">
      <w:rPr>
        <w:rStyle w:val="Numerstrony"/>
        <w:noProof/>
      </w:rPr>
      <w:t>1</w:t>
    </w:r>
    <w:r w:rsidR="00FA437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714" w:rsidRDefault="00D16714">
      <w:pPr>
        <w:spacing w:after="0" w:line="240" w:lineRule="auto"/>
      </w:pPr>
      <w:r>
        <w:separator/>
      </w:r>
    </w:p>
  </w:footnote>
  <w:footnote w:type="continuationSeparator" w:id="0">
    <w:p w:rsidR="00D16714" w:rsidRDefault="00D16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363" w:rsidRDefault="000F13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363" w:rsidRDefault="000F13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2C2" w:rsidRDefault="004A62C2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1363"/>
    <w:rsid w:val="000F1363"/>
    <w:rsid w:val="00325924"/>
    <w:rsid w:val="004A62C2"/>
    <w:rsid w:val="00616EF9"/>
    <w:rsid w:val="00731F84"/>
    <w:rsid w:val="00D16714"/>
    <w:rsid w:val="00E543F6"/>
    <w:rsid w:val="00FA4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924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4A62C2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rsid w:val="004A62C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Nagwek3">
    <w:name w:val="heading 3"/>
    <w:basedOn w:val="Normalny"/>
    <w:next w:val="Normalny"/>
    <w:qFormat/>
    <w:rsid w:val="004A62C2"/>
    <w:pPr>
      <w:keepNext/>
      <w:spacing w:before="120" w:after="0" w:line="360" w:lineRule="auto"/>
      <w:jc w:val="right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rsid w:val="004A62C2"/>
    <w:pPr>
      <w:keepNext/>
      <w:spacing w:before="120" w:after="0" w:line="360" w:lineRule="auto"/>
      <w:jc w:val="center"/>
      <w:outlineLvl w:val="3"/>
    </w:pPr>
    <w:rPr>
      <w:rFonts w:ascii="Arial" w:eastAsia="Times New Roman" w:hAnsi="Arial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4A62C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semiHidden/>
    <w:rsid w:val="004A62C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4A62C2"/>
  </w:style>
  <w:style w:type="character" w:styleId="Odwoaniedokomentarza">
    <w:name w:val="annotation reference"/>
    <w:basedOn w:val="Domylnaczcionkaakapitu"/>
    <w:semiHidden/>
    <w:rsid w:val="004A62C2"/>
    <w:rPr>
      <w:sz w:val="16"/>
    </w:rPr>
  </w:style>
  <w:style w:type="paragraph" w:styleId="Tekstkomentarza">
    <w:name w:val="annotation text"/>
    <w:basedOn w:val="Normalny"/>
    <w:semiHidden/>
    <w:rsid w:val="004A62C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qFormat/>
    <w:rsid w:val="004A62C2"/>
    <w:pPr>
      <w:widowControl w:val="0"/>
      <w:spacing w:after="0" w:line="36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paragraph" w:customStyle="1" w:styleId="Kropki">
    <w:name w:val="Kropki"/>
    <w:basedOn w:val="Normalny"/>
    <w:rsid w:val="004A62C2"/>
    <w:pPr>
      <w:widowControl w:val="0"/>
      <w:tabs>
        <w:tab w:val="left" w:leader="dot" w:pos="9072"/>
      </w:tabs>
      <w:spacing w:after="0" w:line="360" w:lineRule="auto"/>
      <w:jc w:val="right"/>
    </w:pPr>
    <w:rPr>
      <w:rFonts w:ascii="Arial" w:eastAsia="Times New Roman" w:hAnsi="Arial"/>
      <w:noProof/>
      <w:sz w:val="24"/>
      <w:szCs w:val="20"/>
      <w:lang w:eastAsia="pl-PL"/>
    </w:rPr>
  </w:style>
  <w:style w:type="paragraph" w:styleId="Tekstpodstawowy2">
    <w:name w:val="Body Text 2"/>
    <w:basedOn w:val="Normalny"/>
    <w:semiHidden/>
    <w:rsid w:val="004A62C2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semiHidden/>
    <w:rsid w:val="004A62C2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2</cp:revision>
  <cp:lastPrinted>2020-09-15T07:32:00Z</cp:lastPrinted>
  <dcterms:created xsi:type="dcterms:W3CDTF">2020-09-15T07:33:00Z</dcterms:created>
  <dcterms:modified xsi:type="dcterms:W3CDTF">2020-09-15T07:33:00Z</dcterms:modified>
</cp:coreProperties>
</file>