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10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Załącznik Nr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5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do SIWZ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left="4248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Zamawiający:</w:t>
      </w:r>
    </w:p>
    <w:p w:rsidR="00781B10" w:rsidRPr="006B0ECD" w:rsidRDefault="00781B10" w:rsidP="00781B10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Szpital Specjalistyczny w Chorzowie</w:t>
      </w:r>
    </w:p>
    <w:p w:rsidR="00781B10" w:rsidRPr="006B0ECD" w:rsidRDefault="00781B10" w:rsidP="00781B10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ul. Zjednoczenia 10</w:t>
      </w:r>
    </w:p>
    <w:p w:rsidR="00781B10" w:rsidRPr="006C7436" w:rsidRDefault="00781B10" w:rsidP="00781B10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41-500 Chorzów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Wykonawca: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(pełna nazwa/firma, adres,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  <w:t>reprezentowany przez: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(imię, nazwisko, stanowisko/podstawa do  reprezentacji)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12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Oświadczenie Wykonawcy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składane na podstawie art. 25a ust. 1 ustawy z dnia 29 stycznia 2004 r.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Prawo zamówień publicznych (dalej jako: ustawa </w:t>
      </w:r>
      <w:proofErr w:type="spellStart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),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before="120"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DOTYCZĄCE SPEŁNIANIA WARUNKÓW UDZIAŁU W POSTĘPOWANIU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Na potrzeby postępowania o udzielenie zamówienia publicznego pn.: </w:t>
      </w:r>
    </w:p>
    <w:p w:rsidR="00781B10" w:rsidRDefault="00781B10" w:rsidP="00781B10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bookmarkStart w:id="0" w:name="_Hlk49682545"/>
      <w:r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Modernizacja podjazdów dla osób niepełnosprawnych na terenie Szpitala Specjalistycznego w Chorzowie – w celu przystosowania dla potrzeb osób niepełnosprawnych.</w:t>
      </w:r>
    </w:p>
    <w:bookmarkEnd w:id="0"/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Znak sprawy: 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PN/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MP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</w:t>
      </w:r>
      <w:r w:rsidR="009806D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7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/20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co następuje: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firstLine="709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INFORMACJA DOTYCZĄCA WYKONAWCY: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spełniam warunki udziału w postępowaniu określone przez Zamawiającego w    Rozdziale </w:t>
      </w:r>
      <w:r w:rsidRPr="000036D9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VI SIWZ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    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……………. r. ……………………………………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781B10" w:rsidRPr="006C7436" w:rsidRDefault="00781B10" w:rsidP="00781B10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INFORMACJA W ZWIĄZKU Z POLEGANIEM NA ZASOBACH INNYCH PODMIOTÓW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: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 celu wykazania spełniania warunków udziału w postępowaniu, określonych przez zamawiającego w Rozdziale </w:t>
      </w:r>
      <w:r w:rsidRPr="000036D9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VI SIWZ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,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polegam na zasobach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podmiotu/ów: ……………………………………………………….……, w następującym zakresie: ………………………………………………………………………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(wskazać podmiot i określić odpowiedni zakres dla wskazanego podmiotu).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……………. r. ……………………………………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</w:p>
    <w:p w:rsidR="00781B10" w:rsidRPr="006C7436" w:rsidRDefault="00781B10" w:rsidP="00781B10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PODANYCH INFORMACJI: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wszystkie informacje podane w powyższych oświadczeniach są aktualne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(miejscowość),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………….……. r.  …………………………………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(podpis)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left="5246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 xml:space="preserve">Załącznik Nr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5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do SIWZ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cd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left="4248" w:firstLine="708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Zamawiający:</w:t>
      </w:r>
    </w:p>
    <w:p w:rsidR="00781B10" w:rsidRPr="006B0ECD" w:rsidRDefault="00781B10" w:rsidP="00781B10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Szpital Specjalistyczny w Chorzowie</w:t>
      </w:r>
    </w:p>
    <w:p w:rsidR="00781B10" w:rsidRPr="006B0ECD" w:rsidRDefault="00781B10" w:rsidP="00781B10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ul. Zjednoczenia 10</w:t>
      </w:r>
    </w:p>
    <w:p w:rsidR="00781B10" w:rsidRPr="006C7436" w:rsidRDefault="00781B10" w:rsidP="00781B10">
      <w:pPr>
        <w:shd w:val="clear" w:color="auto" w:fill="FFFFFF"/>
        <w:tabs>
          <w:tab w:val="left" w:pos="357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6B0EC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41-500 Chorzów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Wykonawca: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(pełna nazwa/firma, adres,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  <w:t>reprezentowany przez: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u w:val="single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480" w:lineRule="auto"/>
        <w:ind w:right="5954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right="5953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(imię, nazwisko, stanowisko/podstawa do reprezentacji)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0"/>
          <w:szCs w:val="20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12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 xml:space="preserve">Oświadczenie Wykonawcy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składane na podstawie art. 25a ust. 1 ustawy z dnia 29 stycznia 2004 r.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Prawo zamówień publicznych (dalej jako: ustawa </w:t>
      </w:r>
      <w:proofErr w:type="spellStart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), 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before="120" w:after="0" w:line="36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u w:val="single"/>
          <w:lang w:eastAsia="hi-IN" w:bidi="hi-IN"/>
        </w:rPr>
        <w:t>DOTYCZĄCE PRZESŁANEK WYKLUCZENIA Z POSTĘPOWANIA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Na potrzeby postępowania o udzielenie zamówienia publicznego pn.: </w:t>
      </w:r>
    </w:p>
    <w:p w:rsidR="00781B10" w:rsidRDefault="00781B10" w:rsidP="00781B10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Modernizacja podjazdów dla osób niepełnosprawnych na terenie Szpitala Specjalistycznego w Chorzowie – w celu przystosowania dla potrzeb osób niepełnosprawnych.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ind w:left="20" w:right="260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Znak sprawy: 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PN/</w:t>
      </w:r>
      <w:r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MP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</w:t>
      </w:r>
      <w:r w:rsidR="009806D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7</w:t>
      </w:r>
      <w:r w:rsidRPr="001A3064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/20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co następuje: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240" w:lineRule="auto"/>
        <w:jc w:val="center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OŚWIADCZENIA DOTYCZĄCE WYKONAWCY: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708"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numPr>
          <w:ilvl w:val="0"/>
          <w:numId w:val="11"/>
        </w:numPr>
        <w:tabs>
          <w:tab w:val="left" w:pos="357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Oświadczam, że nie podlegam wykluczeniu z postępowania na podstawie </w:t>
      </w: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br/>
        <w:t xml:space="preserve">art. 24 ust 1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12-23 ustawy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.</w:t>
      </w:r>
    </w:p>
    <w:p w:rsidR="00781B10" w:rsidRPr="006C7436" w:rsidRDefault="00781B10" w:rsidP="00781B10">
      <w:pPr>
        <w:widowControl w:val="0"/>
        <w:numPr>
          <w:ilvl w:val="0"/>
          <w:numId w:val="11"/>
        </w:numPr>
        <w:tabs>
          <w:tab w:val="left" w:pos="357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Oświadczam, że nie podlegam wykluczeniu z postępowania na podstawie </w:t>
      </w:r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br/>
        <w:t xml:space="preserve">art. 24 ust. 5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1 ustawy </w:t>
      </w:r>
      <w:proofErr w:type="spellStart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Times New Roman" w:hAnsi="Times New Roman"/>
          <w:kern w:val="1"/>
          <w:sz w:val="24"/>
          <w:szCs w:val="24"/>
          <w:lang w:eastAsia="hi-IN" w:bidi="hi-IN"/>
        </w:rPr>
        <w:t xml:space="preserve">  .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………….……. r. …………………………………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zachodzą w stosunku do mnie podstawy wykluczenia z postępowania na podstawie art. …………. ustawy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(podać mającą zastosowanie podstawę wykluczenia spośród wymienionych w art. 24 ust. 1 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pkt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 13-14, 16-20 lub art. 24 ust. 5 ustawy 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).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Jednocześnie oświadczam, że w związku z ww. okolicznością, na podstawie art. 24 ust. 8 ustawy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podjąłem następujące środki naprawcze: ………………………………..………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PODMIOTU, NA KTÓREGO ZASOBY POWOŁUJE SIĘ WYKONAWCA: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że w stosunku do 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tów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na którego/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zasoby powołuję się w niniejszym postępowaniu, tj.: ……………………………………………………………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(podać pełną nazwę/firmę, adres, a także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)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nie zachodzą podstawy wykluczenia z postępowania o udzielenie zamówienia.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81B10" w:rsidRPr="006C7436" w:rsidRDefault="00781B10" w:rsidP="00781B10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 xml:space="preserve">[UWAGA: zastosować tylko wtedy, gdy zamawiający przewidział możliwość, o której mowa w art. 25a ust. 5 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pkt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 xml:space="preserve"> 2 ustawy </w:t>
      </w:r>
      <w:proofErr w:type="spellStart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Pzp</w:t>
      </w:r>
      <w:proofErr w:type="spellEnd"/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]</w:t>
      </w:r>
    </w:p>
    <w:p w:rsidR="00781B10" w:rsidRPr="006C7436" w:rsidRDefault="00781B10" w:rsidP="00781B10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PODWYKONAWCY NIEBĘDĄCEGO PODMIOTEM, NA KTÓREGO ZASOBY POWOŁUJE SIĘ WYKONAWCA: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Oświadczam, że w stosunku do następującego/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podmiotu/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tów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będącego/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podwykonawcą/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ami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: ………………………………………………………………..….……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(podać pełną nazwę/firmę, adres, a także w zależności od podmiotu: NIP/PESEL, KRS/</w:t>
      </w:r>
      <w:proofErr w:type="spellStart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CEiDG</w:t>
      </w:r>
      <w:proofErr w:type="spellEnd"/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>)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, nie zachodzą podstawy wykluczenia z postępowania o udzielenie zamówienia.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shd w:val="clear" w:color="auto" w:fill="BFBFBF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OŚWIADCZENIE DOTYCZĄCE PODANYCH INFORMACJI: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Oświadczam, że wszystkie informacje podane w powyższych oświadczeniach są aktualne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…………….……. </w:t>
      </w: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(miejscowość)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lang w:eastAsia="hi-IN" w:bidi="hi-IN"/>
        </w:rPr>
        <w:t xml:space="preserve">,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dnia …………………. r. …………………………………</w:t>
      </w:r>
    </w:p>
    <w:p w:rsidR="00781B10" w:rsidRPr="006C7436" w:rsidRDefault="00781B10" w:rsidP="00781B10">
      <w:pPr>
        <w:widowControl w:val="0"/>
        <w:tabs>
          <w:tab w:val="left" w:pos="357"/>
        </w:tabs>
        <w:suppressAutoHyphens/>
        <w:spacing w:after="0" w:line="360" w:lineRule="auto"/>
        <w:ind w:left="5664" w:firstLine="708"/>
        <w:jc w:val="both"/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0"/>
          <w:szCs w:val="20"/>
          <w:lang w:eastAsia="hi-IN" w:bidi="hi-IN"/>
        </w:rPr>
        <w:t>(podpis)</w:t>
      </w:r>
    </w:p>
    <w:p w:rsidR="00484F88" w:rsidRPr="00886E05" w:rsidRDefault="00484F88" w:rsidP="00886E05">
      <w:pPr>
        <w:rPr>
          <w:szCs w:val="21"/>
        </w:rPr>
      </w:pPr>
    </w:p>
    <w:sectPr w:rsidR="00484F88" w:rsidRPr="00886E05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FD2" w:rsidRDefault="00BE7FD2" w:rsidP="0038231F">
      <w:pPr>
        <w:spacing w:after="0" w:line="240" w:lineRule="auto"/>
      </w:pPr>
      <w:r>
        <w:separator/>
      </w:r>
    </w:p>
  </w:endnote>
  <w:endnote w:type="continuationSeparator" w:id="0">
    <w:p w:rsidR="00BE7FD2" w:rsidRDefault="00BE7F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F8" w:rsidRDefault="00C66D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6392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63925">
      <w:rPr>
        <w:b/>
        <w:bCs/>
        <w:sz w:val="24"/>
        <w:szCs w:val="24"/>
      </w:rPr>
      <w:fldChar w:fldCharType="separate"/>
    </w:r>
    <w:r w:rsidR="000F4B1F">
      <w:rPr>
        <w:b/>
        <w:bCs/>
        <w:noProof/>
      </w:rPr>
      <w:t>4</w:t>
    </w:r>
    <w:r w:rsidR="00263925">
      <w:rPr>
        <w:b/>
        <w:bCs/>
        <w:sz w:val="24"/>
        <w:szCs w:val="24"/>
      </w:rPr>
      <w:fldChar w:fldCharType="end"/>
    </w:r>
    <w:r>
      <w:t xml:space="preserve"> z </w:t>
    </w:r>
    <w:r w:rsidR="0026392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63925">
      <w:rPr>
        <w:b/>
        <w:bCs/>
        <w:sz w:val="24"/>
        <w:szCs w:val="24"/>
      </w:rPr>
      <w:fldChar w:fldCharType="separate"/>
    </w:r>
    <w:r w:rsidR="000F4B1F">
      <w:rPr>
        <w:b/>
        <w:bCs/>
        <w:noProof/>
      </w:rPr>
      <w:t>4</w:t>
    </w:r>
    <w:r w:rsidR="0026392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F8" w:rsidRDefault="00C66D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FD2" w:rsidRDefault="00BE7FD2" w:rsidP="0038231F">
      <w:pPr>
        <w:spacing w:after="0" w:line="240" w:lineRule="auto"/>
      </w:pPr>
      <w:r>
        <w:separator/>
      </w:r>
    </w:p>
  </w:footnote>
  <w:footnote w:type="continuationSeparator" w:id="0">
    <w:p w:rsidR="00BE7FD2" w:rsidRDefault="00BE7F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F8" w:rsidRDefault="00C66D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F8" w:rsidRDefault="00C66D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DF8" w:rsidRDefault="00C66D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DF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4B1F"/>
    <w:rsid w:val="00160A7A"/>
    <w:rsid w:val="0017535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925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B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6E05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06D4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7FD2"/>
    <w:rsid w:val="00C014B5"/>
    <w:rsid w:val="00C113BF"/>
    <w:rsid w:val="00C4103F"/>
    <w:rsid w:val="00C434FC"/>
    <w:rsid w:val="00C57DEB"/>
    <w:rsid w:val="00C66DF8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1B1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B34F4-4F0E-41F4-8463-44DA1CA96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680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2020-09-15T07:31:00Z</cp:lastPrinted>
  <dcterms:created xsi:type="dcterms:W3CDTF">2020-09-15T07:32:00Z</dcterms:created>
  <dcterms:modified xsi:type="dcterms:W3CDTF">2020-09-15T07:32:00Z</dcterms:modified>
</cp:coreProperties>
</file>