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38" w:rsidRPr="00240E71" w:rsidRDefault="006B3E38" w:rsidP="006B3E3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6B3E38" w:rsidRDefault="006B3E38" w:rsidP="006B3E3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B3E38" w:rsidRPr="0022732C" w:rsidRDefault="006B3E38" w:rsidP="006B3E3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6B3E38" w:rsidRDefault="006B3E38" w:rsidP="006B3E3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B3E38" w:rsidRPr="0022732C" w:rsidRDefault="006B3E38" w:rsidP="006B3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6B3E38" w:rsidRPr="0022732C" w:rsidRDefault="006B3E38" w:rsidP="006B3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6B3E38" w:rsidRPr="0022732C" w:rsidRDefault="006B3E38" w:rsidP="006B3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6B3E38" w:rsidRPr="0022732C" w:rsidRDefault="006B3E38" w:rsidP="006B3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6B3E38" w:rsidRPr="0022732C" w:rsidRDefault="006B3E38" w:rsidP="006B3E3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51ADA">
        <w:rPr>
          <w:sz w:val="22"/>
          <w:lang w:val="en-US"/>
        </w:rPr>
        <w:t>……………………………………………………………………………………………..</w:t>
      </w:r>
    </w:p>
    <w:p w:rsidR="006B3E38" w:rsidRPr="0022732C" w:rsidRDefault="006B3E38" w:rsidP="006B3E3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51ADA">
        <w:rPr>
          <w:sz w:val="22"/>
          <w:lang w:val="en-US"/>
        </w:rPr>
        <w:t>…………………………………………………………………………………………….</w:t>
      </w:r>
    </w:p>
    <w:p w:rsidR="006B3E38" w:rsidRPr="0022732C" w:rsidRDefault="006B3E38" w:rsidP="006B3E3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6B3E38" w:rsidRPr="009E6A8A" w:rsidRDefault="006B3E38" w:rsidP="006B3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6B3E38" w:rsidRPr="0022732C" w:rsidRDefault="006B3E38" w:rsidP="006B3E3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6B3E38" w:rsidRDefault="006B3E38" w:rsidP="006B3E38">
      <w:pPr>
        <w:spacing w:line="360" w:lineRule="auto"/>
      </w:pPr>
      <w:r>
        <w:t>Do: Nazwa i siedziba Zamawiającego:</w:t>
      </w:r>
    </w:p>
    <w:p w:rsidR="006B3E38" w:rsidRPr="00E45A7B" w:rsidRDefault="006B3E38" w:rsidP="006B3E38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6B3E38" w:rsidRPr="00E45A7B" w:rsidRDefault="006B3E38" w:rsidP="006B3E38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6B3E38" w:rsidRDefault="006B3E38" w:rsidP="006B3E38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6B3E38" w:rsidRDefault="006B3E38" w:rsidP="006B3E38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6B3E38" w:rsidRDefault="006B3E38" w:rsidP="006B3E38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6B3E38" w:rsidRDefault="006B3E38" w:rsidP="006B3E38">
      <w:pPr>
        <w:ind w:firstLine="3969"/>
        <w:rPr>
          <w:b/>
        </w:rPr>
      </w:pPr>
    </w:p>
    <w:p w:rsidR="006B3E38" w:rsidRPr="00CE3BBD" w:rsidRDefault="006B3E38" w:rsidP="006B3E38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6B1E7E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z</w:t>
      </w:r>
      <w:r w:rsidRPr="006B1E7E">
        <w:rPr>
          <w:b/>
          <w:sz w:val="22"/>
          <w:szCs w:val="22"/>
        </w:rPr>
        <w:t>estaw</w:t>
      </w:r>
      <w:r>
        <w:rPr>
          <w:b/>
          <w:sz w:val="22"/>
          <w:szCs w:val="22"/>
        </w:rPr>
        <w:t>u</w:t>
      </w:r>
      <w:r w:rsidRPr="006B1E7E">
        <w:rPr>
          <w:b/>
          <w:sz w:val="22"/>
          <w:szCs w:val="22"/>
        </w:rPr>
        <w:t xml:space="preserve"> do pomiaru dyfuzyjności cieplnej metodą LFA</w:t>
      </w:r>
      <w:r>
        <w:rPr>
          <w:b/>
          <w:sz w:val="22"/>
          <w:szCs w:val="22"/>
        </w:rPr>
        <w:t xml:space="preserve"> </w:t>
      </w:r>
      <w:r w:rsidRPr="006B1E7E">
        <w:rPr>
          <w:b/>
          <w:sz w:val="22"/>
          <w:szCs w:val="22"/>
        </w:rPr>
        <w:t xml:space="preserve">i ciepła właściwego oraz przemian fazowych metodą DSC dla </w:t>
      </w:r>
      <w:proofErr w:type="spellStart"/>
      <w:r w:rsidRPr="006B1E7E">
        <w:rPr>
          <w:b/>
          <w:sz w:val="22"/>
          <w:szCs w:val="22"/>
        </w:rPr>
        <w:t>WEiP</w:t>
      </w:r>
      <w:proofErr w:type="spellEnd"/>
      <w:r w:rsidRPr="006B1E7E">
        <w:rPr>
          <w:b/>
          <w:sz w:val="22"/>
          <w:szCs w:val="22"/>
        </w:rPr>
        <w:t xml:space="preserve"> AGH </w:t>
      </w:r>
      <w:r>
        <w:rPr>
          <w:b/>
          <w:sz w:val="22"/>
          <w:szCs w:val="22"/>
        </w:rPr>
        <w:t xml:space="preserve">– KC-zp.272-453/20,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269"/>
        <w:gridCol w:w="1842"/>
        <w:gridCol w:w="797"/>
        <w:gridCol w:w="1419"/>
        <w:gridCol w:w="1135"/>
        <w:gridCol w:w="851"/>
        <w:gridCol w:w="1720"/>
      </w:tblGrid>
      <w:tr w:rsidR="006B3E38" w:rsidRPr="00F77C7A" w:rsidTr="00390EBA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6B3E38" w:rsidRDefault="006B3E38" w:rsidP="00390EB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6B3E38" w:rsidRDefault="006B3E38" w:rsidP="00390EB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6B3E38" w:rsidRDefault="006B3E38" w:rsidP="00390EBA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6B3E38" w:rsidRDefault="006B3E38" w:rsidP="00390EBA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6B3E38" w:rsidRDefault="006B3E38" w:rsidP="00390EB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6B3E38" w:rsidRPr="00F77C7A" w:rsidTr="00390EBA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3E38" w:rsidRDefault="006B3E38" w:rsidP="00390EB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6B3E38" w:rsidRPr="00F77C7A" w:rsidTr="00390EBA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B3E38" w:rsidRPr="00D00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00E38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tabs>
                <w:tab w:val="left" w:pos="0"/>
              </w:tabs>
              <w:spacing w:line="276" w:lineRule="auto"/>
              <w:ind w:right="-73"/>
              <w:rPr>
                <w:b/>
                <w:sz w:val="18"/>
                <w:szCs w:val="16"/>
                <w:lang w:eastAsia="en-US"/>
              </w:rPr>
            </w:pPr>
            <w:r w:rsidRPr="00F623C9">
              <w:rPr>
                <w:b/>
                <w:sz w:val="18"/>
                <w:szCs w:val="16"/>
                <w:lang w:eastAsia="en-US"/>
              </w:rPr>
              <w:t>Urządzenie do pomiaru dyfuzyjności cieplnej LFA</w:t>
            </w:r>
          </w:p>
          <w:p w:rsidR="006B3E38" w:rsidRPr="00CE3BBD" w:rsidRDefault="006B3E38" w:rsidP="00390EBA">
            <w:pPr>
              <w:tabs>
                <w:tab w:val="left" w:pos="0"/>
              </w:tabs>
              <w:spacing w:line="276" w:lineRule="auto"/>
              <w:ind w:right="-73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z o</w:t>
            </w:r>
            <w:r w:rsidRPr="00F623C9">
              <w:rPr>
                <w:b/>
                <w:sz w:val="18"/>
                <w:szCs w:val="16"/>
                <w:lang w:eastAsia="en-US"/>
              </w:rPr>
              <w:t>programowanie</w:t>
            </w:r>
            <w:r>
              <w:rPr>
                <w:b/>
                <w:sz w:val="18"/>
                <w:szCs w:val="16"/>
                <w:lang w:eastAsia="en-US"/>
              </w:rPr>
              <w:t>m</w:t>
            </w:r>
            <w:r w:rsidRPr="00F623C9">
              <w:rPr>
                <w:b/>
                <w:sz w:val="18"/>
                <w:szCs w:val="16"/>
                <w:lang w:eastAsia="en-US"/>
              </w:rPr>
              <w:t xml:space="preserve"> analizując</w:t>
            </w:r>
            <w:r>
              <w:rPr>
                <w:b/>
                <w:sz w:val="18"/>
                <w:szCs w:val="16"/>
                <w:lang w:eastAsia="en-US"/>
              </w:rPr>
              <w:t>ym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Pr="00F73119" w:rsidRDefault="006B3E38" w:rsidP="006B3E38">
            <w:pPr>
              <w:pStyle w:val="Akapitzlist"/>
              <w:spacing w:line="276" w:lineRule="auto"/>
              <w:ind w:left="0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159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6B3E38" w:rsidRPr="00F77C7A" w:rsidTr="00390EBA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F623C9">
              <w:rPr>
                <w:b/>
                <w:sz w:val="18"/>
                <w:szCs w:val="16"/>
                <w:lang w:eastAsia="en-US"/>
              </w:rPr>
              <w:t>Moduł DSC do pomiaru ciepła właściwego</w:t>
            </w:r>
          </w:p>
          <w:p w:rsidR="006B3E38" w:rsidRPr="00CE3BBD" w:rsidRDefault="006B3E38" w:rsidP="00390EBA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z o</w:t>
            </w:r>
            <w:r w:rsidRPr="00F623C9">
              <w:rPr>
                <w:b/>
                <w:sz w:val="18"/>
                <w:szCs w:val="16"/>
                <w:lang w:eastAsia="en-US"/>
              </w:rPr>
              <w:t>programowanie</w:t>
            </w:r>
            <w:r>
              <w:rPr>
                <w:b/>
                <w:sz w:val="18"/>
                <w:szCs w:val="16"/>
                <w:lang w:eastAsia="en-US"/>
              </w:rPr>
              <w:t>m s</w:t>
            </w:r>
            <w:r w:rsidRPr="00F623C9">
              <w:rPr>
                <w:b/>
                <w:sz w:val="18"/>
                <w:szCs w:val="16"/>
                <w:lang w:eastAsia="en-US"/>
              </w:rPr>
              <w:t>pecjalistyczn</w:t>
            </w:r>
            <w:r>
              <w:rPr>
                <w:b/>
                <w:sz w:val="18"/>
                <w:szCs w:val="16"/>
                <w:lang w:eastAsia="en-US"/>
              </w:rPr>
              <w:t>ym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Pr="008951A1" w:rsidRDefault="006B3E38" w:rsidP="006B3E38">
            <w:pPr>
              <w:pStyle w:val="Akapitzlist"/>
              <w:spacing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6B3E38" w:rsidRPr="00F77C7A" w:rsidTr="00390EBA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B3E38" w:rsidRPr="00D00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tabs>
                <w:tab w:val="left" w:pos="0"/>
              </w:tabs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CE3BBD">
              <w:rPr>
                <w:b/>
                <w:sz w:val="18"/>
                <w:szCs w:val="16"/>
                <w:lang w:eastAsia="en-US"/>
              </w:rPr>
              <w:t>Stacjonarny zestaw</w:t>
            </w:r>
            <w:r>
              <w:rPr>
                <w:b/>
                <w:sz w:val="18"/>
                <w:szCs w:val="16"/>
                <w:lang w:eastAsia="en-US"/>
              </w:rPr>
              <w:t xml:space="preserve"> </w:t>
            </w:r>
            <w:r w:rsidRPr="00CE3BBD">
              <w:rPr>
                <w:b/>
                <w:sz w:val="18"/>
                <w:szCs w:val="16"/>
                <w:lang w:eastAsia="en-US"/>
              </w:rPr>
              <w:t>komputerowy</w:t>
            </w:r>
            <w:r>
              <w:rPr>
                <w:b/>
                <w:sz w:val="18"/>
                <w:szCs w:val="16"/>
                <w:lang w:eastAsia="en-US"/>
              </w:rPr>
              <w:t xml:space="preserve"> do LFA</w:t>
            </w:r>
            <w:r>
              <w:rPr>
                <w:b/>
                <w:sz w:val="18"/>
                <w:szCs w:val="16"/>
                <w:lang w:eastAsia="en-US"/>
              </w:rPr>
              <w:br/>
              <w:t xml:space="preserve">z systemem operacyjnym </w:t>
            </w:r>
          </w:p>
          <w:p w:rsidR="006B3E38" w:rsidRPr="00CE3BBD" w:rsidRDefault="006B3E38" w:rsidP="00390EBA">
            <w:pPr>
              <w:tabs>
                <w:tab w:val="left" w:pos="0"/>
              </w:tabs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(</w:t>
            </w:r>
            <w:r w:rsidRPr="004B0560">
              <w:rPr>
                <w:b/>
                <w:sz w:val="18"/>
                <w:szCs w:val="16"/>
                <w:lang w:eastAsia="en-US"/>
              </w:rPr>
              <w:t>stacja do zbierania danych i sterowania</w:t>
            </w:r>
            <w:r>
              <w:rPr>
                <w:b/>
                <w:sz w:val="18"/>
                <w:szCs w:val="16"/>
                <w:lang w:eastAsia="en-US"/>
              </w:rPr>
              <w:t>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Pr="008951A1" w:rsidRDefault="006B3E38" w:rsidP="006B3E38">
            <w:pPr>
              <w:pStyle w:val="Akapitzlist"/>
              <w:spacing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6B3E38" w:rsidRPr="00F77C7A" w:rsidTr="00390EBA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tabs>
                <w:tab w:val="left" w:pos="0"/>
              </w:tabs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 xml:space="preserve">Komputer przenośny – laptop do DSC </w:t>
            </w:r>
            <w:r w:rsidRPr="00CF6256">
              <w:rPr>
                <w:b/>
                <w:sz w:val="18"/>
                <w:szCs w:val="16"/>
                <w:lang w:eastAsia="en-US"/>
              </w:rPr>
              <w:t>z systemem operacyjnym</w:t>
            </w:r>
          </w:p>
          <w:p w:rsidR="006B3E38" w:rsidRPr="00CE3BBD" w:rsidRDefault="006B3E38" w:rsidP="00390EBA">
            <w:pPr>
              <w:tabs>
                <w:tab w:val="left" w:pos="0"/>
              </w:tabs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(</w:t>
            </w:r>
            <w:r w:rsidRPr="004B0560">
              <w:rPr>
                <w:b/>
                <w:sz w:val="18"/>
                <w:szCs w:val="16"/>
                <w:lang w:eastAsia="en-US"/>
              </w:rPr>
              <w:t xml:space="preserve">stacja do zbierania danych </w:t>
            </w:r>
            <w:r w:rsidRPr="004B0560">
              <w:rPr>
                <w:b/>
                <w:sz w:val="18"/>
                <w:szCs w:val="16"/>
                <w:lang w:eastAsia="en-US"/>
              </w:rPr>
              <w:lastRenderedPageBreak/>
              <w:t>i sterowania</w:t>
            </w:r>
            <w:r>
              <w:rPr>
                <w:b/>
                <w:sz w:val="18"/>
                <w:szCs w:val="16"/>
                <w:lang w:eastAsia="en-US"/>
              </w:rPr>
              <w:t>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Pr="008951A1" w:rsidRDefault="006B3E38" w:rsidP="006B3E38">
            <w:pPr>
              <w:pStyle w:val="Akapitzlist"/>
              <w:spacing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  <w:bookmarkStart w:id="0" w:name="_GoBack"/>
            <w:bookmarkEnd w:id="0"/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6B3E38" w:rsidRPr="00F77C7A" w:rsidTr="00390EBA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B3E38" w:rsidRPr="00D00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lastRenderedPageBreak/>
              <w:t>5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8951A1">
              <w:rPr>
                <w:b/>
                <w:sz w:val="18"/>
                <w:szCs w:val="16"/>
                <w:lang w:eastAsia="en-US"/>
              </w:rPr>
              <w:t xml:space="preserve">Pakiet oprogramowania biurowego </w:t>
            </w:r>
            <w:r w:rsidRPr="00CE3BBD">
              <w:rPr>
                <w:b/>
                <w:sz w:val="18"/>
                <w:szCs w:val="16"/>
                <w:lang w:eastAsia="en-US"/>
              </w:rPr>
              <w:t>(</w:t>
            </w:r>
            <w:r>
              <w:rPr>
                <w:b/>
                <w:sz w:val="18"/>
                <w:szCs w:val="16"/>
                <w:lang w:eastAsia="en-US"/>
              </w:rPr>
              <w:t>zainstalowane</w:t>
            </w:r>
          </w:p>
          <w:p w:rsidR="006B3E38" w:rsidRPr="00CE3BBD" w:rsidRDefault="006B3E38" w:rsidP="00390EBA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>na komputerze do LFA</w:t>
            </w:r>
            <w:r>
              <w:rPr>
                <w:b/>
                <w:sz w:val="18"/>
                <w:szCs w:val="16"/>
                <w:lang w:eastAsia="en-US"/>
              </w:rPr>
              <w:br/>
              <w:t>i na laptopie do DSC</w:t>
            </w:r>
            <w:r w:rsidRPr="00CE3BBD">
              <w:rPr>
                <w:b/>
                <w:sz w:val="18"/>
                <w:szCs w:val="16"/>
                <w:lang w:eastAsia="en-US"/>
              </w:rPr>
              <w:t>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Pr="008951A1" w:rsidRDefault="006B3E38" w:rsidP="00390EBA">
            <w:pPr>
              <w:spacing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6B3E38" w:rsidRPr="00F77C7A" w:rsidTr="00390EBA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B3E38" w:rsidRPr="00D00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Pr="00CE3BBD" w:rsidRDefault="006B3E38" w:rsidP="00390EBA">
            <w:pPr>
              <w:spacing w:line="276" w:lineRule="auto"/>
              <w:ind w:right="-72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 xml:space="preserve">Wielofunkcyjne </w:t>
            </w:r>
            <w:r w:rsidRPr="00CF6256">
              <w:rPr>
                <w:b/>
                <w:sz w:val="18"/>
                <w:szCs w:val="16"/>
                <w:lang w:eastAsia="en-US"/>
              </w:rPr>
              <w:t xml:space="preserve">urządzenie </w:t>
            </w:r>
            <w:r>
              <w:rPr>
                <w:b/>
                <w:sz w:val="18"/>
                <w:szCs w:val="16"/>
                <w:lang w:eastAsia="en-US"/>
              </w:rPr>
              <w:t>drukujące (zainstalowane</w:t>
            </w:r>
            <w:r>
              <w:rPr>
                <w:b/>
                <w:sz w:val="18"/>
                <w:szCs w:val="16"/>
                <w:lang w:eastAsia="en-US"/>
              </w:rPr>
              <w:br/>
              <w:t>i podpięte do komputera stacjonarnego do LFA)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Pr="00946590" w:rsidRDefault="006B3E38" w:rsidP="00390EBA">
            <w:pPr>
              <w:spacing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6B3E38" w:rsidRPr="00F77C7A" w:rsidTr="006B3E38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>
              <w:rPr>
                <w:b/>
                <w:sz w:val="18"/>
                <w:szCs w:val="16"/>
                <w:lang w:eastAsia="en-US"/>
              </w:rPr>
              <w:t xml:space="preserve">Dostawa, </w:t>
            </w:r>
            <w:r w:rsidRPr="00CE3BBD">
              <w:rPr>
                <w:b/>
                <w:sz w:val="18"/>
                <w:szCs w:val="16"/>
                <w:lang w:eastAsia="en-US"/>
              </w:rPr>
              <w:t>instalacja</w:t>
            </w:r>
          </w:p>
          <w:p w:rsidR="006B3E38" w:rsidRPr="00CE3BBD" w:rsidRDefault="006B3E38" w:rsidP="00390EBA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CE3BBD">
              <w:rPr>
                <w:b/>
                <w:sz w:val="18"/>
                <w:szCs w:val="16"/>
                <w:lang w:eastAsia="en-US"/>
              </w:rPr>
              <w:t xml:space="preserve">i </w:t>
            </w:r>
            <w:r>
              <w:rPr>
                <w:b/>
                <w:sz w:val="18"/>
                <w:szCs w:val="16"/>
                <w:lang w:eastAsia="en-US"/>
              </w:rPr>
              <w:t>uruchomienie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6B3E38" w:rsidRPr="00CE3BBD" w:rsidRDefault="006B3E38" w:rsidP="00390EBA">
            <w:pPr>
              <w:spacing w:line="276" w:lineRule="auto"/>
              <w:ind w:right="425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6B3E38" w:rsidRDefault="006B3E38" w:rsidP="00390EB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6B3E38" w:rsidRPr="00F77C7A" w:rsidTr="00390EBA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B3E38" w:rsidRDefault="006B3E38" w:rsidP="00390EBA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3E38" w:rsidRDefault="006B3E38" w:rsidP="00390EBA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6B3E38" w:rsidRDefault="006B3E38" w:rsidP="006B3E3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6B3E38" w:rsidRDefault="006B3E38" w:rsidP="006B3E3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6B3E38" w:rsidRDefault="006B3E38" w:rsidP="006B3E38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6B3E38" w:rsidRDefault="006B3E38" w:rsidP="006B3E38">
      <w:pPr>
        <w:widowControl w:val="0"/>
        <w:spacing w:before="12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do ………………. </w:t>
      </w:r>
      <w:r>
        <w:rPr>
          <w:sz w:val="22"/>
          <w:szCs w:val="22"/>
        </w:rPr>
        <w:t>dni od daty podpisania umowy</w:t>
      </w:r>
    </w:p>
    <w:p w:rsidR="006B3E38" w:rsidRDefault="006B3E38" w:rsidP="006B3E38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(kryterium oceny): …………. miesięcy</w:t>
      </w:r>
    </w:p>
    <w:p w:rsidR="006B3E38" w:rsidRDefault="006B3E38" w:rsidP="006B3E38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6B3E38" w:rsidRDefault="006B3E38" w:rsidP="006B3E38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6B3E38" w:rsidRDefault="006B3E38" w:rsidP="006B3E38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B3E38" w:rsidRPr="00660341" w:rsidRDefault="006B3E38" w:rsidP="006B3E38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6B3E38" w:rsidRDefault="006B3E38" w:rsidP="006B3E38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6B3E38" w:rsidRDefault="006B3E38" w:rsidP="006B3E3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6B3E38" w:rsidRDefault="006B3E38" w:rsidP="006B3E3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6B3E38" w:rsidRPr="00DC5D29" w:rsidRDefault="006B3E38" w:rsidP="006B3E3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6B3E38" w:rsidRDefault="006B3E38" w:rsidP="006B3E3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stacjonarny zestaw komputerowy (urządzenie sterujące)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6B3E38" w:rsidRDefault="006B3E38" w:rsidP="006B3E3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>stacjonarny zestaw komputerowy (rządzenie sterujące)</w:t>
      </w:r>
      <w:r>
        <w:rPr>
          <w:color w:val="000000"/>
          <w:sz w:val="22"/>
          <w:szCs w:val="22"/>
          <w:lang w:eastAsia="ar-SA"/>
        </w:rPr>
        <w:t xml:space="preserve"> przeznaczony jest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6B3E38" w:rsidRDefault="006B3E38" w:rsidP="006B3E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B3E38" w:rsidRDefault="006B3E38" w:rsidP="006B3E3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B3E38" w:rsidRDefault="006B3E38" w:rsidP="006B3E3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:rsidR="006B3E38" w:rsidRDefault="006B3E38" w:rsidP="006B3E3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3E38" w:rsidTr="00390E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E38" w:rsidRDefault="006B3E38" w:rsidP="00390E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E38" w:rsidRDefault="006B3E38" w:rsidP="00390E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B3E38" w:rsidRDefault="006B3E38" w:rsidP="00390E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3E38" w:rsidRDefault="006B3E38" w:rsidP="00390E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B3E38" w:rsidTr="00390E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E38" w:rsidRDefault="006B3E38" w:rsidP="00390EB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E38" w:rsidRDefault="006B3E38" w:rsidP="00390E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E38" w:rsidRDefault="006B3E38" w:rsidP="00390E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B3E38" w:rsidTr="00390E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E38" w:rsidRDefault="006B3E38" w:rsidP="00390EB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E38" w:rsidRDefault="006B3E38" w:rsidP="00390E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E38" w:rsidRDefault="006B3E38" w:rsidP="00390E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B3E38" w:rsidTr="00390E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E38" w:rsidRDefault="006B3E38" w:rsidP="00390EB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E38" w:rsidRDefault="006B3E38" w:rsidP="00390E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E38" w:rsidRDefault="006B3E38" w:rsidP="00390E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B3E38" w:rsidRDefault="006B3E38" w:rsidP="006B3E3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6B3E38" w:rsidRDefault="006B3E38" w:rsidP="006B3E3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6B3E38" w:rsidRDefault="006B3E38" w:rsidP="006B3E3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6B3E38" w:rsidRDefault="006B3E38" w:rsidP="006B3E3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6B3E38" w:rsidRDefault="006B3E38" w:rsidP="006B3E3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6B3E38" w:rsidRDefault="006B3E38" w:rsidP="006B3E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B3E38" w:rsidRDefault="006B3E38" w:rsidP="006B3E3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B3E38" w:rsidRDefault="006B3E38" w:rsidP="006B3E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B3E38" w:rsidRDefault="006B3E38" w:rsidP="006B3E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B3E38" w:rsidRDefault="006B3E38" w:rsidP="006B3E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B3E38" w:rsidRDefault="006B3E38" w:rsidP="006B3E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B3E38" w:rsidRDefault="006B3E38" w:rsidP="006B3E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B3E38" w:rsidRDefault="006B3E38" w:rsidP="006B3E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B3E38" w:rsidRDefault="006B3E38" w:rsidP="006B3E3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B3E38" w:rsidRDefault="006B3E38" w:rsidP="006B3E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B3E38" w:rsidRDefault="006B3E38" w:rsidP="006B3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B3E38" w:rsidRDefault="006B3E38" w:rsidP="006B3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B3E38" w:rsidRDefault="006B3E38" w:rsidP="006B3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B3E38" w:rsidRDefault="006B3E38" w:rsidP="006B3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B3E38" w:rsidRDefault="006B3E38" w:rsidP="006B3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B3E38" w:rsidRDefault="006B3E38" w:rsidP="006B3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B3E38" w:rsidRDefault="006B3E38" w:rsidP="006B3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B3E38" w:rsidRDefault="006B3E38" w:rsidP="006B3E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B3E38" w:rsidRDefault="006B3E38" w:rsidP="006B3E38">
      <w:pPr>
        <w:jc w:val="both"/>
        <w:rPr>
          <w:sz w:val="22"/>
          <w:szCs w:val="22"/>
        </w:rPr>
      </w:pPr>
    </w:p>
    <w:p w:rsidR="006B3E38" w:rsidRPr="00401A47" w:rsidRDefault="006B3E38" w:rsidP="006B3E38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FE545C" w:rsidRPr="006B3E38" w:rsidRDefault="00FE545C" w:rsidP="006B3E38"/>
    <w:sectPr w:rsidR="00FE545C" w:rsidRPr="006B3E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6F6" w:rsidRDefault="00D916F6">
      <w:r>
        <w:separator/>
      </w:r>
    </w:p>
  </w:endnote>
  <w:endnote w:type="continuationSeparator" w:id="0">
    <w:p w:rsidR="00D916F6" w:rsidRDefault="00D9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F0B" w:rsidRDefault="00172F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F0B" w:rsidRDefault="00172F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6F6" w:rsidRDefault="00D916F6">
      <w:r>
        <w:separator/>
      </w:r>
    </w:p>
  </w:footnote>
  <w:footnote w:type="continuationSeparator" w:id="0">
    <w:p w:rsidR="00D916F6" w:rsidRDefault="00D916F6">
      <w:r>
        <w:continuationSeparator/>
      </w:r>
    </w:p>
  </w:footnote>
  <w:footnote w:id="1">
    <w:p w:rsidR="006B3E38" w:rsidRDefault="006B3E38" w:rsidP="006B3E3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6B3E38" w:rsidRDefault="006B3E38" w:rsidP="006B3E3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F0B" w:rsidRDefault="00172F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F0B" w:rsidRDefault="00172F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4554D2"/>
    <w:multiLevelType w:val="hybridMultilevel"/>
    <w:tmpl w:val="B292F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035FE"/>
    <w:multiLevelType w:val="hybridMultilevel"/>
    <w:tmpl w:val="B292F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E86F00"/>
    <w:multiLevelType w:val="hybridMultilevel"/>
    <w:tmpl w:val="318650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13E12"/>
    <w:multiLevelType w:val="hybridMultilevel"/>
    <w:tmpl w:val="D572F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6F6"/>
    <w:rsid w:val="00012286"/>
    <w:rsid w:val="00071CCC"/>
    <w:rsid w:val="000B731D"/>
    <w:rsid w:val="000D6134"/>
    <w:rsid w:val="000E09C7"/>
    <w:rsid w:val="000F6589"/>
    <w:rsid w:val="00106636"/>
    <w:rsid w:val="00116EC6"/>
    <w:rsid w:val="00172F0B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3E3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916F6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E3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B3E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AB11A-1979-4F38-8F52-190C15C86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739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1601-01-01T00:00:00Z</cp:lastPrinted>
  <dcterms:created xsi:type="dcterms:W3CDTF">2020-09-03T08:55:00Z</dcterms:created>
  <dcterms:modified xsi:type="dcterms:W3CDTF">2020-09-03T08:55:00Z</dcterms:modified>
</cp:coreProperties>
</file>