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E5FFB" w:rsidRPr="008E5FFB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E5FFB" w:rsidRPr="008E5FFB">
        <w:rPr>
          <w:b/>
          <w:sz w:val="24"/>
        </w:rPr>
        <w:t>ZP/D-41/A/20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480FB1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E5FFB" w:rsidRPr="008E5FFB">
        <w:rPr>
          <w:b/>
        </w:rPr>
        <w:t>przetarg nieograniczony</w:t>
      </w:r>
      <w:r w:rsidR="00753DC1">
        <w:t xml:space="preserve"> na:</w:t>
      </w:r>
      <w:r w:rsidR="00480FB1">
        <w:t xml:space="preserve"> </w:t>
      </w:r>
      <w:bookmarkStart w:id="0" w:name="_GoBack"/>
      <w:bookmarkEnd w:id="0"/>
      <w:r w:rsidR="008E5FFB" w:rsidRPr="008E5FFB">
        <w:rPr>
          <w:b/>
          <w:szCs w:val="24"/>
        </w:rPr>
        <w:t>Dostawa analizatora jakości powietrza z wyposażeniem dla  Wydziału Infrastruktury i Środowiska 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E5FFB" w:rsidRPr="008E5FFB">
        <w:rPr>
          <w:sz w:val="24"/>
          <w:szCs w:val="24"/>
        </w:rPr>
        <w:t>(</w:t>
      </w:r>
      <w:proofErr w:type="spellStart"/>
      <w:r w:rsidR="008E5FFB" w:rsidRPr="008E5FFB">
        <w:rPr>
          <w:sz w:val="24"/>
          <w:szCs w:val="24"/>
        </w:rPr>
        <w:t>t.j</w:t>
      </w:r>
      <w:proofErr w:type="spellEnd"/>
      <w:r w:rsidR="008E5FFB" w:rsidRPr="008E5FFB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E5FFB" w:rsidRPr="008E5FFB">
        <w:rPr>
          <w:sz w:val="24"/>
          <w:szCs w:val="24"/>
        </w:rPr>
        <w:t>(</w:t>
      </w:r>
      <w:proofErr w:type="spellStart"/>
      <w:r w:rsidR="008E5FFB" w:rsidRPr="008E5FFB">
        <w:rPr>
          <w:sz w:val="24"/>
          <w:szCs w:val="24"/>
        </w:rPr>
        <w:t>t.j</w:t>
      </w:r>
      <w:proofErr w:type="spellEnd"/>
      <w:r w:rsidR="008E5FFB" w:rsidRPr="008E5FFB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E5FFB" w:rsidRPr="008E5FFB">
        <w:rPr>
          <w:sz w:val="24"/>
          <w:szCs w:val="24"/>
        </w:rPr>
        <w:t>(</w:t>
      </w:r>
      <w:proofErr w:type="spellStart"/>
      <w:r w:rsidR="008E5FFB" w:rsidRPr="008E5FFB">
        <w:rPr>
          <w:sz w:val="24"/>
          <w:szCs w:val="24"/>
        </w:rPr>
        <w:t>t.j</w:t>
      </w:r>
      <w:proofErr w:type="spellEnd"/>
      <w:r w:rsidR="008E5FFB" w:rsidRPr="008E5FFB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2BB9" w:rsidRDefault="00252BB9">
      <w:r>
        <w:separator/>
      </w:r>
    </w:p>
  </w:endnote>
  <w:endnote w:type="continuationSeparator" w:id="0">
    <w:p w:rsidR="00252BB9" w:rsidRDefault="00252B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0F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0F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5FFB" w:rsidRDefault="008E5F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2BB9" w:rsidRDefault="00252BB9">
      <w:r>
        <w:separator/>
      </w:r>
    </w:p>
  </w:footnote>
  <w:footnote w:type="continuationSeparator" w:id="0">
    <w:p w:rsidR="00252BB9" w:rsidRDefault="00252BB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5FFB" w:rsidRDefault="008E5F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5FFB" w:rsidRDefault="008E5F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5FFB" w:rsidRDefault="008E5F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2BB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52BB9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80FB1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8E5FFB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CDEA164"/>
  <w15:chartTrackingRefBased/>
  <w15:docId w15:val="{0026EBC8-A7FC-4EF2-A86F-5B3307C1F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171750-265C-494B-BE2F-2F951E5A8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2020-09-07T08:23:00Z</dcterms:created>
  <dcterms:modified xsi:type="dcterms:W3CDTF">2020-09-07T08:23:00Z</dcterms:modified>
</cp:coreProperties>
</file>