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85178">
        <w:rPr>
          <w:b/>
          <w:i w:val="0"/>
          <w:sz w:val="22"/>
          <w:szCs w:val="22"/>
        </w:rPr>
        <w:t>2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25709" w:rsidRPr="00B25709">
        <w:rPr>
          <w:rFonts w:ascii="Times New Roman" w:hAnsi="Times New Roman"/>
          <w:b/>
        </w:rPr>
        <w:t>KA-2/088/2020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5709" w:rsidRPr="00B25709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5709" w:rsidRPr="00B25709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B25709" w:rsidRPr="00B25709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B25709" w:rsidRPr="00B25709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5709" w:rsidRPr="00B25709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B25709" w:rsidRPr="00B25709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25709" w:rsidRPr="00B25709">
        <w:rPr>
          <w:rFonts w:ascii="Times New Roman" w:hAnsi="Times New Roman"/>
        </w:rPr>
        <w:t>(</w:t>
      </w:r>
      <w:proofErr w:type="spellStart"/>
      <w:r w:rsidR="00B25709" w:rsidRPr="00B25709">
        <w:rPr>
          <w:rFonts w:ascii="Times New Roman" w:hAnsi="Times New Roman"/>
        </w:rPr>
        <w:t>t.j</w:t>
      </w:r>
      <w:proofErr w:type="spellEnd"/>
      <w:r w:rsidR="00B25709" w:rsidRPr="00B2570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25709" w:rsidRPr="00B25709">
        <w:rPr>
          <w:rFonts w:ascii="Times New Roman" w:hAnsi="Times New Roman"/>
          <w:b/>
        </w:rPr>
        <w:t>Prace ogrodnicze oraz utrzymanie w czystości terenu Osiedla Studenckiego Politechniki Krakowskiej przy ul. Skarżyńskiego oraz kompleksowe nasadzenie drzew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25709" w:rsidRPr="00B25709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25709" w:rsidRPr="00997D0F" w:rsidRDefault="00B25709" w:rsidP="00B2570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25709" w:rsidRPr="00023477" w:rsidRDefault="00B25709" w:rsidP="00B2570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25709" w:rsidRPr="00997D0F" w:rsidRDefault="00B25709" w:rsidP="00B2570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25709" w:rsidRPr="000247FF" w:rsidRDefault="00B25709" w:rsidP="00B2570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B25709" w:rsidRPr="000247FF" w:rsidRDefault="00B25709" w:rsidP="00B2570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B25709" w:rsidRPr="000247FF" w:rsidRDefault="00B25709" w:rsidP="00B25709">
      <w:pPr>
        <w:spacing w:after="0" w:line="240" w:lineRule="auto"/>
        <w:jc w:val="both"/>
        <w:rPr>
          <w:b/>
        </w:rPr>
      </w:pPr>
    </w:p>
    <w:p w:rsidR="00B25709" w:rsidRPr="000247FF" w:rsidRDefault="00B25709" w:rsidP="00B2570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B25709" w:rsidRPr="000247FF" w:rsidRDefault="00B25709" w:rsidP="00B2570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B25709" w:rsidRPr="00292198" w:rsidRDefault="00B25709" w:rsidP="00B2570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25709" w:rsidRPr="000247FF" w:rsidRDefault="00B25709" w:rsidP="00B2570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B25709" w:rsidRPr="000247FF" w:rsidRDefault="00B25709" w:rsidP="00B2570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B25709" w:rsidRPr="00292198" w:rsidRDefault="00B25709" w:rsidP="00B2570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25709" w:rsidRPr="000247FF" w:rsidRDefault="00B25709" w:rsidP="00B2570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B25709" w:rsidRDefault="00B25709" w:rsidP="00B2570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11C54" w:rsidRPr="00F8042D" w:rsidRDefault="00F11C54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9D7" w:rsidRDefault="009279D7" w:rsidP="0038231F">
      <w:pPr>
        <w:spacing w:after="0" w:line="240" w:lineRule="auto"/>
      </w:pPr>
      <w:r>
        <w:separator/>
      </w:r>
    </w:p>
  </w:endnote>
  <w:endnote w:type="continuationSeparator" w:id="0">
    <w:p w:rsidR="009279D7" w:rsidRDefault="009279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709" w:rsidRDefault="00B257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1CC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1CC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709" w:rsidRDefault="00B257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9D7" w:rsidRDefault="009279D7" w:rsidP="0038231F">
      <w:pPr>
        <w:spacing w:after="0" w:line="240" w:lineRule="auto"/>
      </w:pPr>
      <w:r>
        <w:separator/>
      </w:r>
    </w:p>
  </w:footnote>
  <w:footnote w:type="continuationSeparator" w:id="0">
    <w:p w:rsidR="009279D7" w:rsidRDefault="009279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709" w:rsidRDefault="00B257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709" w:rsidRDefault="00B257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709" w:rsidRDefault="00B257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9D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178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79D7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1319"/>
    <w:rsid w:val="00A347DE"/>
    <w:rsid w:val="00AE6FF2"/>
    <w:rsid w:val="00B0088C"/>
    <w:rsid w:val="00B15219"/>
    <w:rsid w:val="00B15FD3"/>
    <w:rsid w:val="00B25709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CC9"/>
    <w:rsid w:val="00E73190"/>
    <w:rsid w:val="00E73CEB"/>
    <w:rsid w:val="00EB7CDE"/>
    <w:rsid w:val="00EE1FBF"/>
    <w:rsid w:val="00EE40F5"/>
    <w:rsid w:val="00EF74CA"/>
    <w:rsid w:val="00F04280"/>
    <w:rsid w:val="00F11C54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6057-0A5F-4C79-AD86-48DBDC68E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866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2020-09-08T06:37:00Z</cp:lastPrinted>
  <dcterms:created xsi:type="dcterms:W3CDTF">2020-09-08T06:38:00Z</dcterms:created>
  <dcterms:modified xsi:type="dcterms:W3CDTF">2020-09-08T06:38:00Z</dcterms:modified>
</cp:coreProperties>
</file>