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085" w:rsidRDefault="00FD4085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D4085" w:rsidRDefault="00FD4085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540173881-N-2020 z dnia 11-09-2020 r. </w:t>
      </w:r>
    </w:p>
    <w:p w:rsidR="00FD4085" w:rsidRDefault="00FD4085" w:rsidP="00FD408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Oświęcim: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ZMIANIE OGŁOSZENIA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INFORMACJE O ZMIENIANYM OGŁOSZENIU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581252-N-2020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03/09/2020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Adres strony internetowej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url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D4085" w:rsidRDefault="00FD4085" w:rsidP="00FD40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II.1) Tekst, który należy zmienić: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FD4085" w:rsidRDefault="00FD4085" w:rsidP="00FD4085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Miejsce, w którym znajduje się zmieniany tekst: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sekcji: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IV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Punkt: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6.2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jest: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Data: 2020-09-15, godzina: 09:00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powinno być: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Data: 2020-09-16, godzina: 09:00 </w:t>
      </w:r>
    </w:p>
    <w:p w:rsidR="00FD4085" w:rsidRPr="00FD4085" w:rsidRDefault="00FD4085" w:rsidP="00FD4085"/>
    <w:p w:rsidR="00FD4085" w:rsidRDefault="00FD4085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FD4085" w:rsidRDefault="00FD4085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D4085" w:rsidRDefault="00FD4085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540170720-N-2020 z dnia 08-09-2020 r. </w:t>
      </w:r>
    </w:p>
    <w:p w:rsidR="006F17C7" w:rsidRPr="00CF19B8" w:rsidRDefault="006F17C7" w:rsidP="006F17C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>Oświęcim: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ZMIANIE OGŁOSZENIA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INFORMACJE O ZMIENIANYM OGŁOSZENIU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Numer: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581252-N-2020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Data: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03/09/2020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  <w:t>Adres strony internetowej (</w:t>
      </w:r>
      <w:proofErr w:type="spellStart"/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>url</w:t>
      </w:r>
      <w:proofErr w:type="spellEnd"/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): www.przetargi.propublico.pl; www.szpitaloswiecim.pl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F17C7" w:rsidRPr="00CF19B8" w:rsidRDefault="006F17C7" w:rsidP="006F17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II.1) Tekst, który należy zmienić: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F17C7" w:rsidRPr="00CF19B8" w:rsidRDefault="006F17C7" w:rsidP="006F17C7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sekcji: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IV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Punkt: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6.2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jest: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Data: 2020-09-11, godzina: 09:00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F1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F19B8">
        <w:rPr>
          <w:rFonts w:ascii="Times New Roman" w:eastAsia="Times New Roman" w:hAnsi="Times New Roman"/>
          <w:sz w:val="24"/>
          <w:szCs w:val="24"/>
          <w:lang w:eastAsia="pl-PL"/>
        </w:rPr>
        <w:t xml:space="preserve">Data: 2020-09-15, godzina: 09:00 </w:t>
      </w:r>
    </w:p>
    <w:p w:rsidR="006F17C7" w:rsidRDefault="006F17C7" w:rsidP="006F17C7"/>
    <w:p w:rsidR="00F8425D" w:rsidRPr="006F17C7" w:rsidRDefault="00F8425D" w:rsidP="006F17C7"/>
    <w:sectPr w:rsidR="00F8425D" w:rsidRPr="006F17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E89" w:rsidRDefault="00021E89">
      <w:r>
        <w:separator/>
      </w:r>
    </w:p>
  </w:endnote>
  <w:endnote w:type="continuationSeparator" w:id="0">
    <w:p w:rsidR="00021E89" w:rsidRDefault="0002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FD40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E89" w:rsidRDefault="00021E89">
      <w:r>
        <w:separator/>
      </w:r>
    </w:p>
  </w:footnote>
  <w:footnote w:type="continuationSeparator" w:id="0">
    <w:p w:rsidR="00021E89" w:rsidRDefault="00021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052" w:rsidRDefault="005C20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052" w:rsidRDefault="005C20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052" w:rsidRDefault="005C20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E89"/>
    <w:rsid w:val="00021E89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C2052"/>
    <w:rsid w:val="005E7BB1"/>
    <w:rsid w:val="006A6955"/>
    <w:rsid w:val="006F17C7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D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7E606"/>
  <w15:chartTrackingRefBased/>
  <w15:docId w15:val="{59476F37-86CD-4040-93FF-5481FA9E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17C7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204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4</cp:revision>
  <cp:lastPrinted>2001-02-10T19:50:00Z</cp:lastPrinted>
  <dcterms:created xsi:type="dcterms:W3CDTF">2020-09-08T13:42:00Z</dcterms:created>
  <dcterms:modified xsi:type="dcterms:W3CDTF">2020-09-11T11:59:00Z</dcterms:modified>
</cp:coreProperties>
</file>