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BE3" w:rsidRDefault="00562BE3" w:rsidP="00562BE3"/>
    <w:p w:rsidR="00562BE3" w:rsidRDefault="00562BE3" w:rsidP="00562BE3"/>
    <w:p w:rsidR="00562BE3" w:rsidRDefault="00562BE3" w:rsidP="00562BE3"/>
    <w:p w:rsidR="00562BE3" w:rsidRDefault="00562BE3" w:rsidP="00562BE3"/>
    <w:p w:rsidR="00562BE3" w:rsidRPr="008D737E" w:rsidRDefault="00562BE3" w:rsidP="00562BE3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358/20</w:t>
      </w:r>
      <w:r w:rsidRPr="008D737E">
        <w:rPr>
          <w:rFonts w:ascii="Verdana" w:hAnsi="Verdana"/>
          <w:sz w:val="16"/>
          <w:szCs w:val="16"/>
        </w:rPr>
        <w:tab/>
      </w:r>
    </w:p>
    <w:p w:rsidR="00562BE3" w:rsidRPr="00E7004D" w:rsidRDefault="00562BE3" w:rsidP="00562BE3">
      <w:pPr>
        <w:ind w:left="4536"/>
        <w:rPr>
          <w:sz w:val="20"/>
          <w:szCs w:val="20"/>
        </w:rPr>
      </w:pPr>
    </w:p>
    <w:p w:rsidR="00562BE3" w:rsidRPr="00E7004D" w:rsidRDefault="00562BE3" w:rsidP="00562BE3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562BE3" w:rsidRPr="00E7004D" w:rsidRDefault="00562BE3" w:rsidP="00562BE3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562BE3" w:rsidRPr="00E7004D" w:rsidRDefault="00562BE3" w:rsidP="00562BE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62BE3" w:rsidRPr="008D737E" w:rsidRDefault="00562BE3" w:rsidP="00562BE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562BE3" w:rsidRPr="008D737E" w:rsidRDefault="00562BE3" w:rsidP="00562BE3">
      <w:pPr>
        <w:rPr>
          <w:rFonts w:ascii="Verdana" w:hAnsi="Verdana"/>
          <w:sz w:val="20"/>
          <w:szCs w:val="20"/>
        </w:rPr>
      </w:pPr>
    </w:p>
    <w:p w:rsidR="00562BE3" w:rsidRPr="009033FE" w:rsidRDefault="00562BE3" w:rsidP="00562BE3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9033FE" w:rsidRPr="009033FE">
        <w:rPr>
          <w:rFonts w:ascii="Verdana" w:hAnsi="Verdana"/>
          <w:b/>
          <w:sz w:val="20"/>
          <w:szCs w:val="20"/>
        </w:rPr>
        <w:t>budowę budynku C-7 AGH w Krakowie. KC-zp.272-358/20</w:t>
      </w:r>
      <w:r w:rsidR="009033FE">
        <w:rPr>
          <w:rFonts w:ascii="Verdana" w:hAnsi="Verdana"/>
          <w:b/>
          <w:sz w:val="20"/>
          <w:szCs w:val="20"/>
        </w:rPr>
        <w:t>.</w:t>
      </w:r>
      <w:r w:rsidR="009033FE" w:rsidRPr="009033FE">
        <w:rPr>
          <w:rFonts w:ascii="Verdana" w:hAnsi="Verdana"/>
          <w:b/>
          <w:sz w:val="20"/>
          <w:szCs w:val="20"/>
        </w:rPr>
        <w:t xml:space="preserve"> </w:t>
      </w:r>
    </w:p>
    <w:p w:rsidR="00562BE3" w:rsidRPr="008D737E" w:rsidRDefault="00562BE3" w:rsidP="00562BE3">
      <w:pPr>
        <w:jc w:val="both"/>
        <w:rPr>
          <w:rFonts w:ascii="Verdana" w:hAnsi="Verdana"/>
          <w:sz w:val="20"/>
          <w:szCs w:val="20"/>
        </w:rPr>
      </w:pPr>
    </w:p>
    <w:p w:rsidR="00562BE3" w:rsidRPr="008D737E" w:rsidRDefault="00562BE3" w:rsidP="00562BE3">
      <w:pPr>
        <w:jc w:val="both"/>
        <w:rPr>
          <w:rFonts w:ascii="Verdana" w:hAnsi="Verdana"/>
          <w:bCs/>
          <w:sz w:val="20"/>
          <w:szCs w:val="20"/>
        </w:rPr>
      </w:pPr>
    </w:p>
    <w:p w:rsidR="00562BE3" w:rsidRPr="008D737E" w:rsidRDefault="00562BE3" w:rsidP="00562BE3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07.</w:t>
      </w:r>
      <w:r w:rsidR="009033FE">
        <w:rPr>
          <w:rFonts w:ascii="Verdana" w:hAnsi="Verdana"/>
          <w:bCs/>
          <w:sz w:val="20"/>
          <w:szCs w:val="20"/>
        </w:rPr>
        <w:t>09.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2020r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562BE3" w:rsidRPr="008D737E" w:rsidRDefault="00562BE3" w:rsidP="00562BE3">
      <w:pPr>
        <w:jc w:val="both"/>
        <w:rPr>
          <w:rFonts w:ascii="Verdana" w:hAnsi="Verdana"/>
          <w:sz w:val="20"/>
          <w:szCs w:val="20"/>
        </w:rPr>
      </w:pPr>
    </w:p>
    <w:p w:rsidR="00562BE3" w:rsidRPr="008D737E" w:rsidRDefault="00562BE3" w:rsidP="00562BE3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562BE3" w:rsidRDefault="00562BE3" w:rsidP="00562BE3"/>
    <w:p w:rsidR="00562BE3" w:rsidRDefault="00562BE3" w:rsidP="00562BE3"/>
    <w:p w:rsidR="00562BE3" w:rsidRDefault="00562BE3" w:rsidP="00562BE3"/>
    <w:sectPr w:rsidR="00562BE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5A8" w:rsidRDefault="000935A8">
      <w:r>
        <w:separator/>
      </w:r>
    </w:p>
  </w:endnote>
  <w:endnote w:type="continuationSeparator" w:id="0">
    <w:p w:rsidR="000935A8" w:rsidRDefault="00093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5A8" w:rsidRDefault="000935A8">
      <w:r>
        <w:separator/>
      </w:r>
    </w:p>
  </w:footnote>
  <w:footnote w:type="continuationSeparator" w:id="0">
    <w:p w:rsidR="000935A8" w:rsidRDefault="00093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033F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033F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5A8"/>
    <w:rsid w:val="000935A8"/>
    <w:rsid w:val="001B6005"/>
    <w:rsid w:val="002319A6"/>
    <w:rsid w:val="00292C4D"/>
    <w:rsid w:val="00392574"/>
    <w:rsid w:val="003E2CA9"/>
    <w:rsid w:val="003F2DC3"/>
    <w:rsid w:val="00421ADF"/>
    <w:rsid w:val="00562BE3"/>
    <w:rsid w:val="005F4C81"/>
    <w:rsid w:val="007762E7"/>
    <w:rsid w:val="007A7965"/>
    <w:rsid w:val="00824E27"/>
    <w:rsid w:val="009033FE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14800750"/>
  <w15:chartTrackingRefBased/>
  <w15:docId w15:val="{9EA05FC3-C290-4DE5-996B-CE2A52126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2BE3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57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2020-09-07T11:16:00Z</dcterms:created>
  <dcterms:modified xsi:type="dcterms:W3CDTF">2020-09-07T11:18:00Z</dcterms:modified>
</cp:coreProperties>
</file>