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E76AA8" w:rsidRDefault="006676AE" w:rsidP="00E76AA8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53E6B" w:rsidRPr="00053E6B">
        <w:rPr>
          <w:b/>
          <w:i w:val="0"/>
          <w:sz w:val="22"/>
          <w:szCs w:val="22"/>
        </w:rPr>
        <w:t>2</w:t>
      </w:r>
      <w:r w:rsidR="00E76AA8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53E6B" w:rsidRPr="00053E6B">
        <w:rPr>
          <w:rFonts w:ascii="Times New Roman" w:hAnsi="Times New Roman"/>
          <w:b/>
        </w:rPr>
        <w:t>NA/P/261/2020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53E6B" w:rsidRPr="00053E6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53E6B" w:rsidRPr="00053E6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053E6B" w:rsidRPr="00053E6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53E6B" w:rsidRPr="00053E6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053E6B" w:rsidRPr="00053E6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Default="007936D6" w:rsidP="00E76AA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E76AA8">
        <w:rPr>
          <w:rFonts w:ascii="Times New Roman" w:hAnsi="Times New Roman"/>
          <w:i/>
          <w:sz w:val="16"/>
          <w:szCs w:val="16"/>
        </w:rPr>
        <w:t>)</w:t>
      </w:r>
    </w:p>
    <w:p w:rsidR="00E76AA8" w:rsidRPr="00E76AA8" w:rsidRDefault="00E76AA8" w:rsidP="00E76AA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53E6B" w:rsidRPr="00053E6B">
        <w:rPr>
          <w:rFonts w:ascii="Times New Roman" w:hAnsi="Times New Roman"/>
        </w:rPr>
        <w:t>(</w:t>
      </w:r>
      <w:proofErr w:type="spellStart"/>
      <w:r w:rsidR="00053E6B" w:rsidRPr="00053E6B">
        <w:rPr>
          <w:rFonts w:ascii="Times New Roman" w:hAnsi="Times New Roman"/>
        </w:rPr>
        <w:t>t.j</w:t>
      </w:r>
      <w:proofErr w:type="spellEnd"/>
      <w:r w:rsidR="00053E6B" w:rsidRPr="00053E6B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E76AA8" w:rsidRDefault="00313417" w:rsidP="00E76AA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53E6B" w:rsidRPr="00053E6B">
        <w:rPr>
          <w:rFonts w:ascii="Times New Roman" w:hAnsi="Times New Roman"/>
          <w:b/>
        </w:rPr>
        <w:t>Remont kominów oraz drewnianych elementów elewacji i balustrad  budynku  Akademickiego  Ośrodka Szybowcowego Politechniki Rzeszowskiej w Bezmiechowej Górnej pow. Lesko.; Naprawa i malowanie konstrukcji drewnianej wiata grillowa ''GRZYBEK''  naprawa paleniska,  odprowadzenie wody deszczowej - na Osiedlu Studenckim Politechniki Rzeszowskiej przy ul. Poznańskiej w Rzeszowie.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53E6B" w:rsidRPr="00053E6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53E6B" w:rsidRPr="00997D0F" w:rsidRDefault="00053E6B" w:rsidP="00053E6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97D0F" w:rsidRPr="00E76AA8" w:rsidRDefault="00053E6B" w:rsidP="00E76AA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053E6B" w:rsidRPr="00997D0F" w:rsidRDefault="00053E6B" w:rsidP="00053E6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53E6B" w:rsidRPr="000247FF" w:rsidRDefault="00053E6B" w:rsidP="00053E6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053E6B" w:rsidP="00E76AA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E76AA8" w:rsidRDefault="00E76AA8" w:rsidP="00E76AA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E76A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4C0C" w:rsidRDefault="00D54C0C" w:rsidP="0038231F">
      <w:pPr>
        <w:spacing w:after="0" w:line="240" w:lineRule="auto"/>
      </w:pPr>
      <w:r>
        <w:separator/>
      </w:r>
    </w:p>
  </w:endnote>
  <w:endnote w:type="continuationSeparator" w:id="0">
    <w:p w:rsidR="00D54C0C" w:rsidRDefault="00D54C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E6B" w:rsidRDefault="00053E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76A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76AA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E6B" w:rsidRDefault="00053E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4C0C" w:rsidRDefault="00D54C0C" w:rsidP="0038231F">
      <w:pPr>
        <w:spacing w:after="0" w:line="240" w:lineRule="auto"/>
      </w:pPr>
      <w:r>
        <w:separator/>
      </w:r>
    </w:p>
  </w:footnote>
  <w:footnote w:type="continuationSeparator" w:id="0">
    <w:p w:rsidR="00D54C0C" w:rsidRDefault="00D54C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E6B" w:rsidRDefault="00053E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E6B" w:rsidRDefault="00053E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E6B" w:rsidRDefault="00053E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4C0C"/>
    <w:rsid w:val="00023477"/>
    <w:rsid w:val="000247FF"/>
    <w:rsid w:val="00025C8D"/>
    <w:rsid w:val="000303EE"/>
    <w:rsid w:val="00053E6B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54C0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6AA8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21503B-719F-4A49-A546-543DA352C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F653B-4CDB-4939-A999-A7D3BB5DD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694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2020-09-02T10:36:00Z</dcterms:created>
  <dcterms:modified xsi:type="dcterms:W3CDTF">2020-09-02T10:38:00Z</dcterms:modified>
</cp:coreProperties>
</file>