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47445">
        <w:rPr>
          <w:b/>
          <w:i w:val="0"/>
        </w:rPr>
        <w:t>5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EC667E" w:rsidRPr="00D47445" w:rsidRDefault="0000184A" w:rsidP="00D47445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369F6" w:rsidRPr="00F369F6">
        <w:rPr>
          <w:b/>
          <w:sz w:val="24"/>
        </w:rPr>
        <w:t>NA/P/261/2020</w:t>
      </w:r>
      <w:bookmarkStart w:id="0" w:name="_GoBack"/>
      <w:bookmarkEnd w:id="0"/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369F6" w:rsidRPr="00F369F6">
        <w:rPr>
          <w:b/>
        </w:rPr>
        <w:t>przetarg</w:t>
      </w:r>
      <w:r w:rsidR="00D47445">
        <w:rPr>
          <w:b/>
        </w:rPr>
        <w:t>u</w:t>
      </w:r>
      <w:r w:rsidR="00F369F6" w:rsidRPr="00F369F6">
        <w:rPr>
          <w:b/>
        </w:rPr>
        <w:t xml:space="preserve"> nieograniczon</w:t>
      </w:r>
      <w:r w:rsidR="00D47445">
        <w:rPr>
          <w:b/>
        </w:rPr>
        <w:t>ego</w:t>
      </w:r>
      <w:r w:rsidR="00753DC1">
        <w:t xml:space="preserve"> na:</w:t>
      </w:r>
    </w:p>
    <w:p w:rsidR="0000184A" w:rsidRDefault="00F369F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369F6">
        <w:rPr>
          <w:b/>
          <w:sz w:val="24"/>
          <w:szCs w:val="24"/>
        </w:rPr>
        <w:t>Remont kominów oraz drewnianych elementów elewacji i balustrad  budynku  Akademickiego  Ośrodka Szybowcowego Politechniki Rzeszowskiej w Bezmiechowej Górnej pow. Lesko.; Naprawa i malowanie konstrukcji drewnianej wiata grillowa ''GRZYBEK''  naprawa paleniska,  odprowadzenie wody deszczowej - na Osiedlu Studenckim Politechniki Rzeszowskiej przy ul. Poznańskiej w Rzeszowie.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369F6" w:rsidRPr="00F369F6">
        <w:rPr>
          <w:sz w:val="24"/>
          <w:szCs w:val="24"/>
        </w:rPr>
        <w:t>(</w:t>
      </w:r>
      <w:proofErr w:type="spellStart"/>
      <w:r w:rsidR="00F369F6" w:rsidRPr="00F369F6">
        <w:rPr>
          <w:sz w:val="24"/>
          <w:szCs w:val="24"/>
        </w:rPr>
        <w:t>t.j</w:t>
      </w:r>
      <w:proofErr w:type="spellEnd"/>
      <w:r w:rsidR="00F369F6" w:rsidRPr="00F369F6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369F6" w:rsidRPr="00F369F6">
        <w:rPr>
          <w:sz w:val="24"/>
          <w:szCs w:val="24"/>
        </w:rPr>
        <w:t>(</w:t>
      </w:r>
      <w:proofErr w:type="spellStart"/>
      <w:r w:rsidR="00F369F6" w:rsidRPr="00F369F6">
        <w:rPr>
          <w:sz w:val="24"/>
          <w:szCs w:val="24"/>
        </w:rPr>
        <w:t>t.j</w:t>
      </w:r>
      <w:proofErr w:type="spellEnd"/>
      <w:r w:rsidR="00F369F6" w:rsidRPr="00F369F6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369F6" w:rsidRPr="00F369F6">
        <w:rPr>
          <w:sz w:val="24"/>
          <w:szCs w:val="24"/>
        </w:rPr>
        <w:t>(</w:t>
      </w:r>
      <w:proofErr w:type="spellStart"/>
      <w:r w:rsidR="00F369F6" w:rsidRPr="00F369F6">
        <w:rPr>
          <w:sz w:val="24"/>
          <w:szCs w:val="24"/>
        </w:rPr>
        <w:t>t.j</w:t>
      </w:r>
      <w:proofErr w:type="spellEnd"/>
      <w:r w:rsidR="00F369F6" w:rsidRPr="00F369F6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0FE6" w:rsidRDefault="00D90FE6">
      <w:r>
        <w:separator/>
      </w:r>
    </w:p>
  </w:endnote>
  <w:endnote w:type="continuationSeparator" w:id="0">
    <w:p w:rsidR="00D90FE6" w:rsidRDefault="00D90F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4744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4744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69F6" w:rsidRDefault="00F369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0FE6" w:rsidRDefault="00D90FE6">
      <w:r>
        <w:separator/>
      </w:r>
    </w:p>
  </w:footnote>
  <w:footnote w:type="continuationSeparator" w:id="0">
    <w:p w:rsidR="00D90FE6" w:rsidRDefault="00D90FE6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69F6" w:rsidRDefault="00F369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69F6" w:rsidRDefault="00F369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69F6" w:rsidRDefault="00F369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0FE6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47445"/>
    <w:rsid w:val="00D74F94"/>
    <w:rsid w:val="00D90FE6"/>
    <w:rsid w:val="00DD482A"/>
    <w:rsid w:val="00DE0396"/>
    <w:rsid w:val="00DE0405"/>
    <w:rsid w:val="00DE252B"/>
    <w:rsid w:val="00E37A20"/>
    <w:rsid w:val="00EB5766"/>
    <w:rsid w:val="00EC667E"/>
    <w:rsid w:val="00F369F6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22301CC-FF70-4EDF-846C-7B6331262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0AADB6-5970-41C4-8390-B52BED8C5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204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2010-01-07T08:39:00Z</cp:lastPrinted>
  <dcterms:created xsi:type="dcterms:W3CDTF">2020-09-02T10:35:00Z</dcterms:created>
  <dcterms:modified xsi:type="dcterms:W3CDTF">2020-09-02T10:36:00Z</dcterms:modified>
</cp:coreProperties>
</file>