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94190" w:rsidRPr="0049419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94190" w:rsidRPr="00494190">
        <w:rPr>
          <w:rFonts w:ascii="Times New Roman" w:hAnsi="Times New Roman"/>
          <w:b/>
        </w:rPr>
        <w:t>ZP/D-39/A/20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4190" w:rsidRPr="0049419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4190" w:rsidRPr="0049419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94190" w:rsidRPr="0049419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94190" w:rsidRPr="0049419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94190" w:rsidRPr="0049419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94190" w:rsidRPr="00494190">
        <w:rPr>
          <w:rFonts w:ascii="Times New Roman" w:hAnsi="Times New Roman"/>
        </w:rPr>
        <w:t>(</w:t>
      </w:r>
      <w:proofErr w:type="spellStart"/>
      <w:r w:rsidR="00494190" w:rsidRPr="00494190">
        <w:rPr>
          <w:rFonts w:ascii="Times New Roman" w:hAnsi="Times New Roman"/>
        </w:rPr>
        <w:t>t.j</w:t>
      </w:r>
      <w:proofErr w:type="spellEnd"/>
      <w:r w:rsidR="00494190" w:rsidRPr="0049419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94190" w:rsidRPr="00494190">
        <w:rPr>
          <w:rFonts w:ascii="Times New Roman" w:hAnsi="Times New Roman"/>
          <w:b/>
        </w:rPr>
        <w:t>Dostawa analizatora do badań zawartości wodoru  dla  Wydziału Infrastruktury i Środowiska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94190" w:rsidRPr="0049419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66203" w:rsidRPr="00F8042D" w:rsidRDefault="00F66203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66203" w:rsidRDefault="00F66203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6EF" w:rsidRDefault="002D46EF" w:rsidP="0038231F">
      <w:pPr>
        <w:spacing w:after="0" w:line="240" w:lineRule="auto"/>
      </w:pPr>
      <w:r>
        <w:separator/>
      </w:r>
    </w:p>
  </w:endnote>
  <w:endnote w:type="continuationSeparator" w:id="0">
    <w:p w:rsidR="002D46EF" w:rsidRDefault="002D46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90" w:rsidRDefault="004941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62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62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90" w:rsidRDefault="004941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6EF" w:rsidRDefault="002D46EF" w:rsidP="0038231F">
      <w:pPr>
        <w:spacing w:after="0" w:line="240" w:lineRule="auto"/>
      </w:pPr>
      <w:r>
        <w:separator/>
      </w:r>
    </w:p>
  </w:footnote>
  <w:footnote w:type="continuationSeparator" w:id="0">
    <w:p w:rsidR="002D46EF" w:rsidRDefault="002D46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90" w:rsidRDefault="00494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90" w:rsidRDefault="00494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190" w:rsidRDefault="004941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6E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46E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41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203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F1681"/>
  <w15:docId w15:val="{462020A8-A39A-4781-83C0-934E2A7B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BCBFA-7683-49E1-A1D9-0F48372ED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2020-08-31T08:31:00Z</dcterms:created>
  <dcterms:modified xsi:type="dcterms:W3CDTF">2020-08-31T08:31:00Z</dcterms:modified>
</cp:coreProperties>
</file>