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B2C89" w:rsidRDefault="00B45EB9" w:rsidP="001B2C89">
      <w:pPr>
        <w:jc w:val="right"/>
        <w:rPr>
          <w:b/>
          <w:bCs/>
        </w:rPr>
      </w:pPr>
      <w:r w:rsidRPr="001B2C89">
        <w:t>Kraków</w:t>
      </w:r>
      <w:r w:rsidR="00007727" w:rsidRPr="001B2C89">
        <w:t xml:space="preserve"> dnia: </w:t>
      </w:r>
      <w:r w:rsidRPr="001B2C89">
        <w:t>2020-09-02</w:t>
      </w:r>
    </w:p>
    <w:p w:rsidR="00007727" w:rsidRPr="001B2C89" w:rsidRDefault="00007727" w:rsidP="001B2C89">
      <w:pPr>
        <w:rPr>
          <w:b/>
          <w:bCs/>
        </w:rPr>
      </w:pPr>
    </w:p>
    <w:p w:rsidR="00B45EB9" w:rsidRPr="001B2C89" w:rsidRDefault="00B45EB9" w:rsidP="001B2C89">
      <w:pPr>
        <w:rPr>
          <w:b/>
          <w:bCs/>
        </w:rPr>
      </w:pPr>
      <w:r w:rsidRPr="001B2C89">
        <w:rPr>
          <w:b/>
          <w:bCs/>
        </w:rPr>
        <w:t>Akademia Górniczo - Hutnicza</w:t>
      </w:r>
    </w:p>
    <w:p w:rsidR="00B45EB9" w:rsidRPr="001B2C89" w:rsidRDefault="00B45EB9" w:rsidP="001B2C89">
      <w:pPr>
        <w:rPr>
          <w:b/>
          <w:bCs/>
        </w:rPr>
      </w:pPr>
      <w:r w:rsidRPr="001B2C89">
        <w:rPr>
          <w:b/>
          <w:bCs/>
        </w:rPr>
        <w:t>im. Stanisława Staszica w Krakowie</w:t>
      </w:r>
    </w:p>
    <w:p w:rsidR="00A80738" w:rsidRPr="001B2C89" w:rsidRDefault="00B45EB9" w:rsidP="001B2C89">
      <w:pPr>
        <w:rPr>
          <w:b/>
          <w:bCs/>
        </w:rPr>
      </w:pPr>
      <w:r w:rsidRPr="001B2C89">
        <w:rPr>
          <w:b/>
          <w:bCs/>
        </w:rPr>
        <w:t>Dział Zamówień Publicznych</w:t>
      </w:r>
    </w:p>
    <w:p w:rsidR="00A80738" w:rsidRPr="001B2C89" w:rsidRDefault="00B45EB9" w:rsidP="001B2C89">
      <w:pPr>
        <w:rPr>
          <w:bCs/>
        </w:rPr>
      </w:pPr>
      <w:r w:rsidRPr="001B2C89">
        <w:rPr>
          <w:bCs/>
        </w:rPr>
        <w:t>Al. Mickiewicza</w:t>
      </w:r>
      <w:r w:rsidR="00A80738" w:rsidRPr="001B2C89">
        <w:rPr>
          <w:bCs/>
        </w:rPr>
        <w:t xml:space="preserve"> </w:t>
      </w:r>
      <w:r w:rsidRPr="001B2C89">
        <w:rPr>
          <w:bCs/>
        </w:rPr>
        <w:t>30</w:t>
      </w:r>
    </w:p>
    <w:p w:rsidR="00A80738" w:rsidRPr="001B2C89" w:rsidRDefault="00B45EB9" w:rsidP="001B2C89">
      <w:pPr>
        <w:rPr>
          <w:bCs/>
        </w:rPr>
      </w:pPr>
      <w:r w:rsidRPr="001B2C89">
        <w:rPr>
          <w:bCs/>
        </w:rPr>
        <w:t>30-059</w:t>
      </w:r>
      <w:r w:rsidR="00A80738" w:rsidRPr="001B2C89">
        <w:rPr>
          <w:bCs/>
        </w:rPr>
        <w:t xml:space="preserve"> </w:t>
      </w:r>
      <w:r w:rsidRPr="001B2C89">
        <w:rPr>
          <w:bCs/>
        </w:rPr>
        <w:t>Kraków</w:t>
      </w:r>
    </w:p>
    <w:p w:rsidR="00A80738" w:rsidRPr="001B2C89" w:rsidRDefault="00A80738" w:rsidP="001B2C89">
      <w:pPr>
        <w:pStyle w:val="Nagwek"/>
        <w:tabs>
          <w:tab w:val="clear" w:pos="4536"/>
          <w:tab w:val="clear" w:pos="9072"/>
        </w:tabs>
      </w:pPr>
    </w:p>
    <w:p w:rsidR="00A80738" w:rsidRPr="001B2C89" w:rsidRDefault="00007727" w:rsidP="001B2C89">
      <w:pPr>
        <w:pStyle w:val="Nagwek"/>
        <w:tabs>
          <w:tab w:val="clear" w:pos="4536"/>
        </w:tabs>
      </w:pPr>
      <w:r w:rsidRPr="001B2C89">
        <w:t>Znak sprawy:</w:t>
      </w:r>
      <w:r w:rsidRPr="001B2C89">
        <w:rPr>
          <w:b/>
        </w:rPr>
        <w:t xml:space="preserve"> </w:t>
      </w:r>
      <w:r w:rsidR="00B45EB9" w:rsidRPr="001B2C89">
        <w:rPr>
          <w:b/>
        </w:rPr>
        <w:t>KC-zp.272-397/20</w:t>
      </w:r>
      <w:r w:rsidR="00A80738" w:rsidRPr="001B2C89">
        <w:tab/>
        <w:t xml:space="preserve"> </w:t>
      </w:r>
    </w:p>
    <w:p w:rsidR="00A80738" w:rsidRPr="001B2C89" w:rsidRDefault="00A80738" w:rsidP="001B2C89">
      <w:pPr>
        <w:pStyle w:val="Nagwek"/>
        <w:tabs>
          <w:tab w:val="clear" w:pos="4536"/>
          <w:tab w:val="clear" w:pos="9072"/>
        </w:tabs>
      </w:pPr>
    </w:p>
    <w:p w:rsidR="00A80738" w:rsidRPr="001B2C89" w:rsidRDefault="00A80738" w:rsidP="001B2C8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1B2C89">
        <w:rPr>
          <w:b/>
          <w:spacing w:val="20"/>
        </w:rPr>
        <w:t>INFORMACJA Z OTWARCIA OFERT</w:t>
      </w:r>
    </w:p>
    <w:p w:rsidR="00C659E2" w:rsidRPr="001B2C89" w:rsidRDefault="00C659E2" w:rsidP="001B2C89">
      <w:pPr>
        <w:jc w:val="both"/>
        <w:rPr>
          <w:b/>
          <w:bCs/>
        </w:rPr>
      </w:pPr>
      <w:r w:rsidRPr="001B2C89">
        <w:rPr>
          <w:bCs/>
        </w:rPr>
        <w:t xml:space="preserve">Dotyczy </w:t>
      </w:r>
      <w:r w:rsidRPr="001B2C89">
        <w:t>postępowania o udzielenie zamówienia publicznego prowadzonego w trybie</w:t>
      </w:r>
      <w:r w:rsidR="00122043" w:rsidRPr="001B2C89">
        <w:t>:</w:t>
      </w:r>
      <w:r w:rsidRPr="001B2C89">
        <w:t xml:space="preserve"> </w:t>
      </w:r>
      <w:r w:rsidR="00B45EB9" w:rsidRPr="001B2C89">
        <w:t>przetarg nieograniczony</w:t>
      </w:r>
      <w:r w:rsidRPr="001B2C89">
        <w:t xml:space="preserve"> na: </w:t>
      </w:r>
    </w:p>
    <w:p w:rsidR="00A80738" w:rsidRPr="001B2C89" w:rsidRDefault="00B45EB9" w:rsidP="001B2C89">
      <w:pPr>
        <w:pStyle w:val="Tekstpodstawowywcity"/>
        <w:ind w:firstLine="0"/>
        <w:jc w:val="center"/>
        <w:rPr>
          <w:sz w:val="20"/>
        </w:rPr>
      </w:pPr>
      <w:r w:rsidRPr="001B2C89">
        <w:rPr>
          <w:b/>
          <w:sz w:val="20"/>
        </w:rPr>
        <w:t>remont instalacji c.o. w pomieszczeniach dydaktycznych i laboratoryjnych hali H-B1B2 AGH w Krakowie - KC-zp.272-397/20</w:t>
      </w:r>
    </w:p>
    <w:p w:rsidR="004C7E9B" w:rsidRPr="001B2C89" w:rsidRDefault="00A80738" w:rsidP="001B2C89">
      <w:pPr>
        <w:jc w:val="both"/>
      </w:pPr>
      <w:r w:rsidRPr="001B2C89">
        <w:t xml:space="preserve">Zamawiający na podstawie art. 86 ust. 5 </w:t>
      </w:r>
      <w:r w:rsidR="004C7E9B" w:rsidRPr="001B2C89">
        <w:rPr>
          <w:bCs/>
        </w:rPr>
        <w:t xml:space="preserve">ustawy z dnia </w:t>
      </w:r>
      <w:r w:rsidR="004C7E9B" w:rsidRPr="001B2C89">
        <w:t xml:space="preserve">29 stycznia 2004 roku Prawo Zamówień Publicznych </w:t>
      </w:r>
      <w:r w:rsidR="00C941B3" w:rsidRPr="001B2C89">
        <w:t>(Dz. U. z 201</w:t>
      </w:r>
      <w:r w:rsidR="00560D33" w:rsidRPr="001B2C89">
        <w:t>9</w:t>
      </w:r>
      <w:r w:rsidR="00C941B3" w:rsidRPr="001B2C89">
        <w:t xml:space="preserve"> r. poz. </w:t>
      </w:r>
      <w:r w:rsidR="00560D33" w:rsidRPr="001B2C89">
        <w:t>1843</w:t>
      </w:r>
      <w:r w:rsidR="00C941B3" w:rsidRPr="001B2C89">
        <w:t xml:space="preserve"> ze zm.)</w:t>
      </w:r>
      <w:r w:rsidR="00490DC0" w:rsidRPr="001B2C89">
        <w:t xml:space="preserve"> przekazuje</w:t>
      </w:r>
      <w:r w:rsidR="00F95C33" w:rsidRPr="001B2C89">
        <w:t xml:space="preserve"> </w:t>
      </w:r>
      <w:r w:rsidR="004C7E9B" w:rsidRPr="001B2C89">
        <w:t>informacje</w:t>
      </w:r>
      <w:r w:rsidR="00035488" w:rsidRPr="001B2C89">
        <w:t xml:space="preserve"> z otwarcia ofert:</w:t>
      </w:r>
    </w:p>
    <w:p w:rsidR="00A80738" w:rsidRPr="001B2C89" w:rsidRDefault="00A80738" w:rsidP="001B2C89">
      <w:pPr>
        <w:jc w:val="both"/>
      </w:pPr>
      <w:r w:rsidRPr="001B2C89">
        <w:t>Ot</w:t>
      </w:r>
      <w:r w:rsidR="00FF4AB1" w:rsidRPr="001B2C89">
        <w:t xml:space="preserve">warcie ofert odbyło się w dniu </w:t>
      </w:r>
      <w:r w:rsidR="00B45EB9" w:rsidRPr="001B2C89">
        <w:t>02/09/2020</w:t>
      </w:r>
      <w:r w:rsidR="00FF4AB1" w:rsidRPr="001B2C89">
        <w:t xml:space="preserve"> o godz. </w:t>
      </w:r>
      <w:r w:rsidR="00B45EB9" w:rsidRPr="001B2C89">
        <w:t>09:00</w:t>
      </w:r>
      <w:r w:rsidR="00FF4AB1" w:rsidRPr="001B2C89">
        <w:t>.</w:t>
      </w:r>
    </w:p>
    <w:p w:rsidR="00122043" w:rsidRPr="001B2C89" w:rsidRDefault="00C659E2" w:rsidP="001B2C89">
      <w:pPr>
        <w:jc w:val="both"/>
      </w:pPr>
      <w:r w:rsidRPr="001B2C89">
        <w:t>K</w:t>
      </w:r>
      <w:r w:rsidR="00A80738" w:rsidRPr="001B2C89">
        <w:t>wot</w:t>
      </w:r>
      <w:r w:rsidRPr="001B2C89">
        <w:t>a</w:t>
      </w:r>
      <w:r w:rsidR="00FF4AB1" w:rsidRPr="001B2C89">
        <w:t>, jaką</w:t>
      </w:r>
      <w:r w:rsidRPr="001B2C89">
        <w:t xml:space="preserve"> Zamawiający</w:t>
      </w:r>
      <w:r w:rsidR="00FF4AB1" w:rsidRPr="001B2C89">
        <w:t xml:space="preserve"> zamierza przeznac</w:t>
      </w:r>
      <w:r w:rsidRPr="001B2C89">
        <w:t>zyć na sfinansowanie zamówienia</w:t>
      </w:r>
      <w:r w:rsidR="00FF4AB1" w:rsidRPr="001B2C89">
        <w:t xml:space="preserve"> w</w:t>
      </w:r>
      <w:r w:rsidRPr="001B2C89">
        <w:t xml:space="preserve">ynosi: </w:t>
      </w:r>
    </w:p>
    <w:p w:rsidR="00A80738" w:rsidRPr="001B2C89" w:rsidRDefault="00B45EB9" w:rsidP="001B2C89">
      <w:pPr>
        <w:jc w:val="both"/>
        <w:rPr>
          <w:b/>
        </w:rPr>
      </w:pPr>
      <w:r w:rsidRPr="001B2C89">
        <w:rPr>
          <w:b/>
        </w:rPr>
        <w:t>70 000.00</w:t>
      </w:r>
      <w:r w:rsidR="00FF4AB1" w:rsidRPr="001B2C89">
        <w:rPr>
          <w:b/>
        </w:rPr>
        <w:t xml:space="preserve"> zł brutto.</w:t>
      </w:r>
    </w:p>
    <w:p w:rsidR="00A80738" w:rsidRPr="001B2C89" w:rsidRDefault="00C659E2" w:rsidP="001B2C89">
      <w:pPr>
        <w:jc w:val="both"/>
      </w:pPr>
      <w:r w:rsidRPr="001B2C89">
        <w:t>W wyznaczonym terminie o</w:t>
      </w:r>
      <w:r w:rsidR="00A80738" w:rsidRPr="001B2C89">
        <w:t>ferty złożyli</w:t>
      </w:r>
      <w:r w:rsidRPr="001B2C89">
        <w:t xml:space="preserve"> następujący W</w:t>
      </w:r>
      <w:r w:rsidR="00490DC0" w:rsidRPr="001B2C89">
        <w:t>ykonawcy</w:t>
      </w:r>
      <w:r w:rsidR="00A80738" w:rsidRPr="001B2C89"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1B2C89" w:rsidTr="0023318D">
        <w:tc>
          <w:tcPr>
            <w:tcW w:w="706" w:type="dxa"/>
            <w:shd w:val="clear" w:color="auto" w:fill="auto"/>
            <w:vAlign w:val="center"/>
          </w:tcPr>
          <w:p w:rsidR="0069085C" w:rsidRPr="001B2C89" w:rsidRDefault="0069085C" w:rsidP="001B2C89">
            <w:pPr>
              <w:jc w:val="center"/>
            </w:pPr>
            <w:r w:rsidRPr="001B2C89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1B2C89" w:rsidRDefault="00490DC0" w:rsidP="001B2C89">
            <w:pPr>
              <w:jc w:val="center"/>
            </w:pPr>
            <w:r w:rsidRPr="001B2C89">
              <w:t>Nazwa (firma</w:t>
            </w:r>
            <w:r w:rsidR="0069085C" w:rsidRPr="001B2C89">
              <w:t>)</w:t>
            </w:r>
            <w:r w:rsidRPr="001B2C89">
              <w:t xml:space="preserve"> </w:t>
            </w:r>
          </w:p>
          <w:p w:rsidR="0069085C" w:rsidRPr="001B2C89" w:rsidRDefault="00490DC0" w:rsidP="001B2C89">
            <w:pPr>
              <w:jc w:val="center"/>
            </w:pPr>
            <w:r w:rsidRPr="001B2C89">
              <w:t xml:space="preserve">i adres </w:t>
            </w:r>
            <w:r w:rsidR="0069085C" w:rsidRPr="001B2C89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1B2C89" w:rsidRDefault="0069085C" w:rsidP="001B2C89">
            <w:pPr>
              <w:jc w:val="center"/>
            </w:pPr>
            <w:r w:rsidRPr="001B2C89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1B2C89" w:rsidRDefault="0069085C" w:rsidP="001B2C89">
            <w:pPr>
              <w:jc w:val="center"/>
            </w:pPr>
            <w:r w:rsidRPr="001B2C89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1B2C89" w:rsidRDefault="0069085C" w:rsidP="001B2C89">
            <w:pPr>
              <w:jc w:val="center"/>
            </w:pPr>
            <w:r w:rsidRPr="001B2C89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1B2C89" w:rsidRDefault="0069085C" w:rsidP="001B2C89">
            <w:pPr>
              <w:jc w:val="center"/>
            </w:pPr>
            <w:r w:rsidRPr="001B2C89">
              <w:t>Warunki płatności</w:t>
            </w:r>
          </w:p>
        </w:tc>
      </w:tr>
      <w:tr w:rsidR="00B45EB9" w:rsidRPr="001B2C89" w:rsidTr="00195DD6">
        <w:tc>
          <w:tcPr>
            <w:tcW w:w="706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center"/>
            </w:pPr>
            <w:r w:rsidRPr="001B2C89">
              <w:t>1</w:t>
            </w:r>
          </w:p>
        </w:tc>
        <w:tc>
          <w:tcPr>
            <w:tcW w:w="2696" w:type="dxa"/>
            <w:shd w:val="clear" w:color="auto" w:fill="auto"/>
          </w:tcPr>
          <w:p w:rsidR="00B45EB9" w:rsidRPr="001B2C89" w:rsidRDefault="00B45EB9" w:rsidP="001B2C89">
            <w:r w:rsidRPr="001B2C89">
              <w:t xml:space="preserve">ANIMAR Firma </w:t>
            </w:r>
            <w:proofErr w:type="spellStart"/>
            <w:r w:rsidRPr="001B2C89">
              <w:t>Instalacyjno</w:t>
            </w:r>
            <w:proofErr w:type="spellEnd"/>
            <w:r w:rsidRPr="001B2C89">
              <w:t xml:space="preserve"> Budowlana Anita Marszał-</w:t>
            </w:r>
            <w:proofErr w:type="spellStart"/>
            <w:r w:rsidRPr="001B2C89">
              <w:t>Koczenasz</w:t>
            </w:r>
            <w:proofErr w:type="spellEnd"/>
          </w:p>
          <w:p w:rsidR="00B45EB9" w:rsidRPr="001B2C89" w:rsidRDefault="00B45EB9" w:rsidP="001B2C89">
            <w:r w:rsidRPr="001B2C89">
              <w:t xml:space="preserve">Krakowska 92 </w:t>
            </w:r>
          </w:p>
          <w:p w:rsidR="00B45EB9" w:rsidRPr="001B2C89" w:rsidRDefault="00B45EB9" w:rsidP="001B2C89">
            <w:pPr>
              <w:jc w:val="both"/>
            </w:pPr>
            <w:r w:rsidRPr="001B2C89">
              <w:t>33-300 Nowy Sącz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41 948.61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28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21 dni</w:t>
            </w:r>
          </w:p>
        </w:tc>
      </w:tr>
      <w:tr w:rsidR="00B45EB9" w:rsidRPr="001B2C89" w:rsidTr="00195DD6">
        <w:tc>
          <w:tcPr>
            <w:tcW w:w="706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center"/>
            </w:pPr>
            <w:r w:rsidRPr="001B2C89">
              <w:t>2</w:t>
            </w:r>
          </w:p>
        </w:tc>
        <w:tc>
          <w:tcPr>
            <w:tcW w:w="2696" w:type="dxa"/>
            <w:shd w:val="clear" w:color="auto" w:fill="auto"/>
          </w:tcPr>
          <w:p w:rsidR="00B45EB9" w:rsidRPr="001B2C89" w:rsidRDefault="00B45EB9" w:rsidP="001B2C89">
            <w:r w:rsidRPr="001B2C89">
              <w:t xml:space="preserve">FHU </w:t>
            </w:r>
            <w:proofErr w:type="spellStart"/>
            <w:r w:rsidRPr="001B2C89">
              <w:t>Sanit</w:t>
            </w:r>
            <w:proofErr w:type="spellEnd"/>
            <w:r w:rsidRPr="001B2C89">
              <w:t xml:space="preserve">-Bud Włodzimierz </w:t>
            </w:r>
            <w:proofErr w:type="spellStart"/>
            <w:r w:rsidRPr="001B2C89">
              <w:t>Meres</w:t>
            </w:r>
            <w:proofErr w:type="spellEnd"/>
          </w:p>
          <w:p w:rsidR="00B45EB9" w:rsidRPr="001B2C89" w:rsidRDefault="00B45EB9" w:rsidP="001B2C89">
            <w:r w:rsidRPr="001B2C89">
              <w:t xml:space="preserve">Górników 3/22 </w:t>
            </w:r>
          </w:p>
          <w:p w:rsidR="00B45EB9" w:rsidRPr="001B2C89" w:rsidRDefault="00B45EB9" w:rsidP="001B2C89">
            <w:pPr>
              <w:jc w:val="both"/>
            </w:pPr>
            <w:r w:rsidRPr="001B2C89">
              <w:t>30-819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70 000.00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28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21 dni</w:t>
            </w:r>
          </w:p>
        </w:tc>
      </w:tr>
      <w:tr w:rsidR="00B45EB9" w:rsidRPr="001B2C89" w:rsidTr="00195DD6">
        <w:tc>
          <w:tcPr>
            <w:tcW w:w="706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center"/>
            </w:pPr>
            <w:r w:rsidRPr="001B2C89">
              <w:t>3</w:t>
            </w:r>
          </w:p>
        </w:tc>
        <w:tc>
          <w:tcPr>
            <w:tcW w:w="2696" w:type="dxa"/>
            <w:shd w:val="clear" w:color="auto" w:fill="auto"/>
          </w:tcPr>
          <w:p w:rsidR="00B45EB9" w:rsidRPr="001B2C89" w:rsidRDefault="00B45EB9" w:rsidP="001B2C89">
            <w:r w:rsidRPr="001B2C89">
              <w:t>Przedsiębiorstwo Budowlano-Produkcyjne ELKA Sp. z o.o.</w:t>
            </w:r>
          </w:p>
          <w:p w:rsidR="00B45EB9" w:rsidRPr="001B2C89" w:rsidRDefault="00B45EB9" w:rsidP="001B2C89">
            <w:r w:rsidRPr="001B2C89">
              <w:t xml:space="preserve">ul. Cechowa 100 C </w:t>
            </w:r>
          </w:p>
          <w:p w:rsidR="00B45EB9" w:rsidRPr="001B2C89" w:rsidRDefault="00B45EB9" w:rsidP="001B2C89">
            <w:pPr>
              <w:jc w:val="both"/>
            </w:pPr>
            <w:r w:rsidRPr="001B2C89">
              <w:t>30-685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49 143.92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28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21 dni</w:t>
            </w:r>
          </w:p>
        </w:tc>
      </w:tr>
      <w:tr w:rsidR="00B45EB9" w:rsidRPr="001B2C89" w:rsidTr="00195DD6">
        <w:tc>
          <w:tcPr>
            <w:tcW w:w="706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center"/>
            </w:pPr>
            <w:r w:rsidRPr="001B2C89">
              <w:t>4</w:t>
            </w:r>
          </w:p>
        </w:tc>
        <w:tc>
          <w:tcPr>
            <w:tcW w:w="2696" w:type="dxa"/>
            <w:shd w:val="clear" w:color="auto" w:fill="auto"/>
          </w:tcPr>
          <w:p w:rsidR="00B45EB9" w:rsidRPr="001B2C89" w:rsidRDefault="00B45EB9" w:rsidP="001B2C89">
            <w:r w:rsidRPr="001B2C89">
              <w:t>MS USŁUGI INŻYNIERSKIE sp. z o.o.</w:t>
            </w:r>
          </w:p>
          <w:p w:rsidR="00B45EB9" w:rsidRPr="001B2C89" w:rsidRDefault="00B45EB9" w:rsidP="001B2C89">
            <w:r w:rsidRPr="001B2C89">
              <w:t>Praska 32B/2</w:t>
            </w:r>
            <w:r w:rsidR="001B2C89">
              <w:t xml:space="preserve">, </w:t>
            </w:r>
            <w:r w:rsidRPr="001B2C89">
              <w:t>30-328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41 820.00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28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21 dni</w:t>
            </w:r>
          </w:p>
        </w:tc>
      </w:tr>
      <w:tr w:rsidR="00B45EB9" w:rsidRPr="001B2C89" w:rsidTr="00195DD6">
        <w:tc>
          <w:tcPr>
            <w:tcW w:w="706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center"/>
            </w:pPr>
            <w:r w:rsidRPr="001B2C89">
              <w:t>5</w:t>
            </w:r>
          </w:p>
        </w:tc>
        <w:tc>
          <w:tcPr>
            <w:tcW w:w="2696" w:type="dxa"/>
            <w:shd w:val="clear" w:color="auto" w:fill="auto"/>
          </w:tcPr>
          <w:p w:rsidR="00B45EB9" w:rsidRPr="001B2C89" w:rsidRDefault="00B45EB9" w:rsidP="001B2C89">
            <w:r w:rsidRPr="001B2C89">
              <w:t xml:space="preserve">LAWINA S.C. D. Orczyk, J. </w:t>
            </w:r>
            <w:proofErr w:type="spellStart"/>
            <w:r w:rsidRPr="001B2C89">
              <w:t>Kućmierz</w:t>
            </w:r>
            <w:proofErr w:type="spellEnd"/>
          </w:p>
          <w:p w:rsidR="00B45EB9" w:rsidRPr="001B2C89" w:rsidRDefault="00B45EB9" w:rsidP="001B2C89">
            <w:r w:rsidRPr="001B2C89">
              <w:t xml:space="preserve">Przeginia 136 </w:t>
            </w:r>
          </w:p>
          <w:p w:rsidR="00B45EB9" w:rsidRPr="001B2C89" w:rsidRDefault="00B45EB9" w:rsidP="001B2C89">
            <w:pPr>
              <w:jc w:val="both"/>
            </w:pPr>
            <w:r w:rsidRPr="001B2C89">
              <w:t>32-049 Przeginia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40 179.01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28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21 dni</w:t>
            </w:r>
          </w:p>
        </w:tc>
      </w:tr>
      <w:tr w:rsidR="00B45EB9" w:rsidRPr="001B2C89" w:rsidTr="00195DD6">
        <w:tc>
          <w:tcPr>
            <w:tcW w:w="706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center"/>
            </w:pPr>
            <w:r w:rsidRPr="001B2C89">
              <w:t>6</w:t>
            </w:r>
          </w:p>
        </w:tc>
        <w:tc>
          <w:tcPr>
            <w:tcW w:w="2696" w:type="dxa"/>
            <w:shd w:val="clear" w:color="auto" w:fill="auto"/>
          </w:tcPr>
          <w:p w:rsidR="00B45EB9" w:rsidRDefault="00B45EB9" w:rsidP="001B2C89">
            <w:r w:rsidRPr="001B2C89">
              <w:t xml:space="preserve">ZAKŁAD BUDOWNICTWA OGÓLNEGO INSTALACJI SANITARNEJ SP. J. </w:t>
            </w:r>
          </w:p>
          <w:p w:rsidR="006D7AAF" w:rsidRPr="001B2C89" w:rsidRDefault="006D7AAF" w:rsidP="001B2C89">
            <w:r>
              <w:t>G. Rojewski H. Rojewski</w:t>
            </w:r>
            <w:bookmarkStart w:id="0" w:name="_GoBack"/>
            <w:bookmarkEnd w:id="0"/>
          </w:p>
          <w:p w:rsidR="00B45EB9" w:rsidRPr="001B2C89" w:rsidRDefault="00B45EB9" w:rsidP="001B2C89">
            <w:proofErr w:type="spellStart"/>
            <w:r w:rsidRPr="001B2C89">
              <w:t>Mogliska</w:t>
            </w:r>
            <w:proofErr w:type="spellEnd"/>
            <w:r w:rsidRPr="001B2C89">
              <w:t xml:space="preserve"> 80</w:t>
            </w:r>
            <w:r w:rsidR="001B2C89">
              <w:t xml:space="preserve">, </w:t>
            </w:r>
            <w:r w:rsidRPr="001B2C89">
              <w:t>31-546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49 150.00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28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5EB9" w:rsidRPr="001B2C89" w:rsidRDefault="00B45EB9" w:rsidP="001B2C89">
            <w:pPr>
              <w:jc w:val="both"/>
            </w:pPr>
            <w:r w:rsidRPr="001B2C89">
              <w:t>21 dni</w:t>
            </w:r>
          </w:p>
        </w:tc>
      </w:tr>
    </w:tbl>
    <w:p w:rsidR="00E21788" w:rsidRPr="001B2C89" w:rsidRDefault="00E21788" w:rsidP="001B2C89">
      <w:pPr>
        <w:jc w:val="both"/>
      </w:pPr>
      <w:r w:rsidRPr="001B2C89">
        <w:rPr>
          <w:b/>
        </w:rPr>
        <w:t xml:space="preserve">Zamawiający informuje, że w terminie 3 dni </w:t>
      </w:r>
      <w:r w:rsidRPr="001B2C89">
        <w:t>od dnia zamieszczenia na stronie internetowej niniejszej</w:t>
      </w:r>
      <w:r w:rsidR="00537141" w:rsidRPr="001B2C89">
        <w:t xml:space="preserve"> </w:t>
      </w:r>
      <w:r w:rsidRPr="001B2C89">
        <w:t>informacji z otwarcia ofert Wykonawca, który złożył ofertę w przedmiotowym post</w:t>
      </w:r>
      <w:r w:rsidR="00537141" w:rsidRPr="001B2C89">
        <w:t>ę</w:t>
      </w:r>
      <w:r w:rsidRPr="001B2C89">
        <w:t xml:space="preserve">powaniu przetargowym, zobowiązany jest przekazać Zamawiającemu </w:t>
      </w:r>
      <w:r w:rsidRPr="001B2C89">
        <w:rPr>
          <w:b/>
        </w:rPr>
        <w:t>oświadczenie o przynależności lub braku przynależności do tej samej grupy kapitałowej</w:t>
      </w:r>
      <w:r w:rsidRPr="001B2C89">
        <w:t xml:space="preserve">, o której mowa w art. 24 ust. 1 pkt 23 ustawy </w:t>
      </w:r>
      <w:proofErr w:type="spellStart"/>
      <w:r w:rsidRPr="001B2C89">
        <w:t>Pzp</w:t>
      </w:r>
      <w:proofErr w:type="spellEnd"/>
      <w:r w:rsidRPr="001B2C89">
        <w:t>.</w:t>
      </w:r>
      <w:r w:rsidR="007278C0" w:rsidRPr="001B2C89">
        <w:t xml:space="preserve"> </w:t>
      </w:r>
      <w:r w:rsidR="001B2C89" w:rsidRPr="001B2C89">
        <w:t>Zamawiający dopuszcza złożenie o</w:t>
      </w:r>
      <w:r w:rsidR="007278C0" w:rsidRPr="001B2C89">
        <w:t xml:space="preserve">świadczenie w formie elektronicznej, opatrzone kwalifikowanym podpisem elektronicznym, na skrzynkę e-mail: </w:t>
      </w:r>
      <w:hyperlink r:id="rId7" w:history="1">
        <w:r w:rsidR="007278C0" w:rsidRPr="001B2C89">
          <w:rPr>
            <w:rStyle w:val="Hipercze"/>
          </w:rPr>
          <w:t>dzp@agh.edu.pl</w:t>
        </w:r>
      </w:hyperlink>
      <w:r w:rsidR="007278C0" w:rsidRPr="001B2C89">
        <w:t xml:space="preserve"> </w:t>
      </w:r>
    </w:p>
    <w:p w:rsidR="00E21788" w:rsidRPr="001B2C89" w:rsidRDefault="00E21788" w:rsidP="001B2C89">
      <w:pPr>
        <w:jc w:val="both"/>
      </w:pPr>
      <w:r w:rsidRPr="001B2C89">
        <w:t>W przypadku przynależności do grupy kapitałowej z którymkolwiek z Wykonawców składających oferty w przedmiotowym postępowaniu, wraz ze złożeniem oświadczenia, Wykonawca może przedstawić dowody, że powiązania z innym wykonawcą nie prow</w:t>
      </w:r>
      <w:r w:rsidR="001B2C89">
        <w:t xml:space="preserve">adzą do zakłócenia konkurencji </w:t>
      </w:r>
      <w:r w:rsidRPr="001B2C89">
        <w:t>w postępowaniu o udzielenie zamówienia</w:t>
      </w:r>
      <w:r w:rsidR="00122043" w:rsidRPr="001B2C89">
        <w:t>.</w:t>
      </w:r>
    </w:p>
    <w:sectPr w:rsidR="00E21788" w:rsidRPr="001B2C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BAE" w:rsidRDefault="00CE1BAE">
      <w:r>
        <w:separator/>
      </w:r>
    </w:p>
  </w:endnote>
  <w:endnote w:type="continuationSeparator" w:id="0">
    <w:p w:rsidR="00CE1BAE" w:rsidRDefault="00CE1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6D7AA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7A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7A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7A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BAE" w:rsidRDefault="00CE1BAE">
      <w:r>
        <w:separator/>
      </w:r>
    </w:p>
  </w:footnote>
  <w:footnote w:type="continuationSeparator" w:id="0">
    <w:p w:rsidR="00CE1BAE" w:rsidRDefault="00CE1B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EB9" w:rsidRDefault="00B45E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EB9" w:rsidRDefault="00B45E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EB9" w:rsidRDefault="00B45E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BAE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B2C89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6D7AAF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45EB9"/>
    <w:rsid w:val="00BD5534"/>
    <w:rsid w:val="00C236D3"/>
    <w:rsid w:val="00C659E2"/>
    <w:rsid w:val="00C941B3"/>
    <w:rsid w:val="00CB0802"/>
    <w:rsid w:val="00CE1BAE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362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2020-09-22T09:04:00Z</cp:lastPrinted>
  <dcterms:created xsi:type="dcterms:W3CDTF">2020-09-22T09:04:00Z</dcterms:created>
  <dcterms:modified xsi:type="dcterms:W3CDTF">2020-09-22T09:04:00Z</dcterms:modified>
</cp:coreProperties>
</file>