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533649" w14:textId="77777777"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 w14:anchorId="2F13F84A"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14:paraId="6C13B6AC" w14:textId="77777777" w:rsidR="00CB6204" w:rsidRDefault="00CB6204" w:rsidP="00CB6204"/>
                <w:p w14:paraId="4B53DCE5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6B4E1322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2D40E64E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2DD007FE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20CF63F5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4F3A68D2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0ED430AF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7D5C6EBB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5E10EEDF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A7DF6" w:rsidRPr="002A7DF6">
        <w:rPr>
          <w:b/>
          <w:i w:val="0"/>
        </w:rPr>
        <w:t>2</w:t>
      </w:r>
    </w:p>
    <w:p w14:paraId="235665E3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8F875D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48C2B7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6F62CEB4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A7DF6" w:rsidRPr="002A7DF6">
        <w:rPr>
          <w:b/>
          <w:sz w:val="24"/>
        </w:rPr>
        <w:t>IBR.271.14.2020.MH</w:t>
      </w:r>
    </w:p>
    <w:p w14:paraId="3CA0C2A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E578269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7E32F3DF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03C2AA6D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5E10C72D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44B5F04D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12D0837B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6450C06D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A7DF6" w:rsidRPr="002A7DF6">
        <w:rPr>
          <w:b/>
        </w:rPr>
        <w:t>przetarg nieograniczony</w:t>
      </w:r>
      <w:r w:rsidR="00753DC1">
        <w:t xml:space="preserve"> na:</w:t>
      </w:r>
    </w:p>
    <w:p w14:paraId="08F2FF07" w14:textId="77777777" w:rsidR="0000184A" w:rsidRDefault="002A7DF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A7DF6">
        <w:rPr>
          <w:b/>
          <w:sz w:val="24"/>
          <w:szCs w:val="24"/>
        </w:rPr>
        <w:t>Budowa 37 sztuk przydomowych oczyszczalni ścieków na terenie Gminy Baruchowo</w:t>
      </w:r>
    </w:p>
    <w:p w14:paraId="6D2E5275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251E4512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A7DF6" w:rsidRPr="002A7DF6">
        <w:rPr>
          <w:sz w:val="24"/>
          <w:szCs w:val="24"/>
        </w:rPr>
        <w:t>(</w:t>
      </w:r>
      <w:proofErr w:type="spellStart"/>
      <w:r w:rsidR="002A7DF6" w:rsidRPr="002A7DF6">
        <w:rPr>
          <w:sz w:val="24"/>
          <w:szCs w:val="24"/>
        </w:rPr>
        <w:t>t.j</w:t>
      </w:r>
      <w:proofErr w:type="spellEnd"/>
      <w:r w:rsidR="002A7DF6" w:rsidRPr="002A7DF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154C930A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35B1B5C2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7D96A61E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76FDA84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A7DF6" w:rsidRPr="002A7DF6">
        <w:rPr>
          <w:sz w:val="24"/>
          <w:szCs w:val="24"/>
        </w:rPr>
        <w:t>(</w:t>
      </w:r>
      <w:proofErr w:type="spellStart"/>
      <w:r w:rsidR="002A7DF6" w:rsidRPr="002A7DF6">
        <w:rPr>
          <w:sz w:val="24"/>
          <w:szCs w:val="24"/>
        </w:rPr>
        <w:t>t.j</w:t>
      </w:r>
      <w:proofErr w:type="spellEnd"/>
      <w:r w:rsidR="002A7DF6" w:rsidRPr="002A7DF6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14:paraId="391EB91E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A7DF6" w:rsidRPr="002A7DF6">
        <w:rPr>
          <w:sz w:val="24"/>
          <w:szCs w:val="24"/>
        </w:rPr>
        <w:t>(</w:t>
      </w:r>
      <w:proofErr w:type="spellStart"/>
      <w:r w:rsidR="002A7DF6" w:rsidRPr="002A7DF6">
        <w:rPr>
          <w:sz w:val="24"/>
          <w:szCs w:val="24"/>
        </w:rPr>
        <w:t>t.j</w:t>
      </w:r>
      <w:proofErr w:type="spellEnd"/>
      <w:r w:rsidR="002A7DF6" w:rsidRPr="002A7DF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6AB09275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68D16E3" w14:textId="69B1F490" w:rsid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6B001EE3" w14:textId="7EADDDDA" w:rsidR="00E5090B" w:rsidRDefault="00E5090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6F24E9E8" w14:textId="762E50E7" w:rsidR="00E5090B" w:rsidRDefault="00E5090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69E2B636" w14:textId="77777777" w:rsidR="00E5090B" w:rsidRPr="0000184A" w:rsidRDefault="00E5090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1DB4078A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1E920364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6298C707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1A183E1F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924D60" w14:textId="77777777" w:rsidR="003A4DA7" w:rsidRDefault="003A4DA7">
      <w:r>
        <w:separator/>
      </w:r>
    </w:p>
  </w:endnote>
  <w:endnote w:type="continuationSeparator" w:id="0">
    <w:p w14:paraId="13EC6A5A" w14:textId="77777777" w:rsidR="003A4DA7" w:rsidRDefault="003A4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881281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3AD2C8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53480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77FEE791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2BB164A7">
        <v:line id="_x0000_s2049" style="position:absolute;left:0;text-align:left;z-index:251657728" from="-3.85pt,8.7pt" to="455.15pt,8.7pt"/>
      </w:pict>
    </w:r>
  </w:p>
  <w:p w14:paraId="09069A45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BCDC31" w14:textId="77777777" w:rsidR="002A7DF6" w:rsidRDefault="002A7D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AE04FC" w14:textId="77777777" w:rsidR="003A4DA7" w:rsidRDefault="003A4DA7">
      <w:r>
        <w:separator/>
      </w:r>
    </w:p>
  </w:footnote>
  <w:footnote w:type="continuationSeparator" w:id="0">
    <w:p w14:paraId="508A12D3" w14:textId="77777777" w:rsidR="003A4DA7" w:rsidRDefault="003A4DA7">
      <w:r>
        <w:continuationSeparator/>
      </w:r>
    </w:p>
  </w:footnote>
  <w:footnote w:id="1">
    <w:p w14:paraId="4F6F3628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787D6E0D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D49C74" w14:textId="77777777" w:rsidR="002A7DF6" w:rsidRDefault="002A7D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FF8869" w14:textId="77777777" w:rsidR="002A7DF6" w:rsidRDefault="002A7D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C0CA7B" w14:textId="77777777" w:rsidR="002A7DF6" w:rsidRDefault="002A7D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4DA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A7DF6"/>
    <w:rsid w:val="002B1E07"/>
    <w:rsid w:val="002C2DE7"/>
    <w:rsid w:val="002D160C"/>
    <w:rsid w:val="002D3BDF"/>
    <w:rsid w:val="003024A8"/>
    <w:rsid w:val="00307E5F"/>
    <w:rsid w:val="00312A4F"/>
    <w:rsid w:val="00336EEB"/>
    <w:rsid w:val="003A4DA7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5090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E7F45E"/>
  <w15:chartTrackingRefBased/>
  <w15:docId w15:val="{D869370F-5315-4E84-856D-2CF3FE205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Hajn</dc:creator>
  <cp:keywords/>
  <cp:lastModifiedBy>Gmina Baruchowo</cp:lastModifiedBy>
  <cp:revision>2</cp:revision>
  <cp:lastPrinted>2010-01-07T09:39:00Z</cp:lastPrinted>
  <dcterms:created xsi:type="dcterms:W3CDTF">2020-08-28T11:11:00Z</dcterms:created>
  <dcterms:modified xsi:type="dcterms:W3CDTF">2020-08-28T11:11:00Z</dcterms:modified>
</cp:coreProperties>
</file>