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1D187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F6AE7" w:rsidRPr="00BF6AE7">
        <w:rPr>
          <w:b/>
          <w:i w:val="0"/>
          <w:sz w:val="22"/>
          <w:szCs w:val="22"/>
        </w:rPr>
        <w:t>1</w:t>
      </w:r>
    </w:p>
    <w:p w14:paraId="7C9001F4" w14:textId="77777777" w:rsidR="005103B9" w:rsidRDefault="005103B9" w:rsidP="005103B9">
      <w:pPr>
        <w:spacing w:after="0" w:line="480" w:lineRule="auto"/>
        <w:rPr>
          <w:b/>
        </w:rPr>
      </w:pPr>
    </w:p>
    <w:p w14:paraId="3BA7ECA5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F6AE7" w:rsidRPr="00BF6AE7">
        <w:rPr>
          <w:rFonts w:ascii="Times New Roman" w:hAnsi="Times New Roman"/>
          <w:b/>
        </w:rPr>
        <w:t>IBR.271.14.2020.MH</w:t>
      </w:r>
    </w:p>
    <w:p w14:paraId="342E4B49" w14:textId="77777777" w:rsidR="00C4103F" w:rsidRPr="00E24546" w:rsidRDefault="006676AE" w:rsidP="0037572D">
      <w:pPr>
        <w:spacing w:after="80" w:line="240" w:lineRule="auto"/>
        <w:ind w:left="4678" w:firstLine="56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F0B0516" w14:textId="77777777" w:rsidR="006676AE" w:rsidRPr="00E24546" w:rsidRDefault="006676AE" w:rsidP="0037572D">
      <w:pPr>
        <w:pStyle w:val="Tekstpodstawowy"/>
        <w:spacing w:after="0"/>
        <w:ind w:left="4678" w:firstLine="56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6AE7" w:rsidRPr="00BF6AE7">
        <w:rPr>
          <w:sz w:val="22"/>
          <w:szCs w:val="22"/>
        </w:rPr>
        <w:t>Gmina Baruchowo</w:t>
      </w:r>
    </w:p>
    <w:p w14:paraId="14CF0778" w14:textId="77777777" w:rsidR="006676AE" w:rsidRPr="00E24546" w:rsidRDefault="006676AE" w:rsidP="0037572D">
      <w:pPr>
        <w:pStyle w:val="Tekstpodstawowy"/>
        <w:spacing w:after="0" w:line="276" w:lineRule="auto"/>
        <w:ind w:left="4678" w:firstLine="56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6AE7" w:rsidRPr="00BF6AE7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BF6AE7" w:rsidRPr="00BF6AE7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655E3E6A" w14:textId="77777777" w:rsidR="00F90CD1" w:rsidRDefault="006676AE" w:rsidP="0037572D">
      <w:pPr>
        <w:pStyle w:val="Tekstpodstawowy"/>
        <w:spacing w:after="0" w:line="276" w:lineRule="auto"/>
        <w:ind w:left="4678" w:firstLine="56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6AE7" w:rsidRPr="00BF6AE7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BF6AE7" w:rsidRPr="00BF6AE7">
        <w:rPr>
          <w:sz w:val="22"/>
          <w:szCs w:val="22"/>
        </w:rPr>
        <w:t>Baruchowo</w:t>
      </w:r>
    </w:p>
    <w:p w14:paraId="6B8D4EB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7116CA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28299C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752A0A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7EA8222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A8F2D2B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1C483C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00CCE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8C2733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6CA097F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FDB4026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4938EB0A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79DB494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F6AE7" w:rsidRPr="00BF6AE7">
        <w:rPr>
          <w:rFonts w:ascii="Times New Roman" w:hAnsi="Times New Roman"/>
        </w:rPr>
        <w:t>(</w:t>
      </w:r>
      <w:proofErr w:type="spellStart"/>
      <w:r w:rsidR="00BF6AE7" w:rsidRPr="00BF6AE7">
        <w:rPr>
          <w:rFonts w:ascii="Times New Roman" w:hAnsi="Times New Roman"/>
        </w:rPr>
        <w:t>t.j</w:t>
      </w:r>
      <w:proofErr w:type="spellEnd"/>
      <w:r w:rsidR="00BF6AE7" w:rsidRPr="00BF6AE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6825525A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AD5368F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609B136B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844D94C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5101E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2C25407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F6AE7" w:rsidRPr="00BF6AE7">
        <w:rPr>
          <w:rFonts w:ascii="Times New Roman" w:hAnsi="Times New Roman"/>
          <w:b/>
        </w:rPr>
        <w:t>Budowa 37 sztuk przydomowych oczyszczalni ścieków na terenie Gminy Baruchowo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F6AE7" w:rsidRPr="00BF6AE7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41E8655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143309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1BF6B70A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2D8BB25" w14:textId="77777777" w:rsidR="00BF6AE7" w:rsidRPr="00997D0F" w:rsidRDefault="00BF6AE7" w:rsidP="00BF6AE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F906358" w14:textId="77777777" w:rsidR="00BF6AE7" w:rsidRPr="00023477" w:rsidRDefault="00BF6AE7" w:rsidP="00BF6AE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13FE5D5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61056E" w14:textId="1C2E2ABB" w:rsid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22A00EA" w14:textId="77777777" w:rsidR="0037572D" w:rsidRPr="00997D0F" w:rsidRDefault="0037572D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41A19C2" w14:textId="77777777" w:rsidR="00BF6AE7" w:rsidRPr="00997D0F" w:rsidRDefault="00BF6AE7" w:rsidP="00BF6AE7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85B2EA6" w14:textId="77777777" w:rsidR="00BF6AE7" w:rsidRPr="000247FF" w:rsidRDefault="00BF6AE7" w:rsidP="00BF6AE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4D1963DB" w14:textId="77777777" w:rsidR="00BF6AE7" w:rsidRPr="000247FF" w:rsidRDefault="00BF6AE7" w:rsidP="00BF6AE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6218A252" w14:textId="77777777" w:rsidR="00292198" w:rsidRPr="00292198" w:rsidRDefault="00292198" w:rsidP="00292198">
      <w:pPr>
        <w:rPr>
          <w:rFonts w:ascii="Times New Roman" w:hAnsi="Times New Roman"/>
        </w:rPr>
      </w:pPr>
    </w:p>
    <w:p w14:paraId="661814D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E4F31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E4DC76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8E7169B" w14:textId="55BA9DCC"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4471F3" w14:textId="77777777" w:rsidR="0037572D" w:rsidRPr="00023477" w:rsidRDefault="0037572D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5AF28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017040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E034CD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FA810D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D9B43E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887C98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C4C3CF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3CC2E59" w14:textId="23D46520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383B31" w14:textId="77777777" w:rsidR="0037572D" w:rsidRPr="00F90CD1" w:rsidRDefault="0037572D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1AB28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A4070C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532C2C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7663EC1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70488B32" w14:textId="77777777" w:rsidTr="005103B9">
        <w:tc>
          <w:tcPr>
            <w:tcW w:w="709" w:type="dxa"/>
          </w:tcPr>
          <w:p w14:paraId="6882477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68FC291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2CC0820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A1102C3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A3C795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2C89A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6AA96EE" w14:textId="564393FA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CA8C89" w14:textId="77777777" w:rsidR="0037572D" w:rsidRPr="006676AE" w:rsidRDefault="0037572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6CDD3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06F35A9" w14:textId="297E433B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BE5F1A4" w14:textId="6F741E28" w:rsidR="0037572D" w:rsidRDefault="003757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4B5CEDB" w14:textId="77777777" w:rsidR="0037572D" w:rsidRDefault="003757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A10EDAF" w14:textId="77777777" w:rsidR="0037572D" w:rsidRPr="006676AE" w:rsidRDefault="003757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56A7475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0025ABC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555FBAE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492439A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0A384550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BC7C3C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AED8E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33C4CCF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F73961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61136E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0B5935B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40E2E76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5BD4DA26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0FC1BB5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63C18A0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8971D1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5E0218A" w14:textId="5DCD77CE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E7A0848" w14:textId="77777777" w:rsidR="0037572D" w:rsidRPr="00F90CD1" w:rsidRDefault="003757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7370F8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1C198A9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B0A5892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6F4B654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45036D76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F8B238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DDEB53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6799925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990D101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AED754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875B54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4C766A1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0B9026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249E3A68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5336D7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FB453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29B712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04FB52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E5D7B5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8913796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757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1E6C0" w14:textId="77777777" w:rsidR="00D2617D" w:rsidRDefault="00D2617D" w:rsidP="0038231F">
      <w:pPr>
        <w:spacing w:after="0" w:line="240" w:lineRule="auto"/>
      </w:pPr>
      <w:r>
        <w:separator/>
      </w:r>
    </w:p>
  </w:endnote>
  <w:endnote w:type="continuationSeparator" w:id="0">
    <w:p w14:paraId="19CB7466" w14:textId="77777777" w:rsidR="00D2617D" w:rsidRDefault="00D261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21018" w14:textId="77777777" w:rsidR="00BF6AE7" w:rsidRDefault="00BF6A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8D9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E074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D45B0" w14:textId="77777777" w:rsidR="00BF6AE7" w:rsidRDefault="00BF6A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ADE36" w14:textId="77777777" w:rsidR="00D2617D" w:rsidRDefault="00D2617D" w:rsidP="0038231F">
      <w:pPr>
        <w:spacing w:after="0" w:line="240" w:lineRule="auto"/>
      </w:pPr>
      <w:r>
        <w:separator/>
      </w:r>
    </w:p>
  </w:footnote>
  <w:footnote w:type="continuationSeparator" w:id="0">
    <w:p w14:paraId="159E0384" w14:textId="77777777" w:rsidR="00D2617D" w:rsidRDefault="00D261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4177A" w14:textId="77777777" w:rsidR="00BF6AE7" w:rsidRDefault="00BF6A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E775D" w14:textId="77777777" w:rsidR="00BF6AE7" w:rsidRDefault="00BF6A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4F3F3" w14:textId="77777777" w:rsidR="00BF6AE7" w:rsidRDefault="00BF6A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17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572D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6AE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617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F16C8"/>
  <w15:docId w15:val="{BBEBD834-80F3-421F-9373-0BBF9F83C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2016-07-26T10:32:00Z</cp:lastPrinted>
  <dcterms:created xsi:type="dcterms:W3CDTF">2020-08-28T11:05:00Z</dcterms:created>
  <dcterms:modified xsi:type="dcterms:W3CDTF">2020-08-28T11:05:00Z</dcterms:modified>
</cp:coreProperties>
</file>