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C4481" w:rsidRPr="006C448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4481" w:rsidRPr="006C4481">
        <w:rPr>
          <w:rFonts w:ascii="Times New Roman" w:hAnsi="Times New Roman"/>
          <w:b/>
        </w:rPr>
        <w:t>ZP/D-38/A/20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4481" w:rsidRPr="006C448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4481" w:rsidRPr="006C448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C4481" w:rsidRPr="006C448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4481" w:rsidRPr="006C448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C4481" w:rsidRPr="006C448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C4481" w:rsidRPr="006C4481">
        <w:rPr>
          <w:rFonts w:ascii="Times New Roman" w:hAnsi="Times New Roman"/>
        </w:rPr>
        <w:t>(</w:t>
      </w:r>
      <w:proofErr w:type="spellStart"/>
      <w:r w:rsidR="006C4481" w:rsidRPr="006C4481">
        <w:rPr>
          <w:rFonts w:ascii="Times New Roman" w:hAnsi="Times New Roman"/>
        </w:rPr>
        <w:t>t.j</w:t>
      </w:r>
      <w:proofErr w:type="spellEnd"/>
      <w:r w:rsidR="006C4481" w:rsidRPr="006C448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C4481" w:rsidRPr="006C4481">
        <w:rPr>
          <w:rFonts w:ascii="Times New Roman" w:hAnsi="Times New Roman"/>
          <w:b/>
        </w:rPr>
        <w:t xml:space="preserve">Modernizacja mikroskopu sił atomowych </w:t>
      </w:r>
      <w:proofErr w:type="spellStart"/>
      <w:r w:rsidR="006C4481" w:rsidRPr="006C4481">
        <w:rPr>
          <w:rFonts w:ascii="Times New Roman" w:hAnsi="Times New Roman"/>
          <w:b/>
        </w:rPr>
        <w:t>Mu</w:t>
      </w:r>
      <w:bookmarkStart w:id="0" w:name="_GoBack"/>
      <w:bookmarkEnd w:id="0"/>
      <w:r w:rsidR="006C4481" w:rsidRPr="006C4481">
        <w:rPr>
          <w:rFonts w:ascii="Times New Roman" w:hAnsi="Times New Roman"/>
          <w:b/>
        </w:rPr>
        <w:t>ltimode</w:t>
      </w:r>
      <w:proofErr w:type="spellEnd"/>
      <w:r w:rsidR="006C4481" w:rsidRPr="006C4481">
        <w:rPr>
          <w:rFonts w:ascii="Times New Roman" w:hAnsi="Times New Roman"/>
          <w:b/>
        </w:rPr>
        <w:t xml:space="preserve"> V do wersji VIII dla Wydziału Inżynierii Produkcji i Technologii Materiałów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C4481" w:rsidRPr="006C448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3158A" w:rsidRPr="00F90CD1" w:rsidRDefault="0003158A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3158A" w:rsidRDefault="0003158A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3158A" w:rsidRDefault="0003158A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CAD" w:rsidRDefault="00216CAD" w:rsidP="0038231F">
      <w:pPr>
        <w:spacing w:after="0" w:line="240" w:lineRule="auto"/>
      </w:pPr>
      <w:r>
        <w:separator/>
      </w:r>
    </w:p>
  </w:endnote>
  <w:endnote w:type="continuationSeparator" w:id="0">
    <w:p w:rsidR="00216CAD" w:rsidRDefault="00216C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81" w:rsidRDefault="006C44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05F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05F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81" w:rsidRDefault="006C44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CAD" w:rsidRDefault="00216CAD" w:rsidP="0038231F">
      <w:pPr>
        <w:spacing w:after="0" w:line="240" w:lineRule="auto"/>
      </w:pPr>
      <w:r>
        <w:separator/>
      </w:r>
    </w:p>
  </w:footnote>
  <w:footnote w:type="continuationSeparator" w:id="0">
    <w:p w:rsidR="00216CAD" w:rsidRDefault="00216C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81" w:rsidRDefault="006C4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81" w:rsidRDefault="006C4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481" w:rsidRDefault="006C4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CAD"/>
    <w:rsid w:val="00023477"/>
    <w:rsid w:val="000247FF"/>
    <w:rsid w:val="00025C8D"/>
    <w:rsid w:val="000303EE"/>
    <w:rsid w:val="0003158A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05F0D"/>
    <w:rsid w:val="002168A8"/>
    <w:rsid w:val="00216CAD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448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20D2EF8-2800-4A1B-B33D-8453D759F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DE9BE-75AA-4F9F-95CF-1E98E1E4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2020-08-25T08:20:00Z</cp:lastPrinted>
  <dcterms:created xsi:type="dcterms:W3CDTF">2020-08-28T08:22:00Z</dcterms:created>
  <dcterms:modified xsi:type="dcterms:W3CDTF">2020-08-28T08:22:00Z</dcterms:modified>
</cp:coreProperties>
</file>