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C5F71" w14:textId="77777777" w:rsidR="00007727" w:rsidRDefault="00A9767D" w:rsidP="00007727">
      <w:pPr>
        <w:jc w:val="right"/>
        <w:rPr>
          <w:b/>
          <w:bCs/>
          <w:sz w:val="24"/>
        </w:rPr>
      </w:pPr>
      <w:r w:rsidRPr="00A9767D">
        <w:rPr>
          <w:sz w:val="24"/>
        </w:rPr>
        <w:t>Woźniki</w:t>
      </w:r>
      <w:r w:rsidR="00007727">
        <w:rPr>
          <w:sz w:val="24"/>
        </w:rPr>
        <w:t xml:space="preserve"> dnia: </w:t>
      </w:r>
      <w:r w:rsidRPr="00A9767D">
        <w:rPr>
          <w:sz w:val="24"/>
        </w:rPr>
        <w:t>2020-08-27</w:t>
      </w:r>
    </w:p>
    <w:p w14:paraId="5156539B" w14:textId="77777777" w:rsidR="00007727" w:rsidRDefault="00007727" w:rsidP="00A80738">
      <w:pPr>
        <w:rPr>
          <w:b/>
          <w:bCs/>
          <w:sz w:val="24"/>
        </w:rPr>
      </w:pPr>
    </w:p>
    <w:p w14:paraId="77D24E2D" w14:textId="77777777" w:rsidR="00007727" w:rsidRDefault="00007727" w:rsidP="00A80738">
      <w:pPr>
        <w:rPr>
          <w:b/>
          <w:bCs/>
          <w:sz w:val="24"/>
        </w:rPr>
      </w:pPr>
    </w:p>
    <w:p w14:paraId="5A0E11A0" w14:textId="77777777" w:rsidR="00A80738" w:rsidRDefault="00A9767D" w:rsidP="00173B20">
      <w:pPr>
        <w:spacing w:after="40"/>
        <w:rPr>
          <w:b/>
          <w:bCs/>
          <w:sz w:val="24"/>
        </w:rPr>
      </w:pPr>
      <w:r w:rsidRPr="00A9767D">
        <w:rPr>
          <w:b/>
          <w:bCs/>
          <w:sz w:val="24"/>
        </w:rPr>
        <w:t>Urząd Miejski w Woźnikach</w:t>
      </w:r>
    </w:p>
    <w:p w14:paraId="68C71BF0" w14:textId="77777777" w:rsidR="00A80738" w:rsidRPr="00173B20" w:rsidRDefault="00A9767D" w:rsidP="00A80738">
      <w:pPr>
        <w:rPr>
          <w:bCs/>
          <w:sz w:val="24"/>
        </w:rPr>
      </w:pPr>
      <w:r w:rsidRPr="00A9767D">
        <w:rPr>
          <w:bCs/>
          <w:sz w:val="24"/>
        </w:rPr>
        <w:t>Rynek</w:t>
      </w:r>
      <w:r w:rsidR="00A80738" w:rsidRPr="00173B20">
        <w:rPr>
          <w:bCs/>
          <w:sz w:val="24"/>
        </w:rPr>
        <w:t xml:space="preserve"> </w:t>
      </w:r>
      <w:r w:rsidRPr="00A9767D">
        <w:rPr>
          <w:bCs/>
          <w:sz w:val="24"/>
        </w:rPr>
        <w:t>11</w:t>
      </w:r>
    </w:p>
    <w:p w14:paraId="3987A6D9" w14:textId="77777777" w:rsidR="00A80738" w:rsidRPr="00173B20" w:rsidRDefault="00A9767D" w:rsidP="00A80738">
      <w:pPr>
        <w:rPr>
          <w:bCs/>
          <w:sz w:val="24"/>
        </w:rPr>
      </w:pPr>
      <w:r w:rsidRPr="00A9767D">
        <w:rPr>
          <w:bCs/>
          <w:sz w:val="24"/>
        </w:rPr>
        <w:t>42-289</w:t>
      </w:r>
      <w:r w:rsidR="00A80738" w:rsidRPr="00173B20">
        <w:rPr>
          <w:bCs/>
          <w:sz w:val="24"/>
        </w:rPr>
        <w:t xml:space="preserve"> </w:t>
      </w:r>
      <w:r w:rsidRPr="00A9767D">
        <w:rPr>
          <w:bCs/>
          <w:sz w:val="24"/>
        </w:rPr>
        <w:t>Woźniki</w:t>
      </w:r>
    </w:p>
    <w:p w14:paraId="241892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B7016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BE5630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9767D" w:rsidRPr="00A9767D">
        <w:rPr>
          <w:b/>
          <w:sz w:val="24"/>
          <w:szCs w:val="24"/>
        </w:rPr>
        <w:t>ZP 271.13.2020</w:t>
      </w:r>
      <w:r w:rsidR="00A80738">
        <w:rPr>
          <w:sz w:val="24"/>
        </w:rPr>
        <w:tab/>
        <w:t xml:space="preserve"> </w:t>
      </w:r>
    </w:p>
    <w:p w14:paraId="30FD53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84EEF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C7DB51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9767D" w:rsidRPr="00A9767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6B355351" w14:textId="77777777" w:rsidR="00A80738" w:rsidRPr="00490DC0" w:rsidRDefault="00A9767D" w:rsidP="00C659E2">
      <w:pPr>
        <w:pStyle w:val="Tekstpodstawowywcity"/>
        <w:spacing w:before="120" w:after="240"/>
        <w:ind w:firstLine="0"/>
        <w:jc w:val="center"/>
      </w:pPr>
      <w:r w:rsidRPr="00A9767D">
        <w:rPr>
          <w:b/>
        </w:rPr>
        <w:t>Kompleksowa modernizacja oświetlenia zewnętrznego w Gminie Woźniki</w:t>
      </w:r>
    </w:p>
    <w:p w14:paraId="77CA40A9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9767D" w:rsidRPr="00A9767D">
        <w:rPr>
          <w:sz w:val="24"/>
          <w:szCs w:val="24"/>
        </w:rPr>
        <w:t>(</w:t>
      </w:r>
      <w:proofErr w:type="spellStart"/>
      <w:r w:rsidR="00A9767D" w:rsidRPr="00A9767D">
        <w:rPr>
          <w:sz w:val="24"/>
          <w:szCs w:val="24"/>
        </w:rPr>
        <w:t>t.j</w:t>
      </w:r>
      <w:proofErr w:type="spellEnd"/>
      <w:r w:rsidR="00A9767D" w:rsidRPr="00A9767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251F9C71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9767D" w:rsidRPr="00A9767D">
        <w:rPr>
          <w:sz w:val="24"/>
          <w:szCs w:val="24"/>
        </w:rPr>
        <w:t>27/08/2020</w:t>
      </w:r>
      <w:r w:rsidR="00FF4AB1" w:rsidRPr="00FF4AB1">
        <w:rPr>
          <w:sz w:val="24"/>
          <w:szCs w:val="24"/>
        </w:rPr>
        <w:t xml:space="preserve"> o godz. </w:t>
      </w:r>
      <w:r w:rsidR="00A9767D" w:rsidRPr="00A9767D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48C15711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9767D" w:rsidRPr="00A9767D">
        <w:rPr>
          <w:sz w:val="24"/>
          <w:szCs w:val="24"/>
        </w:rPr>
        <w:t>2 142 660.00</w:t>
      </w:r>
      <w:r w:rsidR="00FF4AB1" w:rsidRPr="00FF4AB1">
        <w:rPr>
          <w:sz w:val="24"/>
          <w:szCs w:val="24"/>
        </w:rPr>
        <w:t xml:space="preserve"> zł brutto.</w:t>
      </w:r>
    </w:p>
    <w:p w14:paraId="3C3613F9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560"/>
        <w:gridCol w:w="1984"/>
      </w:tblGrid>
      <w:tr w:rsidR="00076832" w:rsidRPr="00493F8C" w14:paraId="407CEA73" w14:textId="77777777" w:rsidTr="00076832">
        <w:tc>
          <w:tcPr>
            <w:tcW w:w="706" w:type="dxa"/>
            <w:shd w:val="clear" w:color="auto" w:fill="auto"/>
            <w:vAlign w:val="center"/>
          </w:tcPr>
          <w:p w14:paraId="01A90769" w14:textId="77777777" w:rsidR="00076832" w:rsidRPr="00490DC0" w:rsidRDefault="0007683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4C8DF35A" w14:textId="77777777" w:rsidR="00076832" w:rsidRDefault="0007683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7CBDA3FA" w14:textId="77777777" w:rsidR="00076832" w:rsidRPr="00490DC0" w:rsidRDefault="0007683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48A2C9" w14:textId="77777777" w:rsidR="00076832" w:rsidRPr="00490DC0" w:rsidRDefault="00076832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9A71DB" w14:textId="77777777" w:rsidR="00076832" w:rsidRPr="00490DC0" w:rsidRDefault="00076832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0EBD32" w14:textId="4FF38125" w:rsidR="00076832" w:rsidRPr="00490DC0" w:rsidRDefault="00076832" w:rsidP="0023318D">
            <w:pPr>
              <w:spacing w:before="40" w:after="40"/>
              <w:jc w:val="center"/>
            </w:pPr>
            <w:r>
              <w:t>Obsługa gwarancyjna od momentu zgłoszenia</w:t>
            </w:r>
          </w:p>
        </w:tc>
      </w:tr>
      <w:tr w:rsidR="00076832" w:rsidRPr="00493F8C" w14:paraId="42684F45" w14:textId="77777777" w:rsidTr="00076832">
        <w:tc>
          <w:tcPr>
            <w:tcW w:w="706" w:type="dxa"/>
            <w:shd w:val="clear" w:color="auto" w:fill="auto"/>
            <w:vAlign w:val="center"/>
          </w:tcPr>
          <w:p w14:paraId="133B1BF7" w14:textId="77777777" w:rsidR="00076832" w:rsidRPr="00490DC0" w:rsidRDefault="00076832" w:rsidP="00AC2466">
            <w:pPr>
              <w:spacing w:before="120" w:after="120"/>
              <w:jc w:val="center"/>
            </w:pPr>
            <w:r w:rsidRPr="00A9767D">
              <w:t>1</w:t>
            </w:r>
          </w:p>
        </w:tc>
        <w:tc>
          <w:tcPr>
            <w:tcW w:w="2696" w:type="dxa"/>
            <w:shd w:val="clear" w:color="auto" w:fill="auto"/>
          </w:tcPr>
          <w:p w14:paraId="5DAC9291" w14:textId="77777777" w:rsidR="00076832" w:rsidRPr="00490DC0" w:rsidRDefault="00076832" w:rsidP="00AC2466">
            <w:pPr>
              <w:spacing w:before="40"/>
            </w:pPr>
            <w:r w:rsidRPr="00A9767D">
              <w:t xml:space="preserve">SPIE </w:t>
            </w:r>
            <w:proofErr w:type="spellStart"/>
            <w:r w:rsidRPr="00A9767D">
              <w:t>Elbud</w:t>
            </w:r>
            <w:proofErr w:type="spellEnd"/>
            <w:r w:rsidRPr="00A9767D">
              <w:t xml:space="preserve"> Gdańsk S.A</w:t>
            </w:r>
          </w:p>
          <w:p w14:paraId="407FBB96" w14:textId="77777777" w:rsidR="00076832" w:rsidRPr="00490DC0" w:rsidRDefault="00076832" w:rsidP="00AC2466">
            <w:r w:rsidRPr="00A9767D">
              <w:t>Marynarki Polskiej</w:t>
            </w:r>
            <w:r w:rsidRPr="00490DC0">
              <w:t xml:space="preserve"> </w:t>
            </w:r>
            <w:r w:rsidRPr="00A9767D">
              <w:t>87</w:t>
            </w:r>
            <w:r w:rsidRPr="00490DC0">
              <w:t xml:space="preserve"> </w:t>
            </w:r>
          </w:p>
          <w:p w14:paraId="7F4C4D71" w14:textId="77777777" w:rsidR="00076832" w:rsidRPr="00490DC0" w:rsidRDefault="00076832" w:rsidP="00AC2466">
            <w:pPr>
              <w:spacing w:after="40"/>
              <w:jc w:val="both"/>
            </w:pPr>
            <w:r w:rsidRPr="00A9767D">
              <w:t>80-557</w:t>
            </w:r>
            <w:r w:rsidRPr="00490DC0">
              <w:t xml:space="preserve"> </w:t>
            </w:r>
            <w:r w:rsidRPr="00A9767D"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43F418" w14:textId="77777777" w:rsidR="00076832" w:rsidRPr="00490DC0" w:rsidRDefault="00076832" w:rsidP="00AC2466">
            <w:pPr>
              <w:spacing w:before="120" w:after="120"/>
              <w:jc w:val="both"/>
            </w:pPr>
            <w:r w:rsidRPr="00A9767D">
              <w:t>3 221 985.00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951F82" w14:textId="0E6B977D" w:rsidR="00076832" w:rsidRPr="00490DC0" w:rsidRDefault="00076832" w:rsidP="00AC2466">
            <w:pPr>
              <w:spacing w:before="120" w:after="120"/>
              <w:jc w:val="both"/>
            </w:pPr>
            <w:r w:rsidRPr="00A9767D">
              <w:t>96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E676CC" w14:textId="22A85FE3" w:rsidR="00076832" w:rsidRPr="00490DC0" w:rsidRDefault="00076832" w:rsidP="00AC2466">
            <w:pPr>
              <w:spacing w:before="120" w:after="120"/>
              <w:jc w:val="both"/>
            </w:pPr>
            <w:r>
              <w:t>4 godziny</w:t>
            </w:r>
          </w:p>
        </w:tc>
      </w:tr>
      <w:tr w:rsidR="00076832" w:rsidRPr="00493F8C" w14:paraId="6E461AE0" w14:textId="77777777" w:rsidTr="00076832">
        <w:tc>
          <w:tcPr>
            <w:tcW w:w="706" w:type="dxa"/>
            <w:shd w:val="clear" w:color="auto" w:fill="auto"/>
            <w:vAlign w:val="center"/>
          </w:tcPr>
          <w:p w14:paraId="36B5D7C5" w14:textId="77777777" w:rsidR="00076832" w:rsidRPr="00490DC0" w:rsidRDefault="00076832" w:rsidP="00AC2466">
            <w:pPr>
              <w:spacing w:before="120" w:after="120"/>
              <w:jc w:val="center"/>
            </w:pPr>
            <w:r w:rsidRPr="00A9767D">
              <w:t>2</w:t>
            </w:r>
          </w:p>
        </w:tc>
        <w:tc>
          <w:tcPr>
            <w:tcW w:w="2696" w:type="dxa"/>
            <w:shd w:val="clear" w:color="auto" w:fill="auto"/>
          </w:tcPr>
          <w:p w14:paraId="792361E7" w14:textId="77777777" w:rsidR="00076832" w:rsidRPr="00490DC0" w:rsidRDefault="00076832" w:rsidP="00AC2466">
            <w:pPr>
              <w:spacing w:before="40"/>
            </w:pPr>
            <w:r w:rsidRPr="00A9767D">
              <w:t xml:space="preserve">Centrum Zaopatrzenia Energetyki </w:t>
            </w:r>
            <w:proofErr w:type="spellStart"/>
            <w:r w:rsidRPr="00A9767D">
              <w:t>Eltast</w:t>
            </w:r>
            <w:proofErr w:type="spellEnd"/>
            <w:r w:rsidRPr="00A9767D">
              <w:t xml:space="preserve"> Sp. z o.o.</w:t>
            </w:r>
          </w:p>
          <w:p w14:paraId="5D6FC3BE" w14:textId="77777777" w:rsidR="00076832" w:rsidRPr="00490DC0" w:rsidRDefault="00076832" w:rsidP="00AC2466">
            <w:r w:rsidRPr="00A9767D">
              <w:t>ul. Toruńska</w:t>
            </w:r>
            <w:r w:rsidRPr="00490DC0">
              <w:t xml:space="preserve"> </w:t>
            </w:r>
            <w:r w:rsidRPr="00A9767D">
              <w:t>9</w:t>
            </w:r>
            <w:r w:rsidRPr="00490DC0">
              <w:t xml:space="preserve"> </w:t>
            </w:r>
          </w:p>
          <w:p w14:paraId="23B52E5C" w14:textId="77777777" w:rsidR="00076832" w:rsidRPr="00490DC0" w:rsidRDefault="00076832" w:rsidP="00AC2466">
            <w:pPr>
              <w:spacing w:after="40"/>
              <w:jc w:val="both"/>
            </w:pPr>
            <w:r w:rsidRPr="00A9767D">
              <w:t>26-600</w:t>
            </w:r>
            <w:r w:rsidRPr="00490DC0">
              <w:t xml:space="preserve"> </w:t>
            </w:r>
            <w:r w:rsidRPr="00A9767D">
              <w:t>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C04D32" w14:textId="77777777" w:rsidR="00076832" w:rsidRPr="00490DC0" w:rsidRDefault="00076832" w:rsidP="00AC2466">
            <w:pPr>
              <w:spacing w:before="120" w:after="120"/>
              <w:jc w:val="both"/>
            </w:pPr>
            <w:r w:rsidRPr="00A9767D">
              <w:t>2 889 270.00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758129" w14:textId="09F0BA7E" w:rsidR="00076832" w:rsidRPr="00490DC0" w:rsidRDefault="00076832" w:rsidP="00AC2466">
            <w:pPr>
              <w:spacing w:before="120" w:after="120"/>
              <w:jc w:val="both"/>
            </w:pPr>
            <w:r w:rsidRPr="00A9767D">
              <w:t>96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AE8C123" w14:textId="77FC0864" w:rsidR="00076832" w:rsidRPr="00490DC0" w:rsidRDefault="00076832" w:rsidP="00AC2466">
            <w:pPr>
              <w:spacing w:before="120" w:after="120"/>
              <w:jc w:val="both"/>
            </w:pPr>
            <w:r>
              <w:t>19 godzin</w:t>
            </w:r>
          </w:p>
        </w:tc>
      </w:tr>
      <w:tr w:rsidR="00076832" w:rsidRPr="00493F8C" w14:paraId="0443CB9E" w14:textId="77777777" w:rsidTr="00076832">
        <w:tc>
          <w:tcPr>
            <w:tcW w:w="706" w:type="dxa"/>
            <w:shd w:val="clear" w:color="auto" w:fill="auto"/>
            <w:vAlign w:val="center"/>
          </w:tcPr>
          <w:p w14:paraId="1282084D" w14:textId="77777777" w:rsidR="00076832" w:rsidRPr="00490DC0" w:rsidRDefault="00076832" w:rsidP="00AC2466">
            <w:pPr>
              <w:spacing w:before="120" w:after="120"/>
              <w:jc w:val="center"/>
            </w:pPr>
            <w:r w:rsidRPr="00A9767D">
              <w:t>3</w:t>
            </w:r>
          </w:p>
        </w:tc>
        <w:tc>
          <w:tcPr>
            <w:tcW w:w="2696" w:type="dxa"/>
            <w:shd w:val="clear" w:color="auto" w:fill="auto"/>
          </w:tcPr>
          <w:p w14:paraId="21852E71" w14:textId="77777777" w:rsidR="00076832" w:rsidRPr="00490DC0" w:rsidRDefault="00076832" w:rsidP="00AC2466">
            <w:pPr>
              <w:spacing w:before="40"/>
            </w:pPr>
            <w:r w:rsidRPr="00A9767D">
              <w:t>P.U.H."MEMFIS" Adam Myrcik</w:t>
            </w:r>
          </w:p>
          <w:p w14:paraId="0D536EEF" w14:textId="77777777" w:rsidR="00076832" w:rsidRPr="00490DC0" w:rsidRDefault="00076832" w:rsidP="00AC2466">
            <w:r w:rsidRPr="00A9767D">
              <w:t>ul. Klonowa</w:t>
            </w:r>
            <w:r w:rsidRPr="00490DC0">
              <w:t xml:space="preserve"> </w:t>
            </w:r>
            <w:r w:rsidRPr="00A9767D">
              <w:t>8</w:t>
            </w:r>
            <w:r w:rsidRPr="00490DC0">
              <w:t xml:space="preserve"> </w:t>
            </w:r>
          </w:p>
          <w:p w14:paraId="54D37E0C" w14:textId="77777777" w:rsidR="00076832" w:rsidRPr="00490DC0" w:rsidRDefault="00076832" w:rsidP="00AC2466">
            <w:pPr>
              <w:spacing w:after="40"/>
              <w:jc w:val="both"/>
            </w:pPr>
            <w:r w:rsidRPr="00A9767D">
              <w:t>42-284</w:t>
            </w:r>
            <w:r w:rsidRPr="00490DC0">
              <w:t xml:space="preserve"> </w:t>
            </w:r>
            <w:r w:rsidRPr="00A9767D">
              <w:t>Olszyna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97672D" w14:textId="77777777" w:rsidR="00076832" w:rsidRPr="00490DC0" w:rsidRDefault="00076832" w:rsidP="00AC2466">
            <w:pPr>
              <w:spacing w:before="120" w:after="120"/>
              <w:jc w:val="both"/>
            </w:pPr>
            <w:r w:rsidRPr="00A9767D">
              <w:t>3 175 860.00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39713E" w14:textId="7599960B" w:rsidR="00076832" w:rsidRPr="00490DC0" w:rsidRDefault="00076832" w:rsidP="00AC2466">
            <w:pPr>
              <w:spacing w:before="120" w:after="120"/>
              <w:jc w:val="both"/>
            </w:pPr>
            <w:r w:rsidRPr="00A9767D">
              <w:t>96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BA3302" w14:textId="16DB38E5" w:rsidR="00076832" w:rsidRPr="00490DC0" w:rsidRDefault="00076832" w:rsidP="00AC2466">
            <w:pPr>
              <w:spacing w:before="120" w:after="120"/>
              <w:jc w:val="both"/>
            </w:pPr>
            <w:r>
              <w:t>2 godziny</w:t>
            </w:r>
          </w:p>
        </w:tc>
      </w:tr>
      <w:tr w:rsidR="00076832" w:rsidRPr="00493F8C" w14:paraId="087E771F" w14:textId="77777777" w:rsidTr="00076832">
        <w:tc>
          <w:tcPr>
            <w:tcW w:w="706" w:type="dxa"/>
            <w:shd w:val="clear" w:color="auto" w:fill="auto"/>
            <w:vAlign w:val="center"/>
          </w:tcPr>
          <w:p w14:paraId="37E7117D" w14:textId="77777777" w:rsidR="00076832" w:rsidRPr="00490DC0" w:rsidRDefault="00076832" w:rsidP="00AC2466">
            <w:pPr>
              <w:spacing w:before="120" w:after="120"/>
              <w:jc w:val="center"/>
            </w:pPr>
            <w:r w:rsidRPr="00A9767D">
              <w:t>4</w:t>
            </w:r>
          </w:p>
        </w:tc>
        <w:tc>
          <w:tcPr>
            <w:tcW w:w="2696" w:type="dxa"/>
            <w:shd w:val="clear" w:color="auto" w:fill="auto"/>
          </w:tcPr>
          <w:p w14:paraId="3696BEE1" w14:textId="77777777" w:rsidR="00076832" w:rsidRPr="00490DC0" w:rsidRDefault="00076832" w:rsidP="00AC2466">
            <w:pPr>
              <w:spacing w:before="40"/>
            </w:pPr>
            <w:r w:rsidRPr="00A9767D">
              <w:t>ELMONT Sp. z o.o.</w:t>
            </w:r>
          </w:p>
          <w:p w14:paraId="502588BE" w14:textId="77777777" w:rsidR="00076832" w:rsidRPr="00490DC0" w:rsidRDefault="00076832" w:rsidP="00AC2466">
            <w:r w:rsidRPr="00A9767D">
              <w:t>ul. Wojska Polskiego</w:t>
            </w:r>
            <w:r w:rsidRPr="00490DC0">
              <w:t xml:space="preserve"> </w:t>
            </w:r>
            <w:r w:rsidRPr="00A9767D">
              <w:t>88</w:t>
            </w:r>
            <w:r w:rsidRPr="00490DC0">
              <w:t xml:space="preserve"> </w:t>
            </w:r>
          </w:p>
          <w:p w14:paraId="4AFBB40B" w14:textId="77777777" w:rsidR="00076832" w:rsidRPr="00490DC0" w:rsidRDefault="00076832" w:rsidP="00AC2466">
            <w:pPr>
              <w:spacing w:after="40"/>
              <w:jc w:val="both"/>
            </w:pPr>
            <w:r w:rsidRPr="00A9767D">
              <w:t>46-380</w:t>
            </w:r>
            <w:r w:rsidRPr="00490DC0">
              <w:t xml:space="preserve"> </w:t>
            </w:r>
            <w:r w:rsidRPr="00A9767D">
              <w:t>Dobrodzień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36EDBA" w14:textId="77777777" w:rsidR="00076832" w:rsidRPr="00490DC0" w:rsidRDefault="00076832" w:rsidP="00AC2466">
            <w:pPr>
              <w:spacing w:before="120" w:after="120"/>
              <w:jc w:val="both"/>
            </w:pPr>
            <w:r w:rsidRPr="00A9767D">
              <w:t>2 250 862.40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1B0777" w14:textId="77777777" w:rsidR="00076832" w:rsidRPr="00490DC0" w:rsidRDefault="00076832" w:rsidP="00AC2466">
            <w:pPr>
              <w:spacing w:before="120" w:after="120"/>
              <w:jc w:val="both"/>
            </w:pPr>
            <w:r w:rsidRPr="00A9767D">
              <w:t>96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FA398B" w14:textId="30F7C178" w:rsidR="00076832" w:rsidRPr="00490DC0" w:rsidRDefault="00076832" w:rsidP="00AC2466">
            <w:pPr>
              <w:spacing w:before="120" w:after="120"/>
              <w:jc w:val="both"/>
            </w:pPr>
            <w:r>
              <w:t>24 godziny</w:t>
            </w:r>
          </w:p>
        </w:tc>
      </w:tr>
      <w:tr w:rsidR="00076832" w:rsidRPr="00493F8C" w14:paraId="1C4E5744" w14:textId="77777777" w:rsidTr="00076832">
        <w:tc>
          <w:tcPr>
            <w:tcW w:w="706" w:type="dxa"/>
            <w:shd w:val="clear" w:color="auto" w:fill="auto"/>
            <w:vAlign w:val="center"/>
          </w:tcPr>
          <w:p w14:paraId="76AC89C5" w14:textId="77777777" w:rsidR="00076832" w:rsidRPr="00490DC0" w:rsidRDefault="00076832" w:rsidP="00AC2466">
            <w:pPr>
              <w:spacing w:before="120" w:after="120"/>
              <w:jc w:val="center"/>
            </w:pPr>
            <w:r w:rsidRPr="00A9767D">
              <w:t>5</w:t>
            </w:r>
          </w:p>
        </w:tc>
        <w:tc>
          <w:tcPr>
            <w:tcW w:w="2696" w:type="dxa"/>
            <w:shd w:val="clear" w:color="auto" w:fill="auto"/>
          </w:tcPr>
          <w:p w14:paraId="542E3C88" w14:textId="77777777" w:rsidR="00076832" w:rsidRPr="00490DC0" w:rsidRDefault="00076832" w:rsidP="00AC2466">
            <w:pPr>
              <w:spacing w:before="40"/>
            </w:pPr>
            <w:r w:rsidRPr="00A9767D">
              <w:t>ELEKTROMONT spółka z ograniczoną odpowiedzialnością spółka komandytowa</w:t>
            </w:r>
          </w:p>
          <w:p w14:paraId="0CD511E3" w14:textId="77777777" w:rsidR="00076832" w:rsidRPr="00490DC0" w:rsidRDefault="00076832" w:rsidP="00AC2466">
            <w:r w:rsidRPr="00A9767D">
              <w:t>ul. Kopalniana</w:t>
            </w:r>
            <w:r w:rsidRPr="00490DC0">
              <w:t xml:space="preserve"> </w:t>
            </w:r>
            <w:r w:rsidRPr="00A9767D">
              <w:t>7</w:t>
            </w:r>
            <w:r w:rsidRPr="00490DC0">
              <w:t xml:space="preserve"> </w:t>
            </w:r>
          </w:p>
          <w:p w14:paraId="651BFB31" w14:textId="77777777" w:rsidR="00076832" w:rsidRPr="00490DC0" w:rsidRDefault="00076832" w:rsidP="00AC2466">
            <w:pPr>
              <w:spacing w:after="40"/>
              <w:jc w:val="both"/>
            </w:pPr>
            <w:r w:rsidRPr="00A9767D">
              <w:t>42-605</w:t>
            </w:r>
            <w:r w:rsidRPr="00490DC0">
              <w:t xml:space="preserve"> </w:t>
            </w:r>
            <w:r w:rsidRPr="00A9767D">
              <w:t>Tarnowskie Góry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807CCF" w14:textId="77777777" w:rsidR="00076832" w:rsidRPr="00490DC0" w:rsidRDefault="00076832" w:rsidP="00AC2466">
            <w:pPr>
              <w:spacing w:before="120" w:after="120"/>
              <w:jc w:val="both"/>
            </w:pPr>
            <w:r w:rsidRPr="00A9767D">
              <w:t>2 569 470.00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C108AD" w14:textId="77777777" w:rsidR="00076832" w:rsidRPr="00490DC0" w:rsidRDefault="00076832" w:rsidP="00AC2466">
            <w:pPr>
              <w:spacing w:before="120" w:after="120"/>
              <w:jc w:val="both"/>
            </w:pPr>
            <w:r w:rsidRPr="00A9767D">
              <w:t>96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476CAC9" w14:textId="45730848" w:rsidR="00076832" w:rsidRPr="00490DC0" w:rsidRDefault="00076832" w:rsidP="00AC2466">
            <w:pPr>
              <w:spacing w:before="120" w:after="120"/>
              <w:jc w:val="both"/>
            </w:pPr>
            <w:r>
              <w:t>8 godzin</w:t>
            </w:r>
          </w:p>
        </w:tc>
      </w:tr>
    </w:tbl>
    <w:p w14:paraId="047681C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15E74DB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2FB5D82A" w14:textId="77777777"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6EEFF4" w14:textId="77777777" w:rsidR="0022168F" w:rsidRDefault="0022168F">
      <w:r>
        <w:separator/>
      </w:r>
    </w:p>
  </w:endnote>
  <w:endnote w:type="continuationSeparator" w:id="0">
    <w:p w14:paraId="3569C8B6" w14:textId="77777777" w:rsidR="0022168F" w:rsidRDefault="0022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148E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9CB3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90D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4770DA">
        <v:line id="_x0000_s2049" style="position:absolute;left:0;text-align:left;z-index:251657728" from="-3.85pt,8.7pt" to="455.15pt,8.7pt"/>
      </w:pict>
    </w:r>
  </w:p>
  <w:p w14:paraId="5EF926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7F0C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0B8A82" w14:textId="77777777" w:rsidR="009F189D" w:rsidRDefault="009F189D">
    <w:pPr>
      <w:pStyle w:val="Stopka"/>
      <w:tabs>
        <w:tab w:val="clear" w:pos="4536"/>
      </w:tabs>
      <w:jc w:val="center"/>
    </w:pPr>
  </w:p>
  <w:p w14:paraId="20CD74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B03A12" w14:textId="77777777" w:rsidR="0022168F" w:rsidRDefault="0022168F">
      <w:r>
        <w:separator/>
      </w:r>
    </w:p>
  </w:footnote>
  <w:footnote w:type="continuationSeparator" w:id="0">
    <w:p w14:paraId="6A43BFC3" w14:textId="77777777" w:rsidR="0022168F" w:rsidRDefault="00221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D1805" w14:textId="77777777" w:rsidR="00A9767D" w:rsidRDefault="00A976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EC8269" w14:textId="77777777" w:rsidR="00A9767D" w:rsidRDefault="00A976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4F1B83" w14:textId="77777777" w:rsidR="00A9767D" w:rsidRDefault="00A976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68F"/>
    <w:rsid w:val="00007727"/>
    <w:rsid w:val="00017720"/>
    <w:rsid w:val="00035488"/>
    <w:rsid w:val="00076832"/>
    <w:rsid w:val="000D7F25"/>
    <w:rsid w:val="000E00E5"/>
    <w:rsid w:val="00173B20"/>
    <w:rsid w:val="001C69FF"/>
    <w:rsid w:val="0022168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9767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95D48C"/>
  <w15:chartTrackingRefBased/>
  <w15:docId w15:val="{8651E775-A7AE-4133-88E7-F9DF0FF0C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C72C~1.H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Hryciuk</dc:creator>
  <cp:keywords/>
  <dc:description/>
  <cp:lastModifiedBy>Zdzisław Hryciuk</cp:lastModifiedBy>
  <cp:revision>2</cp:revision>
  <dcterms:created xsi:type="dcterms:W3CDTF">2020-08-27T11:09:00Z</dcterms:created>
  <dcterms:modified xsi:type="dcterms:W3CDTF">2020-08-27T11:09:00Z</dcterms:modified>
</cp:coreProperties>
</file>