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2570C4" w:rsidRPr="002570C4">
        <w:rPr>
          <w:b/>
          <w:i w:val="0"/>
          <w:sz w:val="22"/>
          <w:szCs w:val="22"/>
        </w:rPr>
        <w:t>2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2570C4" w:rsidRPr="002570C4">
        <w:rPr>
          <w:rFonts w:ascii="Times New Roman" w:hAnsi="Times New Roman"/>
          <w:b/>
        </w:rPr>
        <w:t>ZP/D-35/A/20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2570C4" w:rsidRPr="002570C4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2570C4" w:rsidRPr="002570C4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2570C4" w:rsidRPr="002570C4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2570C4" w:rsidRPr="002570C4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2570C4" w:rsidRPr="002570C4">
        <w:rPr>
          <w:sz w:val="22"/>
          <w:szCs w:val="22"/>
        </w:rPr>
        <w:t>Częstochowa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2570C4" w:rsidRPr="002570C4">
        <w:rPr>
          <w:rFonts w:ascii="Times New Roman" w:hAnsi="Times New Roman"/>
        </w:rPr>
        <w:t>(</w:t>
      </w:r>
      <w:proofErr w:type="spellStart"/>
      <w:r w:rsidR="002570C4" w:rsidRPr="002570C4">
        <w:rPr>
          <w:rFonts w:ascii="Times New Roman" w:hAnsi="Times New Roman"/>
        </w:rPr>
        <w:t>t.j</w:t>
      </w:r>
      <w:proofErr w:type="spellEnd"/>
      <w:r w:rsidR="002570C4" w:rsidRPr="002570C4">
        <w:rPr>
          <w:rFonts w:ascii="Times New Roman" w:hAnsi="Times New Roman"/>
        </w:rPr>
        <w:t>. Dz.U. z 2019 r. poz. 1843)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2570C4" w:rsidRPr="002570C4">
        <w:rPr>
          <w:rFonts w:ascii="Times New Roman" w:hAnsi="Times New Roman"/>
          <w:b/>
        </w:rPr>
        <w:t>Sukcesywna dostawa szkła i materiałów laboratoryjnych dla jednostek organizacyjnych Politechniki Częstochowskiej przez okres 24 miesięcy od daty podpisania umowy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2570C4" w:rsidRPr="002570C4">
        <w:rPr>
          <w:rFonts w:ascii="Times New Roman" w:hAnsi="Times New Roman"/>
          <w:b/>
        </w:rPr>
        <w:t>Politechnika Częstochowska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DF190A" w:rsidRDefault="00DF190A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DF190A" w:rsidRDefault="00DF190A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bookmarkStart w:id="0" w:name="_GoBack"/>
      <w:bookmarkEnd w:id="0"/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1075D" w:rsidRDefault="0041075D" w:rsidP="0038231F">
      <w:pPr>
        <w:spacing w:after="0" w:line="240" w:lineRule="auto"/>
      </w:pPr>
      <w:r>
        <w:separator/>
      </w:r>
    </w:p>
  </w:endnote>
  <w:endnote w:type="continuationSeparator" w:id="0">
    <w:p w:rsidR="0041075D" w:rsidRDefault="0041075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70C4" w:rsidRDefault="002570C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DF190A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DF190A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70C4" w:rsidRDefault="002570C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1075D" w:rsidRDefault="0041075D" w:rsidP="0038231F">
      <w:pPr>
        <w:spacing w:after="0" w:line="240" w:lineRule="auto"/>
      </w:pPr>
      <w:r>
        <w:separator/>
      </w:r>
    </w:p>
  </w:footnote>
  <w:footnote w:type="continuationSeparator" w:id="0">
    <w:p w:rsidR="0041075D" w:rsidRDefault="0041075D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70C4" w:rsidRDefault="002570C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70C4" w:rsidRDefault="002570C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70C4" w:rsidRDefault="002570C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1075D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570C4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1075D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DF190A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20FF0F2"/>
  <w15:docId w15:val="{CC8AD065-4849-4CAC-B8D3-3235F284B2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2DCC1D-D194-4B09-91B6-2CF07E40D0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364</Words>
  <Characters>2190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2020-08-24T07:52:00Z</cp:lastPrinted>
  <dcterms:created xsi:type="dcterms:W3CDTF">2020-08-24T07:52:00Z</dcterms:created>
  <dcterms:modified xsi:type="dcterms:W3CDTF">2020-08-24T07:52:00Z</dcterms:modified>
</cp:coreProperties>
</file>