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46718" w:rsidRPr="0024671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46718" w:rsidRPr="00246718">
        <w:rPr>
          <w:rFonts w:ascii="Times New Roman" w:hAnsi="Times New Roman"/>
          <w:b/>
        </w:rPr>
        <w:t>ZP/D-33/A/20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6718" w:rsidRPr="002467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6718" w:rsidRPr="002467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46718" w:rsidRPr="002467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6718" w:rsidRPr="002467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46718" w:rsidRPr="0024671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46718" w:rsidRPr="00246718">
        <w:rPr>
          <w:rFonts w:ascii="Times New Roman" w:hAnsi="Times New Roman"/>
        </w:rPr>
        <w:t>(</w:t>
      </w:r>
      <w:proofErr w:type="spellStart"/>
      <w:r w:rsidR="00246718" w:rsidRPr="00246718">
        <w:rPr>
          <w:rFonts w:ascii="Times New Roman" w:hAnsi="Times New Roman"/>
        </w:rPr>
        <w:t>t.j</w:t>
      </w:r>
      <w:proofErr w:type="spellEnd"/>
      <w:r w:rsidR="00246718" w:rsidRPr="0024671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46718" w:rsidRPr="00246718">
        <w:rPr>
          <w:rFonts w:ascii="Times New Roman" w:hAnsi="Times New Roman"/>
          <w:b/>
        </w:rPr>
        <w:t>Dostawa ramienia optycznego PIV dla  Wydziału Inżynierii Mechanicznej i Informatyki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46718" w:rsidRPr="0024671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01854" w:rsidRDefault="00C0185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01854" w:rsidRPr="00F90CD1" w:rsidRDefault="00C0185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01854" w:rsidRDefault="00C01854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C01854" w:rsidRDefault="00C01854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C01854" w:rsidRPr="00F90CD1" w:rsidRDefault="00C01854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65B" w:rsidRDefault="00FE665B" w:rsidP="0038231F">
      <w:pPr>
        <w:spacing w:after="0" w:line="240" w:lineRule="auto"/>
      </w:pPr>
      <w:r>
        <w:separator/>
      </w:r>
    </w:p>
  </w:endnote>
  <w:endnote w:type="continuationSeparator" w:id="0">
    <w:p w:rsidR="00FE665B" w:rsidRDefault="00FE66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18" w:rsidRDefault="002467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18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18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18" w:rsidRDefault="002467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65B" w:rsidRDefault="00FE665B" w:rsidP="0038231F">
      <w:pPr>
        <w:spacing w:after="0" w:line="240" w:lineRule="auto"/>
      </w:pPr>
      <w:r>
        <w:separator/>
      </w:r>
    </w:p>
  </w:footnote>
  <w:footnote w:type="continuationSeparator" w:id="0">
    <w:p w:rsidR="00FE665B" w:rsidRDefault="00FE66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18" w:rsidRDefault="00246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18" w:rsidRDefault="00246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18" w:rsidRDefault="00246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65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6718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854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E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29723"/>
  <w15:docId w15:val="{0877C870-D854-4D5E-9616-35013EB8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0B17D-53BA-4565-9F33-18EA767AB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2020-08-12T07:30:00Z</dcterms:created>
  <dcterms:modified xsi:type="dcterms:W3CDTF">2020-08-12T07:30:00Z</dcterms:modified>
</cp:coreProperties>
</file>