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F6" w:rsidRDefault="006954F6" w:rsidP="00B73F57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>OGŁOSZENIE O ZMIANIE OGŁOSZENIA</w:t>
      </w:r>
      <w:r w:rsidR="00BC37AE">
        <w:rPr>
          <w:rFonts w:ascii="Arial CE" w:hAnsi="Arial CE" w:cs="Arial CE"/>
        </w:rPr>
        <w:t xml:space="preserve"> NR </w:t>
      </w:r>
      <w:r w:rsidR="00415734">
        <w:rPr>
          <w:rFonts w:ascii="Arial CE" w:hAnsi="Arial CE" w:cs="Arial CE"/>
        </w:rPr>
        <w:t>5</w:t>
      </w:r>
    </w:p>
    <w:p w:rsidR="004452D9" w:rsidRDefault="004452D9" w:rsidP="00B73F57">
      <w:pPr>
        <w:shd w:val="clear" w:color="auto" w:fill="FFFFFF"/>
        <w:jc w:val="center"/>
        <w:rPr>
          <w:rFonts w:ascii="Arial" w:hAnsi="Arial" w:cs="Arial"/>
          <w:b/>
          <w:bCs/>
          <w:sz w:val="19"/>
          <w:szCs w:val="19"/>
        </w:rPr>
      </w:pPr>
    </w:p>
    <w:p w:rsidR="00723D1B" w:rsidRDefault="00723D1B" w:rsidP="00723D1B">
      <w:r>
        <w:t xml:space="preserve">Ogłoszenie nr 540156735-N-2020 z dnia 20-08-2020 r. </w:t>
      </w:r>
    </w:p>
    <w:p w:rsidR="00723D1B" w:rsidRDefault="00723D1B" w:rsidP="00723D1B">
      <w:pPr>
        <w:jc w:val="center"/>
      </w:pPr>
      <w:r>
        <w:t>Kraków:</w:t>
      </w:r>
      <w:r>
        <w:br/>
        <w:t xml:space="preserve">OGŁOSZENIE O ZMIANIE OGŁOSZENIA </w:t>
      </w:r>
    </w:p>
    <w:p w:rsidR="00723D1B" w:rsidRDefault="00723D1B" w:rsidP="00723D1B">
      <w:r>
        <w:rPr>
          <w:b/>
          <w:bCs/>
        </w:rPr>
        <w:t>OGŁOSZENIE DOTYCZY:</w:t>
      </w:r>
      <w:r>
        <w:t xml:space="preserve"> </w:t>
      </w:r>
    </w:p>
    <w:p w:rsidR="00723D1B" w:rsidRDefault="00723D1B" w:rsidP="00723D1B">
      <w:r>
        <w:t xml:space="preserve">Ogłoszenia o zamówieniu </w:t>
      </w:r>
    </w:p>
    <w:p w:rsidR="00723D1B" w:rsidRDefault="00723D1B" w:rsidP="00723D1B">
      <w:r>
        <w:rPr>
          <w:u w:val="single"/>
        </w:rPr>
        <w:t>INFORMACJE O ZMIENIANYM OGŁOSZENIU</w:t>
      </w:r>
      <w:r>
        <w:t xml:space="preserve"> </w:t>
      </w:r>
    </w:p>
    <w:p w:rsidR="00723D1B" w:rsidRDefault="00723D1B" w:rsidP="00723D1B">
      <w:r>
        <w:rPr>
          <w:b/>
          <w:bCs/>
        </w:rPr>
        <w:t xml:space="preserve">Numer: </w:t>
      </w:r>
      <w:r>
        <w:t xml:space="preserve">565957-N-2020 </w:t>
      </w:r>
      <w:r>
        <w:br/>
      </w:r>
      <w:r>
        <w:rPr>
          <w:b/>
          <w:bCs/>
        </w:rPr>
        <w:t xml:space="preserve">Data: </w:t>
      </w:r>
      <w:r>
        <w:t xml:space="preserve">24/07/2020 </w:t>
      </w:r>
    </w:p>
    <w:p w:rsidR="00723D1B" w:rsidRDefault="00723D1B" w:rsidP="00723D1B">
      <w:r>
        <w:rPr>
          <w:u w:val="single"/>
        </w:rPr>
        <w:t>SEKCJA I: ZAMAWIAJĄCY</w:t>
      </w:r>
      <w:r>
        <w:t xml:space="preserve"> </w:t>
      </w:r>
    </w:p>
    <w:p w:rsidR="00723D1B" w:rsidRDefault="00723D1B" w:rsidP="00723D1B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www.dzp.agh.edu.pl </w:t>
      </w:r>
    </w:p>
    <w:p w:rsidR="00723D1B" w:rsidRDefault="00723D1B" w:rsidP="00723D1B">
      <w:r>
        <w:rPr>
          <w:u w:val="single"/>
        </w:rPr>
        <w:t xml:space="preserve">SEKCJA II: ZMIANY W OGŁOSZENIU </w:t>
      </w:r>
    </w:p>
    <w:p w:rsidR="00723D1B" w:rsidRDefault="00723D1B" w:rsidP="00723D1B">
      <w:r>
        <w:rPr>
          <w:b/>
          <w:bCs/>
        </w:rPr>
        <w:t>II.2) Tekst, który należy dodać</w:t>
      </w:r>
      <w:r>
        <w:t xml:space="preserve"> </w:t>
      </w:r>
    </w:p>
    <w:p w:rsidR="00723D1B" w:rsidRDefault="00723D1B" w:rsidP="00723D1B">
      <w:r>
        <w:rPr>
          <w:b/>
          <w:bCs/>
        </w:rPr>
        <w:t xml:space="preserve">Miejsce, w którym należy dodać tekst: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6.5 </w:t>
      </w:r>
      <w:r>
        <w:br/>
      </w:r>
      <w:r>
        <w:rPr>
          <w:b/>
          <w:bCs/>
        </w:rPr>
        <w:t xml:space="preserve">Tekst, który należy dodać w ogłoszeniu: </w:t>
      </w:r>
      <w:r>
        <w:t xml:space="preserve">1. Wykonawca zobowiązany jest na swój koszt do zawarcia i utrzymania w mocy przez okres wskazany w Umowie, następujących linii ubezpieczeniowych: ubezpieczenia odpowiedzialności cywilnej wobec osób trzecich za szkody będące następstwem czynu niedozwolonego /odpowiedzialność cywilna/ w związku z prowadzoną przez Wykonawcę działalnością lub posiadanym mieniem na kwotę nie mniejszą niż 200.000 PLN na jedno i wszystkie zdarzenia w okresie ubezpieczenia. 2. Polisa OC ma być aktualna przez cały okres obowiązywania umowy. Wykonawca zobowiązany jest do przedstawienia kontynuacji polis ubezpieczeniowych w terminie do 5 dni roboczych przed upływem ważności polis (oraz innych dokumentów potwierdzających ochronę ubezpieczeniową) dotychczas obowiązujących. W przypadku nie przedłożenia Zamawiającemu polis na kolejny okres ubezpieczenia, Zamawiający jest uprawniony do zawarcia umów ubezpieczenia na koszt Wykonawcy. 3. W przypadku wykonawców ubiegających się wspólnie o udzielenie zamówienia (konsorcjum, </w:t>
      </w:r>
      <w:r>
        <w:lastRenderedPageBreak/>
        <w:t xml:space="preserve">spółka cywilna), każdy z uczestników konsorcjum musi wykazać się w/w ubezpieczeniem. 4. Polisa ubezpieczeniowa będzie obejmowała co najmniej następujące klauzule ubezpieczeniowe: a) klauzulę reprezentantów (za reprezentantów uważa się: właścicieli, członków zarządu, prokurentów, pełnomocników upoważnionych do składania oświadczeń woli w imieniu Spółki); b) OC za podwykonawców z limitem w wysokości głównej sumy gwarancyjnej; c) OC za szkody powstałe po przekazaniu wykonanej pracy lub usługi w użytkowanie odbiorcy lub OC z związku z niewykonaniem lub nienależytym wykonaniem zobowiązania z limitem w wysokości głównej sumy gwarancyjnej; d) OC za szkody w mieniu znajdującym się w pieczy, pod kontrolą lub dozorem Ubezpieczającego z limitem w wysokości głównej sumy gwarancyjnej. Ochrona nie może wyłączać odpowiedzialności za szkody w sprzęcie elektronicznym. e) Włączenie odpowiedzialności za utratę rzeczy do limitu 50.000 zł, z włączeniem odpowiedzialności za sprzęt elektroniczny. f) OC za szkody w mieniu podlegającemu obróbce, naprawie, czyszczeniu, konserwacji, serwisowaniu lub innym podobnym czynnościom z limitem w wysokości głównej sumy gwarancyjnej. Ochrona nie może wyłączać odpowiedzialności za szkody w sprzęcie elektronicznym g) OC za szkody w dokumentach, polegające na ich zniszczeniu, uszkodzeniu lub utracie – najniższy dopuszczalny limit odpowiedzialności: 50.000 zł na jedno i wszystkie zdarzenia w okresie ubezpieczenia h) OC za szkody w mieniu uznanym jako dzieło sztuki, przedmiot z metali lub kamieni szlachetnych, nośniki danych, zbiór o charakterze kolekcjonerskim lub archiwalnym lub rzecz ruchoma o charakterze zabytkowym lub unikatowym – najniższy dopuszczalny limit odpowiedzialności: 200.000 zł na jedno i wszystkie zdarzenia w okresie ubezpieczenia i) OC za szkody wynikłe ze świadczenia usług utrzymania, sprzątania dróg oraz pasa przydrożnego, chodników, placów i parkingów j) OC za szkody wyrządzone przez pojazdy wolnobieżne, w tym przez wózki widłowe – dopuszczalny minimalny limit odpowiedzialności: 200.000 zł na jedno i wszystkie zdarzenia w okresie ubezpieczenia 5. Zakres ochrony nie może zostać ograniczony poprzez udział własny lub franszyzę redukcyjną (udział własny/franszyza redukcyjna zniesiona) w wysokości wyższej niż 500 zł dla szkód rzeczowych. 6. Przed podpisaniem umowy Wykonawca przedłoży Zamawiającemu do akceptacji dokumenty potwierdzające zawarcie ww. umów ubezpieczenia wraz z Ogólnymi warunkami Ubezpieczenia wraz z potwierdzeniem zapłaty składki. 7. Wykonawca zobowiązuje się nie wprowadzać, żadnych zmian ograniczających zakres lub sumę ubezpieczenia do warunków ww. umów ubezpieczenia bez zgody Zamawiającego. </w:t>
      </w:r>
    </w:p>
    <w:p w:rsidR="0011428E" w:rsidRPr="00A9178D" w:rsidRDefault="0011428E" w:rsidP="00723D1B">
      <w:pPr>
        <w:pStyle w:val="khheader"/>
        <w:spacing w:line="240" w:lineRule="auto"/>
        <w:jc w:val="left"/>
      </w:pPr>
      <w:bookmarkStart w:id="0" w:name="_GoBack"/>
      <w:bookmarkEnd w:id="0"/>
    </w:p>
    <w:sectPr w:rsidR="0011428E" w:rsidRPr="00A9178D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102" w:rsidRDefault="00D55102">
      <w:r>
        <w:separator/>
      </w:r>
    </w:p>
  </w:endnote>
  <w:endnote w:type="continuationSeparator" w:id="0">
    <w:p w:rsidR="00D55102" w:rsidRDefault="00D5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102" w:rsidRDefault="00D55102">
      <w:r>
        <w:separator/>
      </w:r>
    </w:p>
  </w:footnote>
  <w:footnote w:type="continuationSeparator" w:id="0">
    <w:p w:rsidR="00D55102" w:rsidRDefault="00D55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BA581E" w:rsidRDefault="00BA581E" w:rsidP="00BA581E">
    <w:pPr>
      <w:pStyle w:val="Nagwek"/>
      <w:rPr>
        <w:b/>
        <w:color w:val="000000"/>
        <w:sz w:val="20"/>
        <w:szCs w:val="20"/>
      </w:rPr>
    </w:pPr>
    <w:r>
      <w:t xml:space="preserve">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/>
    </w:pict>
  </w:numPicBullet>
  <w:abstractNum w:abstractNumId="0">
    <w:nsid w:val="07462DE6"/>
    <w:multiLevelType w:val="multilevel"/>
    <w:tmpl w:val="32B6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27D49"/>
    <w:multiLevelType w:val="multilevel"/>
    <w:tmpl w:val="39CE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D3544"/>
    <w:multiLevelType w:val="multilevel"/>
    <w:tmpl w:val="776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54C99"/>
    <w:multiLevelType w:val="multilevel"/>
    <w:tmpl w:val="9C22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D3D00"/>
    <w:multiLevelType w:val="multilevel"/>
    <w:tmpl w:val="DA9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BE4DA3"/>
    <w:multiLevelType w:val="multilevel"/>
    <w:tmpl w:val="37E2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E93D5A"/>
    <w:multiLevelType w:val="multilevel"/>
    <w:tmpl w:val="D0F4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206195"/>
    <w:multiLevelType w:val="multilevel"/>
    <w:tmpl w:val="D94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4C7843"/>
    <w:multiLevelType w:val="multilevel"/>
    <w:tmpl w:val="D77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34128A"/>
    <w:multiLevelType w:val="multilevel"/>
    <w:tmpl w:val="DA88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726078"/>
    <w:multiLevelType w:val="multilevel"/>
    <w:tmpl w:val="5346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821A11"/>
    <w:multiLevelType w:val="multilevel"/>
    <w:tmpl w:val="5616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986642"/>
    <w:multiLevelType w:val="multilevel"/>
    <w:tmpl w:val="71F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1E1624"/>
    <w:multiLevelType w:val="multilevel"/>
    <w:tmpl w:val="3CF0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4B53EF"/>
    <w:multiLevelType w:val="multilevel"/>
    <w:tmpl w:val="7FAC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FC7204"/>
    <w:multiLevelType w:val="multilevel"/>
    <w:tmpl w:val="AB04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261BE6"/>
    <w:multiLevelType w:val="multilevel"/>
    <w:tmpl w:val="DC54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7119C4"/>
    <w:multiLevelType w:val="multilevel"/>
    <w:tmpl w:val="4522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BE00D7"/>
    <w:multiLevelType w:val="multilevel"/>
    <w:tmpl w:val="A7A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A623F7"/>
    <w:multiLevelType w:val="multilevel"/>
    <w:tmpl w:val="049E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0E1AB7"/>
    <w:multiLevelType w:val="multilevel"/>
    <w:tmpl w:val="1198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D797C10"/>
    <w:multiLevelType w:val="multilevel"/>
    <w:tmpl w:val="94A0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521435"/>
    <w:multiLevelType w:val="multilevel"/>
    <w:tmpl w:val="CD84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FDA535D"/>
    <w:multiLevelType w:val="multilevel"/>
    <w:tmpl w:val="E250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BE4D3F"/>
    <w:multiLevelType w:val="multilevel"/>
    <w:tmpl w:val="822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C845AB"/>
    <w:multiLevelType w:val="multilevel"/>
    <w:tmpl w:val="EE9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C31EC0"/>
    <w:multiLevelType w:val="multilevel"/>
    <w:tmpl w:val="BBC0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5C789A"/>
    <w:multiLevelType w:val="multilevel"/>
    <w:tmpl w:val="139A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764145C"/>
    <w:multiLevelType w:val="multilevel"/>
    <w:tmpl w:val="5D34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866474B"/>
    <w:multiLevelType w:val="multilevel"/>
    <w:tmpl w:val="8766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8DF5B56"/>
    <w:multiLevelType w:val="multilevel"/>
    <w:tmpl w:val="6BC0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A345E3"/>
    <w:multiLevelType w:val="multilevel"/>
    <w:tmpl w:val="BF3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DA87DFB"/>
    <w:multiLevelType w:val="multilevel"/>
    <w:tmpl w:val="A114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1D21B4D"/>
    <w:multiLevelType w:val="multilevel"/>
    <w:tmpl w:val="00B4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1E62BF6"/>
    <w:multiLevelType w:val="multilevel"/>
    <w:tmpl w:val="62E6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5747810"/>
    <w:multiLevelType w:val="multilevel"/>
    <w:tmpl w:val="B50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EE5538F"/>
    <w:multiLevelType w:val="multilevel"/>
    <w:tmpl w:val="95C2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F15F89"/>
    <w:multiLevelType w:val="multilevel"/>
    <w:tmpl w:val="AD02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17462DD"/>
    <w:multiLevelType w:val="multilevel"/>
    <w:tmpl w:val="20DA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8902306"/>
    <w:multiLevelType w:val="multilevel"/>
    <w:tmpl w:val="8CB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DBB0125"/>
    <w:multiLevelType w:val="multilevel"/>
    <w:tmpl w:val="2786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4427A7"/>
    <w:multiLevelType w:val="multilevel"/>
    <w:tmpl w:val="D336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BF326A"/>
    <w:multiLevelType w:val="multilevel"/>
    <w:tmpl w:val="8B66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48D07ED"/>
    <w:multiLevelType w:val="multilevel"/>
    <w:tmpl w:val="83D2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094D0E"/>
    <w:multiLevelType w:val="multilevel"/>
    <w:tmpl w:val="8E96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D353122"/>
    <w:multiLevelType w:val="multilevel"/>
    <w:tmpl w:val="1ED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6A2DD3"/>
    <w:multiLevelType w:val="multilevel"/>
    <w:tmpl w:val="7D50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6"/>
  </w:num>
  <w:num w:numId="3">
    <w:abstractNumId w:val="41"/>
  </w:num>
  <w:num w:numId="4">
    <w:abstractNumId w:val="38"/>
  </w:num>
  <w:num w:numId="5">
    <w:abstractNumId w:val="25"/>
  </w:num>
  <w:num w:numId="6">
    <w:abstractNumId w:val="37"/>
  </w:num>
  <w:num w:numId="7">
    <w:abstractNumId w:val="21"/>
  </w:num>
  <w:num w:numId="8">
    <w:abstractNumId w:val="45"/>
  </w:num>
  <w:num w:numId="9">
    <w:abstractNumId w:val="0"/>
  </w:num>
  <w:num w:numId="10">
    <w:abstractNumId w:val="35"/>
  </w:num>
  <w:num w:numId="11">
    <w:abstractNumId w:val="20"/>
  </w:num>
  <w:num w:numId="12">
    <w:abstractNumId w:val="12"/>
  </w:num>
  <w:num w:numId="13">
    <w:abstractNumId w:val="31"/>
  </w:num>
  <w:num w:numId="14">
    <w:abstractNumId w:val="16"/>
  </w:num>
  <w:num w:numId="15">
    <w:abstractNumId w:val="23"/>
  </w:num>
  <w:num w:numId="16">
    <w:abstractNumId w:val="9"/>
  </w:num>
  <w:num w:numId="17">
    <w:abstractNumId w:val="2"/>
  </w:num>
  <w:num w:numId="18">
    <w:abstractNumId w:val="24"/>
  </w:num>
  <w:num w:numId="19">
    <w:abstractNumId w:val="43"/>
  </w:num>
  <w:num w:numId="20">
    <w:abstractNumId w:val="34"/>
  </w:num>
  <w:num w:numId="21">
    <w:abstractNumId w:val="46"/>
  </w:num>
  <w:num w:numId="22">
    <w:abstractNumId w:val="10"/>
  </w:num>
  <w:num w:numId="23">
    <w:abstractNumId w:val="28"/>
  </w:num>
  <w:num w:numId="24">
    <w:abstractNumId w:val="42"/>
  </w:num>
  <w:num w:numId="25">
    <w:abstractNumId w:val="39"/>
  </w:num>
  <w:num w:numId="26">
    <w:abstractNumId w:val="30"/>
  </w:num>
  <w:num w:numId="27">
    <w:abstractNumId w:val="17"/>
  </w:num>
  <w:num w:numId="28">
    <w:abstractNumId w:val="32"/>
  </w:num>
  <w:num w:numId="29">
    <w:abstractNumId w:val="19"/>
  </w:num>
  <w:num w:numId="30">
    <w:abstractNumId w:val="11"/>
  </w:num>
  <w:num w:numId="31">
    <w:abstractNumId w:val="27"/>
  </w:num>
  <w:num w:numId="32">
    <w:abstractNumId w:val="13"/>
  </w:num>
  <w:num w:numId="33">
    <w:abstractNumId w:val="8"/>
  </w:num>
  <w:num w:numId="34">
    <w:abstractNumId w:val="1"/>
  </w:num>
  <w:num w:numId="35">
    <w:abstractNumId w:val="29"/>
  </w:num>
  <w:num w:numId="36">
    <w:abstractNumId w:val="5"/>
  </w:num>
  <w:num w:numId="37">
    <w:abstractNumId w:val="44"/>
  </w:num>
  <w:num w:numId="38">
    <w:abstractNumId w:val="7"/>
  </w:num>
  <w:num w:numId="39">
    <w:abstractNumId w:val="15"/>
  </w:num>
  <w:num w:numId="40">
    <w:abstractNumId w:val="14"/>
  </w:num>
  <w:num w:numId="41">
    <w:abstractNumId w:val="3"/>
  </w:num>
  <w:num w:numId="42">
    <w:abstractNumId w:val="33"/>
  </w:num>
  <w:num w:numId="43">
    <w:abstractNumId w:val="36"/>
  </w:num>
  <w:num w:numId="44">
    <w:abstractNumId w:val="22"/>
  </w:num>
  <w:num w:numId="45">
    <w:abstractNumId w:val="6"/>
  </w:num>
  <w:num w:numId="46">
    <w:abstractNumId w:val="40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31434"/>
    <w:rsid w:val="000E1C77"/>
    <w:rsid w:val="0011428E"/>
    <w:rsid w:val="00142FF0"/>
    <w:rsid w:val="00150EC1"/>
    <w:rsid w:val="00193BCD"/>
    <w:rsid w:val="001C1A74"/>
    <w:rsid w:val="001C1EA5"/>
    <w:rsid w:val="002033DA"/>
    <w:rsid w:val="002232DD"/>
    <w:rsid w:val="002319A6"/>
    <w:rsid w:val="00256398"/>
    <w:rsid w:val="002C2D39"/>
    <w:rsid w:val="002F4C79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F2DC3"/>
    <w:rsid w:val="003F3FCF"/>
    <w:rsid w:val="00415734"/>
    <w:rsid w:val="00421ADF"/>
    <w:rsid w:val="004331EB"/>
    <w:rsid w:val="004452D9"/>
    <w:rsid w:val="004865AD"/>
    <w:rsid w:val="004F0863"/>
    <w:rsid w:val="004F1A5C"/>
    <w:rsid w:val="00541260"/>
    <w:rsid w:val="00551D26"/>
    <w:rsid w:val="005A2E62"/>
    <w:rsid w:val="005A7511"/>
    <w:rsid w:val="005C2591"/>
    <w:rsid w:val="005D5D03"/>
    <w:rsid w:val="006075FA"/>
    <w:rsid w:val="00616305"/>
    <w:rsid w:val="00641257"/>
    <w:rsid w:val="00656264"/>
    <w:rsid w:val="006954F6"/>
    <w:rsid w:val="006D348B"/>
    <w:rsid w:val="006F242B"/>
    <w:rsid w:val="00716A59"/>
    <w:rsid w:val="00723D1B"/>
    <w:rsid w:val="00746006"/>
    <w:rsid w:val="007762E7"/>
    <w:rsid w:val="007965D9"/>
    <w:rsid w:val="007A7965"/>
    <w:rsid w:val="007C3E8E"/>
    <w:rsid w:val="007D4F5F"/>
    <w:rsid w:val="008107F1"/>
    <w:rsid w:val="00824E27"/>
    <w:rsid w:val="00855CA2"/>
    <w:rsid w:val="008B3E7F"/>
    <w:rsid w:val="008C2EA4"/>
    <w:rsid w:val="008E0D21"/>
    <w:rsid w:val="00927DA2"/>
    <w:rsid w:val="00934E9D"/>
    <w:rsid w:val="00957176"/>
    <w:rsid w:val="00977D88"/>
    <w:rsid w:val="00991F5E"/>
    <w:rsid w:val="009E5430"/>
    <w:rsid w:val="009F5E7F"/>
    <w:rsid w:val="00A02841"/>
    <w:rsid w:val="00A1333B"/>
    <w:rsid w:val="00A45D7B"/>
    <w:rsid w:val="00A9178D"/>
    <w:rsid w:val="00A92085"/>
    <w:rsid w:val="00AA3BF5"/>
    <w:rsid w:val="00AE6273"/>
    <w:rsid w:val="00B034CE"/>
    <w:rsid w:val="00B165F4"/>
    <w:rsid w:val="00B23DEA"/>
    <w:rsid w:val="00B52F1D"/>
    <w:rsid w:val="00B55CA8"/>
    <w:rsid w:val="00B7335C"/>
    <w:rsid w:val="00B73F57"/>
    <w:rsid w:val="00BA581E"/>
    <w:rsid w:val="00BB24B9"/>
    <w:rsid w:val="00BC37AE"/>
    <w:rsid w:val="00BD2553"/>
    <w:rsid w:val="00BF3F7B"/>
    <w:rsid w:val="00C10D0E"/>
    <w:rsid w:val="00C14FDC"/>
    <w:rsid w:val="00C429C6"/>
    <w:rsid w:val="00C92BAB"/>
    <w:rsid w:val="00D20B74"/>
    <w:rsid w:val="00D33031"/>
    <w:rsid w:val="00D55102"/>
    <w:rsid w:val="00D831FD"/>
    <w:rsid w:val="00D84CA8"/>
    <w:rsid w:val="00D85A8C"/>
    <w:rsid w:val="00D8769A"/>
    <w:rsid w:val="00DA69FD"/>
    <w:rsid w:val="00DD7A32"/>
    <w:rsid w:val="00DE1CFE"/>
    <w:rsid w:val="00E01D01"/>
    <w:rsid w:val="00E0516B"/>
    <w:rsid w:val="00E057CD"/>
    <w:rsid w:val="00E07A54"/>
    <w:rsid w:val="00E35302"/>
    <w:rsid w:val="00E359CA"/>
    <w:rsid w:val="00E652C6"/>
    <w:rsid w:val="00E74E7C"/>
    <w:rsid w:val="00F26E5B"/>
    <w:rsid w:val="00F62CBF"/>
    <w:rsid w:val="00F764ED"/>
    <w:rsid w:val="00F87FE4"/>
    <w:rsid w:val="00FD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676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351686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14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02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836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83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0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3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6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4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07B5E-CC31-4D10-8A26-D61817DB2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631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5</cp:revision>
  <cp:lastPrinted>2020-08-20T11:54:00Z</cp:lastPrinted>
  <dcterms:created xsi:type="dcterms:W3CDTF">2014-11-12T13:51:00Z</dcterms:created>
  <dcterms:modified xsi:type="dcterms:W3CDTF">2020-08-20T11:54:00Z</dcterms:modified>
</cp:coreProperties>
</file>