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EB48763" w14:textId="77777777" w:rsidR="001A443E" w:rsidRDefault="00842209" w:rsidP="001A443E">
      <w:pPr>
        <w:jc w:val="right"/>
        <w:rPr>
          <w:b/>
          <w:bCs/>
          <w:sz w:val="24"/>
        </w:rPr>
      </w:pPr>
      <w:r w:rsidRPr="00842209">
        <w:rPr>
          <w:sz w:val="24"/>
        </w:rPr>
        <w:t>Kraków</w:t>
      </w:r>
      <w:r w:rsidR="001A443E">
        <w:rPr>
          <w:sz w:val="24"/>
        </w:rPr>
        <w:t xml:space="preserve"> dnia: </w:t>
      </w:r>
      <w:r w:rsidRPr="00842209">
        <w:rPr>
          <w:sz w:val="24"/>
        </w:rPr>
        <w:t>2020-08-19</w:t>
      </w:r>
    </w:p>
    <w:p w14:paraId="1EBAD302" w14:textId="77777777" w:rsidR="001A443E" w:rsidRDefault="001A443E" w:rsidP="00A80738">
      <w:pPr>
        <w:rPr>
          <w:b/>
          <w:bCs/>
          <w:sz w:val="24"/>
        </w:rPr>
      </w:pPr>
    </w:p>
    <w:p w14:paraId="003DB8E4" w14:textId="77777777" w:rsidR="001A443E" w:rsidRDefault="001A443E" w:rsidP="00A80738">
      <w:pPr>
        <w:rPr>
          <w:b/>
          <w:bCs/>
          <w:sz w:val="24"/>
        </w:rPr>
      </w:pPr>
    </w:p>
    <w:p w14:paraId="5AEAA90A" w14:textId="77777777" w:rsidR="00A80738" w:rsidRDefault="00842209" w:rsidP="0018613E">
      <w:pPr>
        <w:spacing w:after="40"/>
        <w:rPr>
          <w:b/>
          <w:bCs/>
          <w:sz w:val="24"/>
        </w:rPr>
      </w:pPr>
      <w:r w:rsidRPr="00842209">
        <w:rPr>
          <w:b/>
          <w:bCs/>
          <w:sz w:val="24"/>
        </w:rPr>
        <w:t>Sekcja Zamówień Publicznych</w:t>
      </w:r>
    </w:p>
    <w:p w14:paraId="7763D6E6" w14:textId="77777777" w:rsidR="00A80738" w:rsidRPr="0018613E" w:rsidRDefault="00842209" w:rsidP="00A80738">
      <w:pPr>
        <w:rPr>
          <w:bCs/>
          <w:sz w:val="24"/>
        </w:rPr>
      </w:pPr>
      <w:r w:rsidRPr="00842209">
        <w:rPr>
          <w:bCs/>
          <w:sz w:val="24"/>
        </w:rPr>
        <w:t>oś. Na Skarpie</w:t>
      </w:r>
      <w:r w:rsidR="00A80738" w:rsidRPr="0018613E">
        <w:rPr>
          <w:bCs/>
          <w:sz w:val="24"/>
        </w:rPr>
        <w:t xml:space="preserve"> </w:t>
      </w:r>
      <w:r w:rsidRPr="00842209">
        <w:rPr>
          <w:bCs/>
          <w:sz w:val="24"/>
        </w:rPr>
        <w:t>66</w:t>
      </w:r>
    </w:p>
    <w:p w14:paraId="4C381DDB" w14:textId="77777777" w:rsidR="00A80738" w:rsidRPr="0018613E" w:rsidRDefault="00842209" w:rsidP="00A80738">
      <w:pPr>
        <w:rPr>
          <w:bCs/>
          <w:sz w:val="24"/>
        </w:rPr>
      </w:pPr>
      <w:r w:rsidRPr="00842209">
        <w:rPr>
          <w:bCs/>
          <w:sz w:val="24"/>
        </w:rPr>
        <w:t>31-913</w:t>
      </w:r>
      <w:r w:rsidR="00A80738" w:rsidRPr="0018613E">
        <w:rPr>
          <w:bCs/>
          <w:sz w:val="24"/>
        </w:rPr>
        <w:t xml:space="preserve"> </w:t>
      </w:r>
      <w:r w:rsidRPr="00842209">
        <w:rPr>
          <w:bCs/>
          <w:sz w:val="24"/>
        </w:rPr>
        <w:t>Kraków</w:t>
      </w:r>
    </w:p>
    <w:p w14:paraId="1FDE2E68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29A70913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0813E7B6" w14:textId="77777777" w:rsidR="00A80738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14:paraId="7EACE15E" w14:textId="7C5E4D5C" w:rsidR="00A80738" w:rsidRDefault="001A443E" w:rsidP="00A80738">
      <w:pPr>
        <w:pStyle w:val="Nagwek"/>
        <w:tabs>
          <w:tab w:val="clear" w:pos="4536"/>
        </w:tabs>
        <w:rPr>
          <w:sz w:val="24"/>
        </w:rPr>
      </w:pPr>
      <w:r w:rsidRPr="0018613E">
        <w:rPr>
          <w:sz w:val="24"/>
          <w:szCs w:val="24"/>
        </w:rPr>
        <w:t>Znak sprawy:</w:t>
      </w:r>
      <w:r w:rsidRPr="00007727">
        <w:rPr>
          <w:b/>
          <w:sz w:val="24"/>
          <w:szCs w:val="24"/>
        </w:rPr>
        <w:t xml:space="preserve"> </w:t>
      </w:r>
      <w:r w:rsidR="00842209" w:rsidRPr="00842209">
        <w:rPr>
          <w:b/>
          <w:sz w:val="24"/>
          <w:szCs w:val="24"/>
        </w:rPr>
        <w:t>ZP</w:t>
      </w:r>
      <w:r w:rsidR="004B0563">
        <w:rPr>
          <w:b/>
          <w:sz w:val="24"/>
          <w:szCs w:val="24"/>
        </w:rPr>
        <w:t xml:space="preserve">. 271. 312. </w:t>
      </w:r>
      <w:r w:rsidR="00842209" w:rsidRPr="00842209">
        <w:rPr>
          <w:b/>
          <w:sz w:val="24"/>
          <w:szCs w:val="24"/>
        </w:rPr>
        <w:t>15/2020</w:t>
      </w:r>
      <w:r w:rsidR="00A80738">
        <w:rPr>
          <w:sz w:val="24"/>
        </w:rPr>
        <w:tab/>
        <w:t xml:space="preserve"> </w:t>
      </w:r>
    </w:p>
    <w:p w14:paraId="494ED274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6FEC76FE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5D9DD9B8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0BB653F8" w14:textId="77777777"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14:paraId="6CC008B0" w14:textId="77777777"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14:paraId="1E1A3F9A" w14:textId="77777777"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14:paraId="7006AD91" w14:textId="77777777" w:rsidR="00CB5EDB" w:rsidRPr="00C659E2" w:rsidRDefault="00CB5EDB" w:rsidP="00CB5EDB">
      <w:pPr>
        <w:spacing w:before="120" w:after="120"/>
        <w:jc w:val="both"/>
        <w:rPr>
          <w:b/>
          <w:bCs/>
          <w:sz w:val="24"/>
          <w:szCs w:val="28"/>
        </w:rPr>
      </w:pPr>
      <w:r>
        <w:rPr>
          <w:bCs/>
          <w:sz w:val="24"/>
          <w:szCs w:val="28"/>
        </w:rPr>
        <w:t xml:space="preserve">Dotyczy </w:t>
      </w:r>
      <w:r w:rsidRPr="00C659E2">
        <w:rPr>
          <w:sz w:val="24"/>
          <w:szCs w:val="28"/>
        </w:rPr>
        <w:t xml:space="preserve">postępowania o udzielenie zamówienia publicznego prowadzonego w trybie </w:t>
      </w:r>
      <w:r w:rsidR="00842209" w:rsidRPr="00842209">
        <w:rPr>
          <w:sz w:val="24"/>
          <w:szCs w:val="28"/>
        </w:rPr>
        <w:t>przetarg nieograniczony</w:t>
      </w:r>
      <w:r w:rsidRPr="00C659E2">
        <w:rPr>
          <w:sz w:val="24"/>
          <w:szCs w:val="28"/>
        </w:rPr>
        <w:t xml:space="preserve"> na</w:t>
      </w:r>
      <w:r>
        <w:rPr>
          <w:sz w:val="24"/>
          <w:szCs w:val="28"/>
        </w:rPr>
        <w:t>:</w:t>
      </w:r>
      <w:r w:rsidRPr="00C659E2">
        <w:rPr>
          <w:sz w:val="24"/>
          <w:szCs w:val="28"/>
        </w:rPr>
        <w:t xml:space="preserve"> </w:t>
      </w:r>
    </w:p>
    <w:p w14:paraId="4B3D7D79" w14:textId="77777777" w:rsidR="00CB5EDB" w:rsidRPr="00490DC0" w:rsidRDefault="00842209" w:rsidP="00CB5EDB">
      <w:pPr>
        <w:pStyle w:val="Tekstpodstawowywcity"/>
        <w:spacing w:before="120" w:after="240"/>
        <w:ind w:firstLine="0"/>
        <w:jc w:val="center"/>
      </w:pPr>
      <w:r w:rsidRPr="00842209">
        <w:rPr>
          <w:b/>
        </w:rPr>
        <w:t>Zakup i dostawa wraz z montażem lub/ i uruchomieniem sprzętu i wyposażenia medycznego dla potrzeb Oddziałów Szpitalnych w ramach zadania pn. Zakupy inwestycyjne dla Szpitala Specjalistycznego im. Stefana Żeromskiego SP ZOZ w Krakowie - umowa nr W/II/851/NW/4/2019 z dnia 05.03.2019</w:t>
      </w:r>
    </w:p>
    <w:p w14:paraId="11037715" w14:textId="77777777" w:rsidR="00CB5EDB" w:rsidRPr="004C7E9B" w:rsidRDefault="00CB5EDB" w:rsidP="00CB5EDB">
      <w:pPr>
        <w:spacing w:before="120"/>
        <w:jc w:val="both"/>
        <w:rPr>
          <w:sz w:val="24"/>
          <w:szCs w:val="24"/>
        </w:rPr>
      </w:pPr>
      <w:r w:rsidRPr="004C7E9B">
        <w:rPr>
          <w:sz w:val="24"/>
          <w:szCs w:val="24"/>
        </w:rPr>
        <w:t xml:space="preserve">Zamawiający na podstawie art. 86 ust. 5 </w:t>
      </w:r>
      <w:r w:rsidRPr="004C7E9B">
        <w:rPr>
          <w:bCs/>
          <w:sz w:val="24"/>
          <w:szCs w:val="24"/>
        </w:rPr>
        <w:t xml:space="preserve">ustawy z dnia </w:t>
      </w:r>
      <w:r w:rsidRPr="004C7E9B">
        <w:rPr>
          <w:sz w:val="24"/>
          <w:szCs w:val="24"/>
        </w:rPr>
        <w:t xml:space="preserve">29 stycznia 2004 roku Prawo Zamówień Publicznych </w:t>
      </w:r>
      <w:r w:rsidR="00842209" w:rsidRPr="00842209">
        <w:rPr>
          <w:sz w:val="24"/>
          <w:szCs w:val="24"/>
        </w:rPr>
        <w:t>(</w:t>
      </w:r>
      <w:proofErr w:type="spellStart"/>
      <w:r w:rsidR="00842209" w:rsidRPr="00842209">
        <w:rPr>
          <w:sz w:val="24"/>
          <w:szCs w:val="24"/>
        </w:rPr>
        <w:t>t.j</w:t>
      </w:r>
      <w:proofErr w:type="spellEnd"/>
      <w:r w:rsidR="00842209" w:rsidRPr="00842209">
        <w:rPr>
          <w:sz w:val="24"/>
          <w:szCs w:val="24"/>
        </w:rPr>
        <w:t>. Dz.U. z 2019 r. poz. 1843)</w:t>
      </w:r>
      <w:r>
        <w:rPr>
          <w:sz w:val="24"/>
          <w:szCs w:val="24"/>
        </w:rPr>
        <w:t xml:space="preserve"> przekazuje </w:t>
      </w:r>
      <w:r w:rsidRPr="004C7E9B">
        <w:rPr>
          <w:sz w:val="24"/>
          <w:szCs w:val="24"/>
        </w:rPr>
        <w:t>informacje</w:t>
      </w:r>
      <w:r>
        <w:rPr>
          <w:sz w:val="24"/>
          <w:szCs w:val="24"/>
        </w:rPr>
        <w:t xml:space="preserve"> z otwarcia ofert:</w:t>
      </w:r>
    </w:p>
    <w:p w14:paraId="4CFC183A" w14:textId="77777777" w:rsidR="00CB5EDB" w:rsidRPr="00FF4AB1" w:rsidRDefault="00CB5EDB" w:rsidP="00CB5EDB">
      <w:pPr>
        <w:spacing w:before="120" w:after="120"/>
        <w:jc w:val="both"/>
        <w:rPr>
          <w:sz w:val="24"/>
          <w:szCs w:val="24"/>
        </w:rPr>
      </w:pPr>
      <w:r w:rsidRPr="00FF4AB1">
        <w:rPr>
          <w:sz w:val="24"/>
          <w:szCs w:val="24"/>
        </w:rPr>
        <w:t xml:space="preserve">Otwarcie ofert odbyło się w dniu </w:t>
      </w:r>
      <w:r w:rsidR="00842209" w:rsidRPr="00842209">
        <w:rPr>
          <w:sz w:val="24"/>
          <w:szCs w:val="24"/>
        </w:rPr>
        <w:t>18/08/2020</w:t>
      </w:r>
      <w:r w:rsidRPr="00FF4AB1">
        <w:rPr>
          <w:sz w:val="24"/>
          <w:szCs w:val="24"/>
        </w:rPr>
        <w:t xml:space="preserve"> o godz. </w:t>
      </w:r>
      <w:r w:rsidR="00842209" w:rsidRPr="00842209">
        <w:rPr>
          <w:sz w:val="24"/>
          <w:szCs w:val="24"/>
        </w:rPr>
        <w:t>11:00</w:t>
      </w:r>
      <w:r>
        <w:rPr>
          <w:sz w:val="24"/>
          <w:szCs w:val="24"/>
        </w:rPr>
        <w:t>.</w:t>
      </w:r>
    </w:p>
    <w:p w14:paraId="7E3A3A5D" w14:textId="77777777" w:rsidR="00B50940" w:rsidRDefault="00CB5EDB" w:rsidP="00CB5EDB">
      <w:pPr>
        <w:spacing w:before="120" w:after="120"/>
        <w:jc w:val="both"/>
        <w:rPr>
          <w:sz w:val="24"/>
          <w:szCs w:val="24"/>
        </w:rPr>
      </w:pPr>
      <w:r>
        <w:rPr>
          <w:sz w:val="24"/>
          <w:szCs w:val="24"/>
        </w:rPr>
        <w:t>K</w:t>
      </w:r>
      <w:r w:rsidRPr="00FF4AB1">
        <w:rPr>
          <w:sz w:val="24"/>
          <w:szCs w:val="24"/>
        </w:rPr>
        <w:t>wot</w:t>
      </w:r>
      <w:r>
        <w:rPr>
          <w:sz w:val="24"/>
          <w:szCs w:val="24"/>
        </w:rPr>
        <w:t>a</w:t>
      </w:r>
      <w:r w:rsidRPr="00FF4AB1">
        <w:rPr>
          <w:sz w:val="24"/>
          <w:szCs w:val="24"/>
        </w:rPr>
        <w:t>, jaką</w:t>
      </w:r>
      <w:r>
        <w:rPr>
          <w:sz w:val="24"/>
          <w:szCs w:val="24"/>
        </w:rPr>
        <w:t xml:space="preserve"> Zamawiający</w:t>
      </w:r>
      <w:r w:rsidRPr="00FF4AB1">
        <w:rPr>
          <w:sz w:val="24"/>
          <w:szCs w:val="24"/>
        </w:rPr>
        <w:t xml:space="preserve"> zamierza przeznac</w:t>
      </w:r>
      <w:r>
        <w:rPr>
          <w:sz w:val="24"/>
          <w:szCs w:val="24"/>
        </w:rPr>
        <w:t>zyć na sfinansowanie zamówienia</w:t>
      </w:r>
      <w:r w:rsidRPr="00FF4AB1">
        <w:rPr>
          <w:sz w:val="24"/>
          <w:szCs w:val="24"/>
        </w:rPr>
        <w:t xml:space="preserve"> w</w:t>
      </w:r>
      <w:r>
        <w:rPr>
          <w:sz w:val="24"/>
          <w:szCs w:val="24"/>
        </w:rPr>
        <w:t>ynosi</w:t>
      </w:r>
      <w:r w:rsidR="00A3048A">
        <w:rPr>
          <w:sz w:val="24"/>
          <w:szCs w:val="24"/>
        </w:rPr>
        <w:t xml:space="preserve"> dla</w:t>
      </w:r>
      <w:r>
        <w:rPr>
          <w:sz w:val="24"/>
          <w:szCs w:val="24"/>
        </w:rPr>
        <w:t>:</w:t>
      </w:r>
    </w:p>
    <w:tbl>
      <w:tblPr>
        <w:tblW w:w="9214" w:type="dxa"/>
        <w:tblInd w:w="-72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214"/>
      </w:tblGrid>
      <w:tr w:rsidR="00842209" w:rsidRPr="006646D9" w14:paraId="5274F347" w14:textId="77777777" w:rsidTr="009119C5">
        <w:trPr>
          <w:trHeight w:val="70"/>
        </w:trPr>
        <w:tc>
          <w:tcPr>
            <w:tcW w:w="9214" w:type="dxa"/>
          </w:tcPr>
          <w:p w14:paraId="1ADE0510" w14:textId="77777777" w:rsidR="00842209" w:rsidRPr="00A3048A" w:rsidRDefault="00842209" w:rsidP="009119C5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842209">
              <w:rPr>
                <w:sz w:val="24"/>
                <w:szCs w:val="24"/>
              </w:rPr>
              <w:t>części 1 zamówienia w wysokości 43 200.00 zł brutto;</w:t>
            </w:r>
          </w:p>
        </w:tc>
      </w:tr>
      <w:tr w:rsidR="00842209" w:rsidRPr="006646D9" w14:paraId="54D0C5DB" w14:textId="77777777" w:rsidTr="009119C5">
        <w:trPr>
          <w:trHeight w:val="70"/>
        </w:trPr>
        <w:tc>
          <w:tcPr>
            <w:tcW w:w="9214" w:type="dxa"/>
          </w:tcPr>
          <w:p w14:paraId="6BA5DB09" w14:textId="77777777" w:rsidR="00842209" w:rsidRPr="00A3048A" w:rsidRDefault="00842209" w:rsidP="009119C5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842209">
              <w:rPr>
                <w:sz w:val="24"/>
                <w:szCs w:val="24"/>
              </w:rPr>
              <w:t>części 2 zamówienia w wysokości 32 000.00 zł brutto;</w:t>
            </w:r>
          </w:p>
        </w:tc>
      </w:tr>
      <w:tr w:rsidR="00842209" w:rsidRPr="006646D9" w14:paraId="75B32F42" w14:textId="77777777" w:rsidTr="009119C5">
        <w:trPr>
          <w:trHeight w:val="70"/>
        </w:trPr>
        <w:tc>
          <w:tcPr>
            <w:tcW w:w="9214" w:type="dxa"/>
          </w:tcPr>
          <w:p w14:paraId="68433773" w14:textId="77777777" w:rsidR="00842209" w:rsidRPr="00A3048A" w:rsidRDefault="00842209" w:rsidP="009119C5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842209">
              <w:rPr>
                <w:sz w:val="24"/>
                <w:szCs w:val="24"/>
              </w:rPr>
              <w:t>części 3 zamówienia w wysokości 349 000.00 zł brutto;</w:t>
            </w:r>
          </w:p>
        </w:tc>
      </w:tr>
      <w:tr w:rsidR="00842209" w:rsidRPr="006646D9" w14:paraId="1D126C4A" w14:textId="77777777" w:rsidTr="009119C5">
        <w:trPr>
          <w:trHeight w:val="70"/>
        </w:trPr>
        <w:tc>
          <w:tcPr>
            <w:tcW w:w="9214" w:type="dxa"/>
          </w:tcPr>
          <w:p w14:paraId="7628FA2C" w14:textId="77777777" w:rsidR="00842209" w:rsidRPr="00A3048A" w:rsidRDefault="00842209" w:rsidP="009119C5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842209">
              <w:rPr>
                <w:sz w:val="24"/>
                <w:szCs w:val="24"/>
              </w:rPr>
              <w:t>części 4 zamówienia w wysokości 98 000.00 zł brutto;</w:t>
            </w:r>
          </w:p>
        </w:tc>
      </w:tr>
      <w:tr w:rsidR="00842209" w:rsidRPr="006646D9" w14:paraId="7B35D15E" w14:textId="77777777" w:rsidTr="009119C5">
        <w:trPr>
          <w:trHeight w:val="70"/>
        </w:trPr>
        <w:tc>
          <w:tcPr>
            <w:tcW w:w="9214" w:type="dxa"/>
          </w:tcPr>
          <w:p w14:paraId="66D10190" w14:textId="77777777" w:rsidR="00842209" w:rsidRPr="00A3048A" w:rsidRDefault="00842209" w:rsidP="009119C5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842209">
              <w:rPr>
                <w:sz w:val="24"/>
                <w:szCs w:val="24"/>
              </w:rPr>
              <w:t>części 5 zamówienia w wysokości 70 000.00 zł brutto;</w:t>
            </w:r>
          </w:p>
        </w:tc>
      </w:tr>
      <w:tr w:rsidR="00842209" w:rsidRPr="006646D9" w14:paraId="5FFA2E7E" w14:textId="77777777" w:rsidTr="009119C5">
        <w:trPr>
          <w:trHeight w:val="70"/>
        </w:trPr>
        <w:tc>
          <w:tcPr>
            <w:tcW w:w="9214" w:type="dxa"/>
          </w:tcPr>
          <w:p w14:paraId="5AADFE1B" w14:textId="77777777" w:rsidR="00842209" w:rsidRPr="00A3048A" w:rsidRDefault="00842209" w:rsidP="009119C5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842209">
              <w:rPr>
                <w:sz w:val="24"/>
                <w:szCs w:val="24"/>
              </w:rPr>
              <w:t>części 6 zamówienia w wysokości 20 000.00 zł brutto;</w:t>
            </w:r>
          </w:p>
        </w:tc>
      </w:tr>
      <w:tr w:rsidR="00842209" w:rsidRPr="006646D9" w14:paraId="10C8180F" w14:textId="77777777" w:rsidTr="009119C5">
        <w:trPr>
          <w:trHeight w:val="70"/>
        </w:trPr>
        <w:tc>
          <w:tcPr>
            <w:tcW w:w="9214" w:type="dxa"/>
          </w:tcPr>
          <w:p w14:paraId="1BD68C11" w14:textId="77777777" w:rsidR="00842209" w:rsidRPr="00A3048A" w:rsidRDefault="00842209" w:rsidP="009119C5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842209">
              <w:rPr>
                <w:sz w:val="24"/>
                <w:szCs w:val="24"/>
              </w:rPr>
              <w:t>części 7 zamówienia w wysokości 15 000.00 zł brutto;</w:t>
            </w:r>
          </w:p>
        </w:tc>
      </w:tr>
      <w:tr w:rsidR="00842209" w:rsidRPr="006646D9" w14:paraId="76C1B33D" w14:textId="77777777" w:rsidTr="009119C5">
        <w:trPr>
          <w:trHeight w:val="70"/>
        </w:trPr>
        <w:tc>
          <w:tcPr>
            <w:tcW w:w="9214" w:type="dxa"/>
          </w:tcPr>
          <w:p w14:paraId="674FAD8C" w14:textId="77777777" w:rsidR="00842209" w:rsidRPr="00A3048A" w:rsidRDefault="00842209" w:rsidP="009119C5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842209">
              <w:rPr>
                <w:sz w:val="24"/>
                <w:szCs w:val="24"/>
              </w:rPr>
              <w:t>części 8 zamówienia w wysokości 25 000.00 zł brutto;</w:t>
            </w:r>
          </w:p>
        </w:tc>
      </w:tr>
      <w:tr w:rsidR="00842209" w:rsidRPr="006646D9" w14:paraId="090AB154" w14:textId="77777777" w:rsidTr="009119C5">
        <w:trPr>
          <w:trHeight w:val="70"/>
        </w:trPr>
        <w:tc>
          <w:tcPr>
            <w:tcW w:w="9214" w:type="dxa"/>
          </w:tcPr>
          <w:p w14:paraId="00063422" w14:textId="77777777" w:rsidR="00842209" w:rsidRPr="00A3048A" w:rsidRDefault="00842209" w:rsidP="009119C5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842209">
              <w:rPr>
                <w:sz w:val="24"/>
                <w:szCs w:val="24"/>
              </w:rPr>
              <w:t>części 9 zamówienia w wysokości 100 000.00 zł brutto;</w:t>
            </w:r>
          </w:p>
        </w:tc>
      </w:tr>
      <w:tr w:rsidR="00842209" w:rsidRPr="006646D9" w14:paraId="43B471CC" w14:textId="77777777" w:rsidTr="009119C5">
        <w:trPr>
          <w:trHeight w:val="70"/>
        </w:trPr>
        <w:tc>
          <w:tcPr>
            <w:tcW w:w="9214" w:type="dxa"/>
          </w:tcPr>
          <w:p w14:paraId="7A41A719" w14:textId="77777777" w:rsidR="00842209" w:rsidRPr="00A3048A" w:rsidRDefault="00842209" w:rsidP="009119C5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842209">
              <w:rPr>
                <w:sz w:val="24"/>
                <w:szCs w:val="24"/>
              </w:rPr>
              <w:t>części 10 zamówienia w wysokości 8 640.00 zł brutto;</w:t>
            </w:r>
          </w:p>
        </w:tc>
      </w:tr>
      <w:tr w:rsidR="00842209" w:rsidRPr="006646D9" w14:paraId="1982E481" w14:textId="77777777" w:rsidTr="009119C5">
        <w:trPr>
          <w:trHeight w:val="70"/>
        </w:trPr>
        <w:tc>
          <w:tcPr>
            <w:tcW w:w="9214" w:type="dxa"/>
          </w:tcPr>
          <w:p w14:paraId="7C7E6F5B" w14:textId="77777777" w:rsidR="00842209" w:rsidRPr="00A3048A" w:rsidRDefault="00842209" w:rsidP="009119C5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842209">
              <w:rPr>
                <w:sz w:val="24"/>
                <w:szCs w:val="24"/>
              </w:rPr>
              <w:t>części 11 zamówienia w wysokości 12 900.00 zł brutto;</w:t>
            </w:r>
          </w:p>
        </w:tc>
      </w:tr>
      <w:tr w:rsidR="00842209" w:rsidRPr="006646D9" w14:paraId="014A1623" w14:textId="77777777" w:rsidTr="009119C5">
        <w:trPr>
          <w:trHeight w:val="70"/>
        </w:trPr>
        <w:tc>
          <w:tcPr>
            <w:tcW w:w="9214" w:type="dxa"/>
          </w:tcPr>
          <w:p w14:paraId="4D84F8D0" w14:textId="77777777" w:rsidR="00842209" w:rsidRPr="00A3048A" w:rsidRDefault="00842209" w:rsidP="009119C5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842209">
              <w:rPr>
                <w:sz w:val="24"/>
                <w:szCs w:val="24"/>
              </w:rPr>
              <w:t>części 12 zamówienia w wysokości 280 000.00 zł brutto;</w:t>
            </w:r>
          </w:p>
        </w:tc>
      </w:tr>
      <w:tr w:rsidR="00842209" w:rsidRPr="006646D9" w14:paraId="3AE58E5A" w14:textId="77777777" w:rsidTr="009119C5">
        <w:trPr>
          <w:trHeight w:val="70"/>
        </w:trPr>
        <w:tc>
          <w:tcPr>
            <w:tcW w:w="9214" w:type="dxa"/>
          </w:tcPr>
          <w:p w14:paraId="123FF6A3" w14:textId="77777777" w:rsidR="00842209" w:rsidRPr="00A3048A" w:rsidRDefault="00842209" w:rsidP="009119C5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842209">
              <w:rPr>
                <w:sz w:val="24"/>
                <w:szCs w:val="24"/>
              </w:rPr>
              <w:t>części 13 zamówienia w wysokości 27 450.00 zł brutto;</w:t>
            </w:r>
          </w:p>
        </w:tc>
      </w:tr>
    </w:tbl>
    <w:p w14:paraId="1392EE73" w14:textId="77777777" w:rsidR="00A80738" w:rsidRDefault="00CB5EDB" w:rsidP="00342653">
      <w:pPr>
        <w:spacing w:before="120" w:after="60"/>
        <w:jc w:val="both"/>
        <w:rPr>
          <w:sz w:val="24"/>
        </w:rPr>
      </w:pPr>
      <w:r>
        <w:rPr>
          <w:sz w:val="24"/>
        </w:rPr>
        <w:t>W wyznaczonym terminie oferty złożyli następujący Wykonawcy: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24"/>
        <w:gridCol w:w="850"/>
        <w:gridCol w:w="2295"/>
        <w:gridCol w:w="1276"/>
        <w:gridCol w:w="1276"/>
        <w:gridCol w:w="1134"/>
        <w:gridCol w:w="1417"/>
      </w:tblGrid>
      <w:tr w:rsidR="00C94D43" w:rsidRPr="00075CD0" w14:paraId="74527DCA" w14:textId="77777777" w:rsidTr="00CB5EDB">
        <w:tc>
          <w:tcPr>
            <w:tcW w:w="824" w:type="dxa"/>
            <w:shd w:val="clear" w:color="auto" w:fill="auto"/>
            <w:vAlign w:val="center"/>
          </w:tcPr>
          <w:p w14:paraId="06D2622F" w14:textId="77777777" w:rsidR="00C94D43" w:rsidRPr="00CB5EDB" w:rsidRDefault="00C94D43" w:rsidP="00075CD0">
            <w:pPr>
              <w:jc w:val="center"/>
            </w:pPr>
            <w:r w:rsidRPr="00CB5EDB">
              <w:t>Nr oferty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500D6596" w14:textId="77777777" w:rsidR="00C94D43" w:rsidRPr="00CB5EDB" w:rsidRDefault="00C94D43" w:rsidP="00075CD0">
            <w:pPr>
              <w:jc w:val="center"/>
            </w:pPr>
            <w:r w:rsidRPr="00CB5EDB">
              <w:t>Nr</w:t>
            </w:r>
          </w:p>
          <w:p w14:paraId="2CFF1465" w14:textId="77777777" w:rsidR="00C94D43" w:rsidRPr="00CB5EDB" w:rsidRDefault="00C94D43" w:rsidP="00075CD0">
            <w:pPr>
              <w:jc w:val="center"/>
            </w:pPr>
            <w:r w:rsidRPr="00CB5EDB">
              <w:t>zadania</w:t>
            </w:r>
          </w:p>
        </w:tc>
        <w:tc>
          <w:tcPr>
            <w:tcW w:w="2295" w:type="dxa"/>
            <w:shd w:val="clear" w:color="auto" w:fill="auto"/>
            <w:vAlign w:val="center"/>
          </w:tcPr>
          <w:p w14:paraId="50BE258E" w14:textId="77777777" w:rsidR="00CB5EDB" w:rsidRDefault="00CB5EDB" w:rsidP="00075CD0">
            <w:pPr>
              <w:jc w:val="center"/>
            </w:pPr>
            <w:r>
              <w:t>Nazwa (firma</w:t>
            </w:r>
            <w:r w:rsidR="00C94D43" w:rsidRPr="00CB5EDB">
              <w:t>)</w:t>
            </w:r>
            <w:r>
              <w:t xml:space="preserve"> </w:t>
            </w:r>
          </w:p>
          <w:p w14:paraId="29B3A1A3" w14:textId="77777777" w:rsidR="00C94D43" w:rsidRPr="00CB5EDB" w:rsidRDefault="00CB5EDB" w:rsidP="00075CD0">
            <w:pPr>
              <w:jc w:val="center"/>
            </w:pPr>
            <w:r>
              <w:t>i adres</w:t>
            </w:r>
            <w:r w:rsidR="00C94D43" w:rsidRPr="00CB5EDB">
              <w:t xml:space="preserve"> wykonawcy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6B4CB704" w14:textId="77777777" w:rsidR="00C94D43" w:rsidRPr="00CB5EDB" w:rsidRDefault="00C94D43" w:rsidP="00075CD0">
            <w:pPr>
              <w:jc w:val="center"/>
            </w:pPr>
            <w:r w:rsidRPr="00CB5EDB">
              <w:t>Cena oferty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7915F542" w14:textId="77777777" w:rsidR="00C94D43" w:rsidRPr="00CB5EDB" w:rsidRDefault="00C94D43" w:rsidP="00075CD0">
            <w:pPr>
              <w:jc w:val="center"/>
            </w:pPr>
            <w:r w:rsidRPr="00CB5EDB">
              <w:t>Termin wykonania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5A6ED8E4" w14:textId="77777777" w:rsidR="00C94D43" w:rsidRPr="00CB5EDB" w:rsidRDefault="00C94D43" w:rsidP="00075CD0">
            <w:pPr>
              <w:jc w:val="center"/>
            </w:pPr>
            <w:r w:rsidRPr="00CB5EDB">
              <w:t>Okres gwarancji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69837CAA" w14:textId="77777777" w:rsidR="00C94D43" w:rsidRPr="00CB5EDB" w:rsidRDefault="00C94D43" w:rsidP="00075CD0">
            <w:pPr>
              <w:jc w:val="center"/>
            </w:pPr>
            <w:r w:rsidRPr="00CB5EDB">
              <w:t>Warunki płatności</w:t>
            </w:r>
          </w:p>
        </w:tc>
      </w:tr>
      <w:tr w:rsidR="00842209" w:rsidRPr="00075CD0" w14:paraId="3334BEDD" w14:textId="77777777" w:rsidTr="009119C5">
        <w:tc>
          <w:tcPr>
            <w:tcW w:w="824" w:type="dxa"/>
            <w:shd w:val="clear" w:color="auto" w:fill="auto"/>
            <w:vAlign w:val="center"/>
          </w:tcPr>
          <w:p w14:paraId="1BB0AE23" w14:textId="77777777" w:rsidR="00842209" w:rsidRPr="00CB5EDB" w:rsidRDefault="00842209" w:rsidP="009119C5">
            <w:pPr>
              <w:spacing w:before="120" w:after="120"/>
              <w:jc w:val="center"/>
            </w:pPr>
            <w:r w:rsidRPr="00842209">
              <w:t>1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64154303" w14:textId="77777777" w:rsidR="00842209" w:rsidRPr="00CB5EDB" w:rsidRDefault="00842209" w:rsidP="009119C5">
            <w:pPr>
              <w:spacing w:before="120" w:after="120"/>
              <w:jc w:val="center"/>
            </w:pPr>
            <w:r w:rsidRPr="00842209">
              <w:t>11</w:t>
            </w:r>
          </w:p>
        </w:tc>
        <w:tc>
          <w:tcPr>
            <w:tcW w:w="2295" w:type="dxa"/>
            <w:shd w:val="clear" w:color="auto" w:fill="auto"/>
          </w:tcPr>
          <w:p w14:paraId="1EB8C32D" w14:textId="77777777" w:rsidR="00842209" w:rsidRPr="00CB5EDB" w:rsidRDefault="00842209" w:rsidP="009119C5">
            <w:pPr>
              <w:spacing w:before="40"/>
            </w:pPr>
            <w:r w:rsidRPr="00842209">
              <w:t>ABINOX Piotr Szłapka</w:t>
            </w:r>
          </w:p>
          <w:p w14:paraId="31245D35" w14:textId="77777777" w:rsidR="00842209" w:rsidRPr="00CB5EDB" w:rsidRDefault="00842209" w:rsidP="009119C5">
            <w:r w:rsidRPr="00842209">
              <w:t>Słoneczna</w:t>
            </w:r>
            <w:r w:rsidRPr="00CB5EDB">
              <w:t xml:space="preserve"> </w:t>
            </w:r>
            <w:r w:rsidRPr="00842209">
              <w:t>9b</w:t>
            </w:r>
            <w:r w:rsidRPr="00CB5EDB">
              <w:t xml:space="preserve"> </w:t>
            </w:r>
          </w:p>
          <w:p w14:paraId="5B187525" w14:textId="77777777" w:rsidR="00842209" w:rsidRPr="00CB5EDB" w:rsidRDefault="00842209" w:rsidP="009119C5">
            <w:pPr>
              <w:spacing w:before="40" w:after="40"/>
              <w:jc w:val="both"/>
            </w:pPr>
            <w:r w:rsidRPr="00842209">
              <w:lastRenderedPageBreak/>
              <w:t>64-000</w:t>
            </w:r>
            <w:r w:rsidRPr="00CB5EDB">
              <w:t xml:space="preserve"> </w:t>
            </w:r>
            <w:r w:rsidRPr="00842209">
              <w:t>Kiełczewo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545303CD" w14:textId="77777777" w:rsidR="00842209" w:rsidRPr="00CB5EDB" w:rsidRDefault="00842209" w:rsidP="009119C5">
            <w:pPr>
              <w:spacing w:before="120" w:after="120"/>
              <w:jc w:val="center"/>
            </w:pPr>
            <w:r w:rsidRPr="00842209">
              <w:lastRenderedPageBreak/>
              <w:t>7 192.80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0FC5B6E1" w14:textId="772C5039" w:rsidR="00842209" w:rsidRPr="00CB5EDB" w:rsidRDefault="00842209" w:rsidP="009119C5">
            <w:pPr>
              <w:spacing w:before="120" w:after="120"/>
              <w:jc w:val="center"/>
            </w:pPr>
            <w:r w:rsidRPr="00842209">
              <w:t xml:space="preserve">do dn. 02.11.2020 </w:t>
            </w:r>
            <w:r w:rsidRPr="00842209">
              <w:lastRenderedPageBreak/>
              <w:t>od zawarcia umowy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2F057C54" w14:textId="77777777" w:rsidR="00842209" w:rsidRPr="00CB5EDB" w:rsidRDefault="00842209" w:rsidP="009119C5">
            <w:pPr>
              <w:spacing w:before="120" w:after="120"/>
              <w:jc w:val="center"/>
            </w:pPr>
            <w:r w:rsidRPr="00842209">
              <w:lastRenderedPageBreak/>
              <w:t>36 miesiące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007F6AE7" w14:textId="77777777" w:rsidR="00842209" w:rsidRPr="00CB5EDB" w:rsidRDefault="00842209" w:rsidP="009119C5">
            <w:pPr>
              <w:spacing w:before="120" w:after="120"/>
              <w:jc w:val="center"/>
            </w:pPr>
            <w:r w:rsidRPr="00842209">
              <w:t>60 dni</w:t>
            </w:r>
          </w:p>
        </w:tc>
      </w:tr>
      <w:tr w:rsidR="00842209" w:rsidRPr="00075CD0" w14:paraId="5C5CF8EF" w14:textId="77777777" w:rsidTr="009119C5">
        <w:tc>
          <w:tcPr>
            <w:tcW w:w="824" w:type="dxa"/>
            <w:shd w:val="clear" w:color="auto" w:fill="auto"/>
            <w:vAlign w:val="center"/>
          </w:tcPr>
          <w:p w14:paraId="098AFECE" w14:textId="77777777" w:rsidR="00842209" w:rsidRPr="00CB5EDB" w:rsidRDefault="00842209" w:rsidP="009119C5">
            <w:pPr>
              <w:spacing w:before="120" w:after="120"/>
              <w:jc w:val="center"/>
            </w:pPr>
            <w:r w:rsidRPr="00842209">
              <w:t>2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345DCDA3" w14:textId="77777777" w:rsidR="00842209" w:rsidRPr="00CB5EDB" w:rsidRDefault="00842209" w:rsidP="009119C5">
            <w:pPr>
              <w:spacing w:before="120" w:after="120"/>
              <w:jc w:val="center"/>
            </w:pPr>
            <w:r w:rsidRPr="00842209">
              <w:t>8</w:t>
            </w:r>
          </w:p>
        </w:tc>
        <w:tc>
          <w:tcPr>
            <w:tcW w:w="2295" w:type="dxa"/>
            <w:shd w:val="clear" w:color="auto" w:fill="auto"/>
          </w:tcPr>
          <w:p w14:paraId="0DA6A92B" w14:textId="77777777" w:rsidR="00842209" w:rsidRPr="00CB5EDB" w:rsidRDefault="00842209" w:rsidP="009119C5">
            <w:pPr>
              <w:spacing w:before="40"/>
            </w:pPr>
            <w:proofErr w:type="spellStart"/>
            <w:r w:rsidRPr="00842209">
              <w:t>Aesculap</w:t>
            </w:r>
            <w:proofErr w:type="spellEnd"/>
            <w:r w:rsidRPr="00842209">
              <w:t xml:space="preserve"> </w:t>
            </w:r>
            <w:proofErr w:type="spellStart"/>
            <w:r w:rsidRPr="00842209">
              <w:t>Chifa</w:t>
            </w:r>
            <w:proofErr w:type="spellEnd"/>
            <w:r w:rsidRPr="00842209">
              <w:t xml:space="preserve"> Spółka z ograniczoną odpowiedzialnością</w:t>
            </w:r>
          </w:p>
          <w:p w14:paraId="4DB48244" w14:textId="77777777" w:rsidR="00842209" w:rsidRPr="00CB5EDB" w:rsidRDefault="00842209" w:rsidP="009119C5">
            <w:r w:rsidRPr="00842209">
              <w:t>Tysiąclecia</w:t>
            </w:r>
            <w:r w:rsidRPr="00CB5EDB">
              <w:t xml:space="preserve"> </w:t>
            </w:r>
            <w:r w:rsidRPr="00842209">
              <w:t>14</w:t>
            </w:r>
            <w:r w:rsidRPr="00CB5EDB">
              <w:t xml:space="preserve"> </w:t>
            </w:r>
          </w:p>
          <w:p w14:paraId="20F65045" w14:textId="77777777" w:rsidR="00842209" w:rsidRPr="00CB5EDB" w:rsidRDefault="00842209" w:rsidP="009119C5">
            <w:pPr>
              <w:spacing w:before="40" w:after="40"/>
              <w:jc w:val="both"/>
            </w:pPr>
            <w:r w:rsidRPr="00842209">
              <w:t>64-300</w:t>
            </w:r>
            <w:r w:rsidRPr="00CB5EDB">
              <w:t xml:space="preserve"> </w:t>
            </w:r>
            <w:r w:rsidRPr="00842209">
              <w:t>Nowy Tomyśl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247235E5" w14:textId="77777777" w:rsidR="00842209" w:rsidRPr="00CB5EDB" w:rsidRDefault="00842209" w:rsidP="009119C5">
            <w:pPr>
              <w:spacing w:before="120" w:after="120"/>
              <w:jc w:val="center"/>
            </w:pPr>
            <w:r w:rsidRPr="00842209">
              <w:t>22 802.69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4C8A48F7" w14:textId="77777777" w:rsidR="00842209" w:rsidRPr="00CB5EDB" w:rsidRDefault="00842209" w:rsidP="009119C5">
            <w:pPr>
              <w:spacing w:before="120" w:after="120"/>
              <w:jc w:val="center"/>
            </w:pPr>
            <w:r w:rsidRPr="00842209">
              <w:t>do dn. 02.11.2020 od zawarcia umowy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701DFD1A" w14:textId="77777777" w:rsidR="00842209" w:rsidRPr="00CB5EDB" w:rsidRDefault="00842209" w:rsidP="009119C5">
            <w:pPr>
              <w:spacing w:before="120" w:after="120"/>
              <w:jc w:val="center"/>
            </w:pPr>
            <w:r w:rsidRPr="00842209">
              <w:t>36 miesiące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4983B253" w14:textId="77777777" w:rsidR="00842209" w:rsidRPr="00CB5EDB" w:rsidRDefault="00842209" w:rsidP="009119C5">
            <w:pPr>
              <w:spacing w:before="120" w:after="120"/>
              <w:jc w:val="center"/>
            </w:pPr>
            <w:r w:rsidRPr="00842209">
              <w:t>60 dni</w:t>
            </w:r>
          </w:p>
        </w:tc>
      </w:tr>
      <w:tr w:rsidR="00842209" w:rsidRPr="00075CD0" w14:paraId="581AEEB6" w14:textId="77777777" w:rsidTr="009119C5">
        <w:tc>
          <w:tcPr>
            <w:tcW w:w="824" w:type="dxa"/>
            <w:shd w:val="clear" w:color="auto" w:fill="auto"/>
            <w:vAlign w:val="center"/>
          </w:tcPr>
          <w:p w14:paraId="75C6E068" w14:textId="77777777" w:rsidR="00842209" w:rsidRPr="00CB5EDB" w:rsidRDefault="00842209" w:rsidP="009119C5">
            <w:pPr>
              <w:spacing w:before="120" w:after="120"/>
              <w:jc w:val="center"/>
            </w:pPr>
            <w:r w:rsidRPr="00842209">
              <w:t>3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699BF216" w14:textId="77777777" w:rsidR="00842209" w:rsidRPr="00CB5EDB" w:rsidRDefault="00842209" w:rsidP="009119C5">
            <w:pPr>
              <w:spacing w:before="120" w:after="120"/>
              <w:jc w:val="center"/>
            </w:pPr>
            <w:r w:rsidRPr="00842209">
              <w:t>1</w:t>
            </w:r>
          </w:p>
        </w:tc>
        <w:tc>
          <w:tcPr>
            <w:tcW w:w="2295" w:type="dxa"/>
            <w:shd w:val="clear" w:color="auto" w:fill="auto"/>
          </w:tcPr>
          <w:p w14:paraId="1EA31D05" w14:textId="77777777" w:rsidR="00842209" w:rsidRPr="00CB5EDB" w:rsidRDefault="00842209" w:rsidP="009119C5">
            <w:pPr>
              <w:spacing w:before="40"/>
            </w:pPr>
            <w:r w:rsidRPr="00842209">
              <w:t>Wielkopolskie Centrum Zaopatrzenia Lecznictwa ANMED Przychodzka Maria</w:t>
            </w:r>
          </w:p>
          <w:p w14:paraId="729D1949" w14:textId="77777777" w:rsidR="00842209" w:rsidRPr="00CB5EDB" w:rsidRDefault="00842209" w:rsidP="009119C5">
            <w:r w:rsidRPr="00842209">
              <w:t xml:space="preserve">Hugo </w:t>
            </w:r>
            <w:proofErr w:type="spellStart"/>
            <w:r w:rsidRPr="00842209">
              <w:t>Kołłataja</w:t>
            </w:r>
            <w:proofErr w:type="spellEnd"/>
            <w:r w:rsidRPr="00CB5EDB">
              <w:t xml:space="preserve"> </w:t>
            </w:r>
            <w:r w:rsidRPr="00842209">
              <w:t>4</w:t>
            </w:r>
            <w:r w:rsidRPr="00CB5EDB">
              <w:t xml:space="preserve"> </w:t>
            </w:r>
          </w:p>
          <w:p w14:paraId="0FE008DF" w14:textId="77777777" w:rsidR="00842209" w:rsidRPr="00CB5EDB" w:rsidRDefault="00842209" w:rsidP="009119C5">
            <w:pPr>
              <w:spacing w:before="40" w:after="40"/>
              <w:jc w:val="both"/>
            </w:pPr>
            <w:r w:rsidRPr="00842209">
              <w:t>62-035</w:t>
            </w:r>
            <w:r w:rsidRPr="00CB5EDB">
              <w:t xml:space="preserve"> </w:t>
            </w:r>
            <w:r w:rsidRPr="00842209">
              <w:t>Kórnik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20C11686" w14:textId="77777777" w:rsidR="00842209" w:rsidRPr="00CB5EDB" w:rsidRDefault="00842209" w:rsidP="009119C5">
            <w:pPr>
              <w:spacing w:before="120" w:after="120"/>
              <w:jc w:val="center"/>
            </w:pPr>
            <w:r w:rsidRPr="00842209">
              <w:t>40 824.00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2A89DF68" w14:textId="77777777" w:rsidR="00842209" w:rsidRPr="00CB5EDB" w:rsidRDefault="00842209" w:rsidP="009119C5">
            <w:pPr>
              <w:spacing w:before="120" w:after="120"/>
              <w:jc w:val="center"/>
            </w:pPr>
            <w:r w:rsidRPr="00842209">
              <w:t>do dn. 02.11.2020 od zawarcia umowy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064C72A0" w14:textId="77777777" w:rsidR="00842209" w:rsidRPr="00CB5EDB" w:rsidRDefault="00842209" w:rsidP="009119C5">
            <w:pPr>
              <w:spacing w:before="120" w:after="120"/>
              <w:jc w:val="center"/>
            </w:pPr>
            <w:r w:rsidRPr="00842209">
              <w:t>24 miesiące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3DD60F6F" w14:textId="77777777" w:rsidR="00842209" w:rsidRPr="00CB5EDB" w:rsidRDefault="00842209" w:rsidP="009119C5">
            <w:pPr>
              <w:spacing w:before="120" w:after="120"/>
              <w:jc w:val="center"/>
            </w:pPr>
            <w:r w:rsidRPr="00842209">
              <w:t>60 dni</w:t>
            </w:r>
          </w:p>
        </w:tc>
      </w:tr>
      <w:tr w:rsidR="00842209" w:rsidRPr="00075CD0" w14:paraId="08FFDEAF" w14:textId="77777777" w:rsidTr="009119C5">
        <w:tc>
          <w:tcPr>
            <w:tcW w:w="824" w:type="dxa"/>
            <w:shd w:val="clear" w:color="auto" w:fill="auto"/>
            <w:vAlign w:val="center"/>
          </w:tcPr>
          <w:p w14:paraId="1C44B0B5" w14:textId="77777777" w:rsidR="00842209" w:rsidRPr="00CB5EDB" w:rsidRDefault="00842209" w:rsidP="009119C5">
            <w:pPr>
              <w:spacing w:before="120" w:after="120"/>
              <w:jc w:val="center"/>
            </w:pPr>
            <w:r w:rsidRPr="00842209">
              <w:t>4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123BDB82" w14:textId="77777777" w:rsidR="00842209" w:rsidRPr="00CB5EDB" w:rsidRDefault="00842209" w:rsidP="009119C5">
            <w:pPr>
              <w:spacing w:before="120" w:after="120"/>
              <w:jc w:val="center"/>
            </w:pPr>
            <w:r w:rsidRPr="00842209">
              <w:t>10</w:t>
            </w:r>
          </w:p>
        </w:tc>
        <w:tc>
          <w:tcPr>
            <w:tcW w:w="2295" w:type="dxa"/>
            <w:shd w:val="clear" w:color="auto" w:fill="auto"/>
          </w:tcPr>
          <w:p w14:paraId="1D60D635" w14:textId="77777777" w:rsidR="00842209" w:rsidRPr="00CB5EDB" w:rsidRDefault="00842209" w:rsidP="009119C5">
            <w:pPr>
              <w:spacing w:before="40"/>
            </w:pPr>
            <w:proofErr w:type="spellStart"/>
            <w:r w:rsidRPr="00842209">
              <w:t>Dräger</w:t>
            </w:r>
            <w:proofErr w:type="spellEnd"/>
            <w:r w:rsidRPr="00842209">
              <w:t xml:space="preserve"> Polska Sp. z o. o.</w:t>
            </w:r>
          </w:p>
          <w:p w14:paraId="270669C6" w14:textId="77777777" w:rsidR="00842209" w:rsidRPr="00CB5EDB" w:rsidRDefault="00842209" w:rsidP="009119C5">
            <w:r w:rsidRPr="00842209">
              <w:t>ul. Posag 7 Panien</w:t>
            </w:r>
            <w:r w:rsidRPr="00CB5EDB">
              <w:t xml:space="preserve"> </w:t>
            </w:r>
            <w:r w:rsidRPr="00842209">
              <w:t>1</w:t>
            </w:r>
            <w:r w:rsidRPr="00CB5EDB">
              <w:t xml:space="preserve"> </w:t>
            </w:r>
          </w:p>
          <w:p w14:paraId="3C14A573" w14:textId="77777777" w:rsidR="00842209" w:rsidRPr="00CB5EDB" w:rsidRDefault="00842209" w:rsidP="009119C5">
            <w:pPr>
              <w:spacing w:before="40" w:after="40"/>
              <w:jc w:val="both"/>
            </w:pPr>
            <w:r w:rsidRPr="00842209">
              <w:t>02-495</w:t>
            </w:r>
            <w:r w:rsidRPr="00CB5EDB">
              <w:t xml:space="preserve"> </w:t>
            </w:r>
            <w:r w:rsidRPr="00842209">
              <w:t>Warszawa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7F1C026B" w14:textId="77777777" w:rsidR="00842209" w:rsidRPr="00CB5EDB" w:rsidRDefault="00842209" w:rsidP="009119C5">
            <w:pPr>
              <w:spacing w:before="120" w:after="120"/>
              <w:jc w:val="center"/>
            </w:pPr>
            <w:r w:rsidRPr="00842209">
              <w:t>8 856.00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7095B44F" w14:textId="77777777" w:rsidR="00842209" w:rsidRPr="00CB5EDB" w:rsidRDefault="00842209" w:rsidP="009119C5">
            <w:pPr>
              <w:spacing w:before="120" w:after="120"/>
              <w:jc w:val="center"/>
            </w:pPr>
            <w:r w:rsidRPr="00842209">
              <w:t>do dn. 02.11.2020 od zawarcia umowy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3A333B34" w14:textId="77777777" w:rsidR="00842209" w:rsidRPr="00CB5EDB" w:rsidRDefault="00842209" w:rsidP="009119C5">
            <w:pPr>
              <w:spacing w:before="120" w:after="120"/>
              <w:jc w:val="center"/>
            </w:pPr>
            <w:r w:rsidRPr="00842209">
              <w:t>36 miesiące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5A730125" w14:textId="77777777" w:rsidR="00842209" w:rsidRPr="00CB5EDB" w:rsidRDefault="00842209" w:rsidP="009119C5">
            <w:pPr>
              <w:spacing w:before="120" w:after="120"/>
              <w:jc w:val="center"/>
            </w:pPr>
            <w:r w:rsidRPr="00842209">
              <w:t>60 dni</w:t>
            </w:r>
          </w:p>
        </w:tc>
      </w:tr>
      <w:tr w:rsidR="00842209" w:rsidRPr="00075CD0" w14:paraId="2EB917B2" w14:textId="77777777" w:rsidTr="009119C5">
        <w:tc>
          <w:tcPr>
            <w:tcW w:w="824" w:type="dxa"/>
            <w:shd w:val="clear" w:color="auto" w:fill="auto"/>
            <w:vAlign w:val="center"/>
          </w:tcPr>
          <w:p w14:paraId="5B0E84D0" w14:textId="77777777" w:rsidR="00842209" w:rsidRPr="00CB5EDB" w:rsidRDefault="00842209" w:rsidP="009119C5">
            <w:pPr>
              <w:spacing w:before="120" w:after="120"/>
              <w:jc w:val="center"/>
            </w:pPr>
            <w:r w:rsidRPr="00842209">
              <w:t>5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570A03F7" w14:textId="77777777" w:rsidR="00842209" w:rsidRPr="00CB5EDB" w:rsidRDefault="00842209" w:rsidP="009119C5">
            <w:pPr>
              <w:spacing w:before="120" w:after="120"/>
              <w:jc w:val="center"/>
            </w:pPr>
            <w:r w:rsidRPr="00842209">
              <w:t>7</w:t>
            </w:r>
          </w:p>
        </w:tc>
        <w:tc>
          <w:tcPr>
            <w:tcW w:w="2295" w:type="dxa"/>
            <w:shd w:val="clear" w:color="auto" w:fill="auto"/>
          </w:tcPr>
          <w:p w14:paraId="364703DB" w14:textId="77777777" w:rsidR="00842209" w:rsidRPr="00CB5EDB" w:rsidRDefault="00842209" w:rsidP="009119C5">
            <w:pPr>
              <w:spacing w:before="40"/>
            </w:pPr>
            <w:r w:rsidRPr="00842209">
              <w:t>Empireum Piotr Dopieralski</w:t>
            </w:r>
          </w:p>
          <w:p w14:paraId="5D6BBC54" w14:textId="77777777" w:rsidR="00842209" w:rsidRPr="00CB5EDB" w:rsidRDefault="00842209" w:rsidP="009119C5">
            <w:r w:rsidRPr="00842209">
              <w:t>Chotomowska</w:t>
            </w:r>
            <w:r w:rsidRPr="00CB5EDB">
              <w:t xml:space="preserve"> </w:t>
            </w:r>
            <w:r w:rsidRPr="00842209">
              <w:t>30</w:t>
            </w:r>
            <w:r w:rsidRPr="00CB5EDB">
              <w:t xml:space="preserve"> </w:t>
            </w:r>
          </w:p>
          <w:p w14:paraId="0924BF35" w14:textId="77777777" w:rsidR="00842209" w:rsidRPr="00CB5EDB" w:rsidRDefault="00842209" w:rsidP="009119C5">
            <w:pPr>
              <w:spacing w:before="40" w:after="40"/>
              <w:jc w:val="both"/>
            </w:pPr>
            <w:r w:rsidRPr="00842209">
              <w:t>05-110</w:t>
            </w:r>
            <w:r w:rsidRPr="00CB5EDB">
              <w:t xml:space="preserve"> </w:t>
            </w:r>
            <w:r w:rsidRPr="00842209">
              <w:t>Jabłonna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61C7FBD0" w14:textId="77777777" w:rsidR="00842209" w:rsidRPr="00CB5EDB" w:rsidRDefault="00842209" w:rsidP="009119C5">
            <w:pPr>
              <w:spacing w:before="120" w:after="120"/>
              <w:jc w:val="center"/>
            </w:pPr>
            <w:r w:rsidRPr="00842209">
              <w:t>11 012.76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5014572B" w14:textId="77777777" w:rsidR="00842209" w:rsidRPr="00CB5EDB" w:rsidRDefault="00842209" w:rsidP="009119C5">
            <w:pPr>
              <w:spacing w:before="120" w:after="120"/>
              <w:jc w:val="center"/>
            </w:pPr>
            <w:r w:rsidRPr="00842209">
              <w:t>do dn. 02.11.2020 od zawarcia umowy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3760E915" w14:textId="77777777" w:rsidR="00842209" w:rsidRPr="00CB5EDB" w:rsidRDefault="00842209" w:rsidP="009119C5">
            <w:pPr>
              <w:spacing w:before="120" w:after="120"/>
              <w:jc w:val="center"/>
            </w:pPr>
            <w:r w:rsidRPr="00842209">
              <w:t>36 miesiące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1BDAAA04" w14:textId="77777777" w:rsidR="00842209" w:rsidRPr="00CB5EDB" w:rsidRDefault="00842209" w:rsidP="009119C5">
            <w:pPr>
              <w:spacing w:before="120" w:after="120"/>
              <w:jc w:val="center"/>
            </w:pPr>
            <w:r w:rsidRPr="00842209">
              <w:t>60 dni</w:t>
            </w:r>
          </w:p>
        </w:tc>
      </w:tr>
      <w:tr w:rsidR="00842209" w:rsidRPr="00075CD0" w14:paraId="197E022D" w14:textId="77777777" w:rsidTr="009119C5">
        <w:tc>
          <w:tcPr>
            <w:tcW w:w="824" w:type="dxa"/>
            <w:shd w:val="clear" w:color="auto" w:fill="auto"/>
            <w:vAlign w:val="center"/>
          </w:tcPr>
          <w:p w14:paraId="0DCEE301" w14:textId="77777777" w:rsidR="00842209" w:rsidRPr="00CB5EDB" w:rsidRDefault="00842209" w:rsidP="009119C5">
            <w:pPr>
              <w:spacing w:before="120" w:after="120"/>
              <w:jc w:val="center"/>
            </w:pPr>
            <w:r w:rsidRPr="00842209">
              <w:t>6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54E760F3" w14:textId="77777777" w:rsidR="00842209" w:rsidRPr="00CB5EDB" w:rsidRDefault="00842209" w:rsidP="009119C5">
            <w:pPr>
              <w:spacing w:before="120" w:after="120"/>
              <w:jc w:val="center"/>
            </w:pPr>
            <w:r w:rsidRPr="00842209">
              <w:t>9</w:t>
            </w:r>
          </w:p>
        </w:tc>
        <w:tc>
          <w:tcPr>
            <w:tcW w:w="2295" w:type="dxa"/>
            <w:shd w:val="clear" w:color="auto" w:fill="auto"/>
          </w:tcPr>
          <w:p w14:paraId="4B7F1DF9" w14:textId="77777777" w:rsidR="00842209" w:rsidRPr="00CB5EDB" w:rsidRDefault="00842209" w:rsidP="009119C5">
            <w:pPr>
              <w:spacing w:before="40"/>
            </w:pPr>
            <w:r w:rsidRPr="00842209">
              <w:t xml:space="preserve">Labo </w:t>
            </w:r>
            <w:proofErr w:type="spellStart"/>
            <w:r w:rsidRPr="00842209">
              <w:t>Clinic</w:t>
            </w:r>
            <w:proofErr w:type="spellEnd"/>
            <w:r w:rsidRPr="00842209">
              <w:t xml:space="preserve"> Spółka z ograniczoną odpowiedzialnością spółka komandytowa</w:t>
            </w:r>
          </w:p>
          <w:p w14:paraId="66ADAF2C" w14:textId="77777777" w:rsidR="00842209" w:rsidRPr="00CB5EDB" w:rsidRDefault="00842209" w:rsidP="009119C5">
            <w:r w:rsidRPr="00842209">
              <w:t>Dworcowa</w:t>
            </w:r>
            <w:r w:rsidRPr="00CB5EDB">
              <w:t xml:space="preserve"> </w:t>
            </w:r>
            <w:r w:rsidRPr="00842209">
              <w:t>41a/2</w:t>
            </w:r>
            <w:r w:rsidRPr="00CB5EDB">
              <w:t xml:space="preserve"> </w:t>
            </w:r>
          </w:p>
          <w:p w14:paraId="30262365" w14:textId="77777777" w:rsidR="00842209" w:rsidRPr="00CB5EDB" w:rsidRDefault="00842209" w:rsidP="009119C5">
            <w:pPr>
              <w:spacing w:before="40" w:after="40"/>
              <w:jc w:val="both"/>
            </w:pPr>
            <w:r w:rsidRPr="00842209">
              <w:t>10-437</w:t>
            </w:r>
            <w:r w:rsidRPr="00CB5EDB">
              <w:t xml:space="preserve"> </w:t>
            </w:r>
            <w:r w:rsidRPr="00842209">
              <w:t>Olsztyn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4228AF8F" w14:textId="77777777" w:rsidR="00842209" w:rsidRPr="00CB5EDB" w:rsidRDefault="00842209" w:rsidP="009119C5">
            <w:pPr>
              <w:spacing w:before="120" w:after="120"/>
              <w:jc w:val="center"/>
            </w:pPr>
            <w:r w:rsidRPr="00842209">
              <w:t>99 978.75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2DE3E0EF" w14:textId="7A0E906B" w:rsidR="00842209" w:rsidRPr="00CB5EDB" w:rsidRDefault="00842209" w:rsidP="009119C5">
            <w:pPr>
              <w:spacing w:before="120" w:after="120"/>
              <w:jc w:val="center"/>
            </w:pPr>
            <w:r w:rsidRPr="00842209">
              <w:t>do dn.</w:t>
            </w:r>
            <w:r w:rsidR="00CB3F6E">
              <w:t xml:space="preserve"> </w:t>
            </w:r>
            <w:r w:rsidRPr="00842209">
              <w:t>13.11.2020 od zawarcia umowy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1A38FE74" w14:textId="77777777" w:rsidR="00842209" w:rsidRPr="00CB5EDB" w:rsidRDefault="00842209" w:rsidP="009119C5">
            <w:pPr>
              <w:spacing w:before="120" w:after="120"/>
              <w:jc w:val="center"/>
            </w:pPr>
            <w:r w:rsidRPr="00842209">
              <w:t>24 miesiące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17866283" w14:textId="77777777" w:rsidR="00842209" w:rsidRPr="00CB5EDB" w:rsidRDefault="00842209" w:rsidP="009119C5">
            <w:pPr>
              <w:spacing w:before="120" w:after="120"/>
              <w:jc w:val="center"/>
            </w:pPr>
            <w:r w:rsidRPr="00842209">
              <w:t>60 dni</w:t>
            </w:r>
          </w:p>
        </w:tc>
      </w:tr>
      <w:tr w:rsidR="00842209" w:rsidRPr="00075CD0" w14:paraId="00752461" w14:textId="77777777" w:rsidTr="009119C5">
        <w:tc>
          <w:tcPr>
            <w:tcW w:w="824" w:type="dxa"/>
            <w:shd w:val="clear" w:color="auto" w:fill="auto"/>
            <w:vAlign w:val="center"/>
          </w:tcPr>
          <w:p w14:paraId="12262FDF" w14:textId="77777777" w:rsidR="00842209" w:rsidRPr="00CB5EDB" w:rsidRDefault="00842209" w:rsidP="009119C5">
            <w:pPr>
              <w:spacing w:before="120" w:after="120"/>
              <w:jc w:val="center"/>
            </w:pPr>
            <w:r w:rsidRPr="00842209">
              <w:t>7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5E074857" w14:textId="77777777" w:rsidR="00842209" w:rsidRPr="00CB5EDB" w:rsidRDefault="00842209" w:rsidP="009119C5">
            <w:pPr>
              <w:spacing w:before="120" w:after="120"/>
              <w:jc w:val="center"/>
            </w:pPr>
            <w:r w:rsidRPr="00842209">
              <w:t>5</w:t>
            </w:r>
          </w:p>
        </w:tc>
        <w:tc>
          <w:tcPr>
            <w:tcW w:w="2295" w:type="dxa"/>
            <w:shd w:val="clear" w:color="auto" w:fill="auto"/>
          </w:tcPr>
          <w:p w14:paraId="586F12A3" w14:textId="77777777" w:rsidR="00842209" w:rsidRPr="00CB5EDB" w:rsidRDefault="00842209" w:rsidP="009119C5">
            <w:pPr>
              <w:spacing w:before="40"/>
            </w:pPr>
            <w:proofErr w:type="spellStart"/>
            <w:r w:rsidRPr="00842209">
              <w:t>Medicom</w:t>
            </w:r>
            <w:proofErr w:type="spellEnd"/>
            <w:r w:rsidRPr="00842209">
              <w:t xml:space="preserve"> Sp. z o.o.</w:t>
            </w:r>
          </w:p>
          <w:p w14:paraId="382AD9AC" w14:textId="77777777" w:rsidR="00842209" w:rsidRPr="00CB5EDB" w:rsidRDefault="00842209" w:rsidP="009119C5">
            <w:r w:rsidRPr="00842209">
              <w:t>M. Skłodowskiej - Curie</w:t>
            </w:r>
            <w:r w:rsidRPr="00CB5EDB">
              <w:t xml:space="preserve"> </w:t>
            </w:r>
            <w:r w:rsidRPr="00842209">
              <w:t>34</w:t>
            </w:r>
            <w:r w:rsidRPr="00CB5EDB">
              <w:t xml:space="preserve"> </w:t>
            </w:r>
          </w:p>
          <w:p w14:paraId="5EED68E2" w14:textId="77777777" w:rsidR="00842209" w:rsidRPr="00CB5EDB" w:rsidRDefault="00842209" w:rsidP="009119C5">
            <w:pPr>
              <w:spacing w:before="40" w:after="40"/>
              <w:jc w:val="both"/>
            </w:pPr>
            <w:r w:rsidRPr="00842209">
              <w:t>41-819</w:t>
            </w:r>
            <w:r w:rsidRPr="00CB5EDB">
              <w:t xml:space="preserve"> </w:t>
            </w:r>
            <w:r w:rsidRPr="00842209">
              <w:t>Zabrze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54DD984B" w14:textId="77777777" w:rsidR="00842209" w:rsidRPr="00CB5EDB" w:rsidRDefault="00842209" w:rsidP="009119C5">
            <w:pPr>
              <w:spacing w:before="120" w:after="120"/>
              <w:jc w:val="center"/>
            </w:pPr>
            <w:r w:rsidRPr="00842209">
              <w:t>77 220.00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54284831" w14:textId="77777777" w:rsidR="00842209" w:rsidRPr="00CB5EDB" w:rsidRDefault="00842209" w:rsidP="009119C5">
            <w:pPr>
              <w:spacing w:before="120" w:after="120"/>
              <w:jc w:val="center"/>
            </w:pPr>
            <w:r w:rsidRPr="00842209">
              <w:t>do dn. 02.11.2020 od zawarcia umowy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28665C90" w14:textId="77777777" w:rsidR="00842209" w:rsidRPr="00CB5EDB" w:rsidRDefault="00842209" w:rsidP="009119C5">
            <w:pPr>
              <w:spacing w:before="120" w:after="120"/>
              <w:jc w:val="center"/>
            </w:pPr>
            <w:r w:rsidRPr="00842209">
              <w:t>36 miesiące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79F9D534" w14:textId="77777777" w:rsidR="00842209" w:rsidRPr="00CB5EDB" w:rsidRDefault="00842209" w:rsidP="009119C5">
            <w:pPr>
              <w:spacing w:before="120" w:after="120"/>
              <w:jc w:val="center"/>
            </w:pPr>
            <w:r w:rsidRPr="00842209">
              <w:t>60 dni</w:t>
            </w:r>
          </w:p>
        </w:tc>
      </w:tr>
      <w:tr w:rsidR="00842209" w:rsidRPr="00075CD0" w14:paraId="1B5AF46E" w14:textId="77777777" w:rsidTr="009119C5">
        <w:tc>
          <w:tcPr>
            <w:tcW w:w="824" w:type="dxa"/>
            <w:shd w:val="clear" w:color="auto" w:fill="auto"/>
            <w:vAlign w:val="center"/>
          </w:tcPr>
          <w:p w14:paraId="290153B6" w14:textId="77777777" w:rsidR="00842209" w:rsidRPr="00CB5EDB" w:rsidRDefault="00842209" w:rsidP="009119C5">
            <w:pPr>
              <w:spacing w:before="120" w:after="120"/>
              <w:jc w:val="center"/>
            </w:pPr>
            <w:r w:rsidRPr="00842209">
              <w:t>8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32F548FB" w14:textId="77777777" w:rsidR="00842209" w:rsidRPr="00CB5EDB" w:rsidRDefault="00842209" w:rsidP="009119C5">
            <w:pPr>
              <w:spacing w:before="120" w:after="120"/>
              <w:jc w:val="center"/>
            </w:pPr>
            <w:r w:rsidRPr="00842209">
              <w:t>2</w:t>
            </w:r>
          </w:p>
        </w:tc>
        <w:tc>
          <w:tcPr>
            <w:tcW w:w="2295" w:type="dxa"/>
            <w:shd w:val="clear" w:color="auto" w:fill="auto"/>
          </w:tcPr>
          <w:p w14:paraId="06FD9EB0" w14:textId="77777777" w:rsidR="00842209" w:rsidRPr="00CB5EDB" w:rsidRDefault="00842209" w:rsidP="009119C5">
            <w:pPr>
              <w:spacing w:before="40"/>
            </w:pPr>
            <w:r w:rsidRPr="00842209">
              <w:t>Metalowiec sp. z o.o.</w:t>
            </w:r>
          </w:p>
          <w:p w14:paraId="4ABD8B6F" w14:textId="77777777" w:rsidR="00842209" w:rsidRPr="00CB5EDB" w:rsidRDefault="00842209" w:rsidP="009119C5">
            <w:r w:rsidRPr="00842209">
              <w:t>Fabryczna</w:t>
            </w:r>
            <w:r w:rsidRPr="00CB5EDB">
              <w:t xml:space="preserve"> </w:t>
            </w:r>
            <w:r w:rsidRPr="00842209">
              <w:t>2</w:t>
            </w:r>
            <w:r w:rsidRPr="00CB5EDB">
              <w:t xml:space="preserve"> </w:t>
            </w:r>
          </w:p>
          <w:p w14:paraId="649AFA13" w14:textId="77777777" w:rsidR="00842209" w:rsidRPr="00CB5EDB" w:rsidRDefault="00842209" w:rsidP="009119C5">
            <w:pPr>
              <w:spacing w:before="40" w:after="40"/>
              <w:jc w:val="both"/>
            </w:pPr>
            <w:r w:rsidRPr="00842209">
              <w:t>46-100</w:t>
            </w:r>
            <w:r w:rsidRPr="00CB5EDB">
              <w:t xml:space="preserve"> </w:t>
            </w:r>
            <w:r w:rsidRPr="00842209">
              <w:t>Namysłów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28789DD8" w14:textId="77777777" w:rsidR="00842209" w:rsidRPr="00CB5EDB" w:rsidRDefault="00842209" w:rsidP="009119C5">
            <w:pPr>
              <w:spacing w:before="120" w:after="120"/>
              <w:jc w:val="center"/>
            </w:pPr>
            <w:r w:rsidRPr="00842209">
              <w:t>25 920.00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364C335F" w14:textId="77777777" w:rsidR="00842209" w:rsidRPr="00CB5EDB" w:rsidRDefault="00842209" w:rsidP="009119C5">
            <w:pPr>
              <w:spacing w:before="120" w:after="120"/>
              <w:jc w:val="center"/>
            </w:pPr>
            <w:r w:rsidRPr="00842209">
              <w:t>do dn. 02.11.2020 od zawarcia umowy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245B9D6D" w14:textId="77777777" w:rsidR="00842209" w:rsidRPr="00CB5EDB" w:rsidRDefault="00842209" w:rsidP="009119C5">
            <w:pPr>
              <w:spacing w:before="120" w:after="120"/>
              <w:jc w:val="center"/>
            </w:pPr>
            <w:r w:rsidRPr="00842209">
              <w:t>36 miesiące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69B3373C" w14:textId="77777777" w:rsidR="00842209" w:rsidRPr="00CB5EDB" w:rsidRDefault="00842209" w:rsidP="009119C5">
            <w:pPr>
              <w:spacing w:before="120" w:after="120"/>
              <w:jc w:val="center"/>
            </w:pPr>
            <w:r w:rsidRPr="00842209">
              <w:t>60 dni</w:t>
            </w:r>
          </w:p>
        </w:tc>
      </w:tr>
      <w:tr w:rsidR="00842209" w:rsidRPr="00075CD0" w14:paraId="6E7346D1" w14:textId="77777777" w:rsidTr="009119C5">
        <w:tc>
          <w:tcPr>
            <w:tcW w:w="824" w:type="dxa"/>
            <w:shd w:val="clear" w:color="auto" w:fill="auto"/>
            <w:vAlign w:val="center"/>
          </w:tcPr>
          <w:p w14:paraId="0B5FEE90" w14:textId="77777777" w:rsidR="00842209" w:rsidRPr="00CB5EDB" w:rsidRDefault="00842209" w:rsidP="009119C5">
            <w:pPr>
              <w:spacing w:before="120" w:after="120"/>
              <w:jc w:val="center"/>
            </w:pPr>
            <w:r w:rsidRPr="00842209">
              <w:t>9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7A4FD28A" w14:textId="77777777" w:rsidR="00842209" w:rsidRPr="00CB5EDB" w:rsidRDefault="00842209" w:rsidP="009119C5">
            <w:pPr>
              <w:spacing w:before="120" w:after="120"/>
              <w:jc w:val="center"/>
            </w:pPr>
            <w:r w:rsidRPr="00842209">
              <w:t>10</w:t>
            </w:r>
          </w:p>
        </w:tc>
        <w:tc>
          <w:tcPr>
            <w:tcW w:w="2295" w:type="dxa"/>
            <w:shd w:val="clear" w:color="auto" w:fill="auto"/>
          </w:tcPr>
          <w:p w14:paraId="634CFC3B" w14:textId="77777777" w:rsidR="00842209" w:rsidRPr="00CB5EDB" w:rsidRDefault="00842209" w:rsidP="009119C5">
            <w:pPr>
              <w:spacing w:before="40"/>
            </w:pPr>
            <w:proofErr w:type="spellStart"/>
            <w:r w:rsidRPr="00842209">
              <w:t>Naturfarm</w:t>
            </w:r>
            <w:proofErr w:type="spellEnd"/>
            <w:r w:rsidRPr="00842209">
              <w:t xml:space="preserve"> Piotr Wojciechowski</w:t>
            </w:r>
          </w:p>
          <w:p w14:paraId="1B754644" w14:textId="77777777" w:rsidR="00842209" w:rsidRPr="00CB5EDB" w:rsidRDefault="00842209" w:rsidP="009119C5">
            <w:r w:rsidRPr="00842209">
              <w:t>Jaśminowa</w:t>
            </w:r>
            <w:r w:rsidRPr="00CB5EDB">
              <w:t xml:space="preserve"> </w:t>
            </w:r>
            <w:r w:rsidRPr="00842209">
              <w:t>12</w:t>
            </w:r>
            <w:r w:rsidRPr="00CB5EDB">
              <w:t xml:space="preserve"> </w:t>
            </w:r>
          </w:p>
          <w:p w14:paraId="7D156894" w14:textId="77777777" w:rsidR="00842209" w:rsidRPr="00CB5EDB" w:rsidRDefault="00842209" w:rsidP="009119C5">
            <w:pPr>
              <w:spacing w:before="40" w:after="40"/>
              <w:jc w:val="both"/>
            </w:pPr>
            <w:r w:rsidRPr="00842209">
              <w:t>62-070</w:t>
            </w:r>
            <w:r w:rsidRPr="00CB5EDB">
              <w:t xml:space="preserve"> </w:t>
            </w:r>
            <w:r w:rsidRPr="00842209">
              <w:t>Dopiewo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3959F9B7" w14:textId="77777777" w:rsidR="00842209" w:rsidRPr="00CB5EDB" w:rsidRDefault="00842209" w:rsidP="009119C5">
            <w:pPr>
              <w:spacing w:before="120" w:after="120"/>
              <w:jc w:val="center"/>
            </w:pPr>
            <w:r w:rsidRPr="00842209">
              <w:t>7 860.00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4BCDB660" w14:textId="77777777" w:rsidR="00842209" w:rsidRPr="00CB5EDB" w:rsidRDefault="00842209" w:rsidP="009119C5">
            <w:pPr>
              <w:spacing w:before="120" w:after="120"/>
              <w:jc w:val="center"/>
            </w:pPr>
            <w:r w:rsidRPr="00842209">
              <w:t>do dn. 02.11.2020 od zawarcia umowy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2DDA52FF" w14:textId="77777777" w:rsidR="00842209" w:rsidRPr="00CB5EDB" w:rsidRDefault="00842209" w:rsidP="009119C5">
            <w:pPr>
              <w:spacing w:before="120" w:after="120"/>
              <w:jc w:val="center"/>
            </w:pPr>
            <w:r w:rsidRPr="00842209">
              <w:t>36 miesiące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2BAEDD79" w14:textId="77777777" w:rsidR="00842209" w:rsidRPr="00CB5EDB" w:rsidRDefault="00842209" w:rsidP="009119C5">
            <w:pPr>
              <w:spacing w:before="120" w:after="120"/>
              <w:jc w:val="center"/>
            </w:pPr>
            <w:r w:rsidRPr="00842209">
              <w:t>60 dni</w:t>
            </w:r>
          </w:p>
        </w:tc>
      </w:tr>
      <w:tr w:rsidR="00842209" w:rsidRPr="00075CD0" w14:paraId="7AF3D84D" w14:textId="77777777" w:rsidTr="009119C5">
        <w:tc>
          <w:tcPr>
            <w:tcW w:w="824" w:type="dxa"/>
            <w:shd w:val="clear" w:color="auto" w:fill="auto"/>
            <w:vAlign w:val="center"/>
          </w:tcPr>
          <w:p w14:paraId="5770B44A" w14:textId="77777777" w:rsidR="00842209" w:rsidRPr="00CB5EDB" w:rsidRDefault="00842209" w:rsidP="009119C5">
            <w:pPr>
              <w:spacing w:before="120" w:after="120"/>
              <w:jc w:val="center"/>
            </w:pPr>
            <w:r w:rsidRPr="00842209">
              <w:t>10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19C1582C" w14:textId="77777777" w:rsidR="00842209" w:rsidRPr="00CB5EDB" w:rsidRDefault="00842209" w:rsidP="009119C5">
            <w:pPr>
              <w:spacing w:before="120" w:after="120"/>
              <w:jc w:val="center"/>
            </w:pPr>
            <w:r w:rsidRPr="00842209">
              <w:t>6</w:t>
            </w:r>
          </w:p>
        </w:tc>
        <w:tc>
          <w:tcPr>
            <w:tcW w:w="2295" w:type="dxa"/>
            <w:shd w:val="clear" w:color="auto" w:fill="auto"/>
          </w:tcPr>
          <w:p w14:paraId="296048EE" w14:textId="77777777" w:rsidR="00842209" w:rsidRPr="00CB5EDB" w:rsidRDefault="00842209" w:rsidP="009119C5">
            <w:pPr>
              <w:spacing w:before="40"/>
            </w:pPr>
            <w:r w:rsidRPr="00842209">
              <w:t>SANLAB J. Kaczorek, M. Bińczak sp. j.</w:t>
            </w:r>
          </w:p>
          <w:p w14:paraId="6DDAAE19" w14:textId="77777777" w:rsidR="00842209" w:rsidRPr="00CB5EDB" w:rsidRDefault="00842209" w:rsidP="009119C5">
            <w:r w:rsidRPr="00842209">
              <w:t>ul. Andrychowska</w:t>
            </w:r>
            <w:r w:rsidRPr="00CB5EDB">
              <w:t xml:space="preserve"> </w:t>
            </w:r>
            <w:r w:rsidRPr="00842209">
              <w:t>7</w:t>
            </w:r>
            <w:r w:rsidRPr="00CB5EDB">
              <w:t xml:space="preserve"> </w:t>
            </w:r>
          </w:p>
          <w:p w14:paraId="7955D48A" w14:textId="77777777" w:rsidR="00842209" w:rsidRPr="00CB5EDB" w:rsidRDefault="00842209" w:rsidP="009119C5">
            <w:pPr>
              <w:spacing w:before="40" w:after="40"/>
              <w:jc w:val="both"/>
            </w:pPr>
            <w:r w:rsidRPr="00842209">
              <w:t>01-447</w:t>
            </w:r>
            <w:r w:rsidRPr="00CB5EDB">
              <w:t xml:space="preserve"> </w:t>
            </w:r>
            <w:r w:rsidRPr="00842209">
              <w:t>Warszawa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6CC79BDB" w14:textId="77777777" w:rsidR="00842209" w:rsidRPr="00CB5EDB" w:rsidRDefault="00842209" w:rsidP="009119C5">
            <w:pPr>
              <w:spacing w:before="120" w:after="120"/>
              <w:jc w:val="center"/>
            </w:pPr>
            <w:r w:rsidRPr="00842209">
              <w:t>18 792.00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40B305C9" w14:textId="77777777" w:rsidR="00842209" w:rsidRPr="00CB5EDB" w:rsidRDefault="00842209" w:rsidP="009119C5">
            <w:pPr>
              <w:spacing w:before="120" w:after="120"/>
              <w:jc w:val="center"/>
            </w:pPr>
            <w:r w:rsidRPr="00842209">
              <w:t>do dn. 02.11.2020 od zawarcia umowy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2EF1D925" w14:textId="77777777" w:rsidR="00842209" w:rsidRPr="00CB5EDB" w:rsidRDefault="00842209" w:rsidP="009119C5">
            <w:pPr>
              <w:spacing w:before="120" w:after="120"/>
              <w:jc w:val="center"/>
            </w:pPr>
            <w:r w:rsidRPr="00842209">
              <w:t>36 miesiące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0F243437" w14:textId="77777777" w:rsidR="00842209" w:rsidRPr="00CB5EDB" w:rsidRDefault="00842209" w:rsidP="009119C5">
            <w:pPr>
              <w:spacing w:before="120" w:after="120"/>
              <w:jc w:val="center"/>
            </w:pPr>
            <w:r w:rsidRPr="00842209">
              <w:t>60 dni</w:t>
            </w:r>
          </w:p>
        </w:tc>
      </w:tr>
      <w:tr w:rsidR="00842209" w:rsidRPr="00075CD0" w14:paraId="420BA15A" w14:textId="77777777" w:rsidTr="009119C5">
        <w:tc>
          <w:tcPr>
            <w:tcW w:w="824" w:type="dxa"/>
            <w:shd w:val="clear" w:color="auto" w:fill="auto"/>
            <w:vAlign w:val="center"/>
          </w:tcPr>
          <w:p w14:paraId="77BDF642" w14:textId="77777777" w:rsidR="00842209" w:rsidRPr="00CB5EDB" w:rsidRDefault="00842209" w:rsidP="009119C5">
            <w:pPr>
              <w:spacing w:before="120" w:after="120"/>
              <w:jc w:val="center"/>
            </w:pPr>
            <w:r w:rsidRPr="00842209">
              <w:t>11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4D9D3E95" w14:textId="77777777" w:rsidR="00842209" w:rsidRPr="00CB5EDB" w:rsidRDefault="00842209" w:rsidP="009119C5">
            <w:pPr>
              <w:spacing w:before="120" w:after="120"/>
              <w:jc w:val="center"/>
            </w:pPr>
            <w:r w:rsidRPr="00842209">
              <w:t>13</w:t>
            </w:r>
          </w:p>
        </w:tc>
        <w:tc>
          <w:tcPr>
            <w:tcW w:w="2295" w:type="dxa"/>
            <w:shd w:val="clear" w:color="auto" w:fill="auto"/>
          </w:tcPr>
          <w:p w14:paraId="2476B6AB" w14:textId="77777777" w:rsidR="00842209" w:rsidRPr="00CB5EDB" w:rsidRDefault="00842209" w:rsidP="009119C5">
            <w:pPr>
              <w:spacing w:before="40"/>
            </w:pPr>
            <w:r w:rsidRPr="00842209">
              <w:t>SARSTEDT Spółka z o.o.</w:t>
            </w:r>
          </w:p>
          <w:p w14:paraId="794A7E1B" w14:textId="77777777" w:rsidR="00842209" w:rsidRPr="00CB5EDB" w:rsidRDefault="00842209" w:rsidP="009119C5">
            <w:r w:rsidRPr="00842209">
              <w:t>Warszawska</w:t>
            </w:r>
            <w:r w:rsidRPr="00CB5EDB">
              <w:t xml:space="preserve"> </w:t>
            </w:r>
            <w:r w:rsidRPr="00842209">
              <w:t>25</w:t>
            </w:r>
            <w:r w:rsidRPr="00CB5EDB">
              <w:t xml:space="preserve"> </w:t>
            </w:r>
          </w:p>
          <w:p w14:paraId="39D4D6A8" w14:textId="77777777" w:rsidR="00842209" w:rsidRPr="00CB5EDB" w:rsidRDefault="00842209" w:rsidP="009119C5">
            <w:pPr>
              <w:spacing w:before="40" w:after="40"/>
              <w:jc w:val="both"/>
            </w:pPr>
            <w:r w:rsidRPr="00842209">
              <w:t>05-082</w:t>
            </w:r>
            <w:r w:rsidRPr="00CB5EDB">
              <w:t xml:space="preserve"> </w:t>
            </w:r>
            <w:r w:rsidRPr="00842209">
              <w:t>Blizne Łaszczyńskiego, Stare Babice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353BC6D2" w14:textId="77777777" w:rsidR="00842209" w:rsidRPr="00CB5EDB" w:rsidRDefault="00842209" w:rsidP="009119C5">
            <w:pPr>
              <w:spacing w:before="120" w:after="120"/>
              <w:jc w:val="center"/>
            </w:pPr>
            <w:r w:rsidRPr="00842209">
              <w:t>31 806.00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51472D52" w14:textId="77777777" w:rsidR="00842209" w:rsidRPr="00CB5EDB" w:rsidRDefault="00842209" w:rsidP="009119C5">
            <w:pPr>
              <w:spacing w:before="120" w:after="120"/>
              <w:jc w:val="center"/>
            </w:pPr>
            <w:r w:rsidRPr="00842209">
              <w:t>do dn. 02.11.2020 od zawarcia umowy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32A2841F" w14:textId="77777777" w:rsidR="00842209" w:rsidRPr="00CB5EDB" w:rsidRDefault="00842209" w:rsidP="009119C5">
            <w:pPr>
              <w:spacing w:before="120" w:after="120"/>
              <w:jc w:val="center"/>
            </w:pPr>
            <w:r w:rsidRPr="00842209">
              <w:t>36 miesiące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1FB3713B" w14:textId="77777777" w:rsidR="00842209" w:rsidRPr="00CB5EDB" w:rsidRDefault="00842209" w:rsidP="009119C5">
            <w:pPr>
              <w:spacing w:before="120" w:after="120"/>
              <w:jc w:val="center"/>
            </w:pPr>
            <w:r w:rsidRPr="00842209">
              <w:t>60 dni</w:t>
            </w:r>
          </w:p>
        </w:tc>
      </w:tr>
      <w:tr w:rsidR="00842209" w:rsidRPr="00075CD0" w14:paraId="49A095D3" w14:textId="77777777" w:rsidTr="009119C5">
        <w:tc>
          <w:tcPr>
            <w:tcW w:w="824" w:type="dxa"/>
            <w:shd w:val="clear" w:color="auto" w:fill="auto"/>
            <w:vAlign w:val="center"/>
          </w:tcPr>
          <w:p w14:paraId="5339C705" w14:textId="77777777" w:rsidR="00842209" w:rsidRPr="00CB5EDB" w:rsidRDefault="00842209" w:rsidP="009119C5">
            <w:pPr>
              <w:spacing w:before="120" w:after="120"/>
              <w:jc w:val="center"/>
            </w:pPr>
            <w:r w:rsidRPr="00842209">
              <w:t>12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6A94F609" w14:textId="77777777" w:rsidR="00842209" w:rsidRPr="00CB5EDB" w:rsidRDefault="00842209" w:rsidP="009119C5">
            <w:pPr>
              <w:spacing w:before="120" w:after="120"/>
              <w:jc w:val="center"/>
            </w:pPr>
            <w:r w:rsidRPr="00842209">
              <w:t>3</w:t>
            </w:r>
          </w:p>
        </w:tc>
        <w:tc>
          <w:tcPr>
            <w:tcW w:w="2295" w:type="dxa"/>
            <w:shd w:val="clear" w:color="auto" w:fill="auto"/>
          </w:tcPr>
          <w:p w14:paraId="6FAFB4B2" w14:textId="77777777" w:rsidR="00842209" w:rsidRPr="00CB5EDB" w:rsidRDefault="00842209" w:rsidP="009119C5">
            <w:pPr>
              <w:spacing w:before="40"/>
            </w:pPr>
            <w:r w:rsidRPr="00842209">
              <w:t xml:space="preserve">Usługi Branży Metalowej Katarzyna </w:t>
            </w:r>
            <w:proofErr w:type="spellStart"/>
            <w:r w:rsidRPr="00842209">
              <w:t>Kotasińska</w:t>
            </w:r>
            <w:proofErr w:type="spellEnd"/>
          </w:p>
          <w:p w14:paraId="42B4136A" w14:textId="77777777" w:rsidR="00842209" w:rsidRPr="00CB5EDB" w:rsidRDefault="00842209" w:rsidP="009119C5">
            <w:r w:rsidRPr="00842209">
              <w:t>Kresowa</w:t>
            </w:r>
            <w:r w:rsidRPr="00CB5EDB">
              <w:t xml:space="preserve"> </w:t>
            </w:r>
            <w:r w:rsidRPr="00842209">
              <w:t>5</w:t>
            </w:r>
            <w:r w:rsidRPr="00CB5EDB">
              <w:t xml:space="preserve"> </w:t>
            </w:r>
          </w:p>
          <w:p w14:paraId="1159A200" w14:textId="77777777" w:rsidR="00842209" w:rsidRPr="00CB5EDB" w:rsidRDefault="00842209" w:rsidP="009119C5">
            <w:pPr>
              <w:spacing w:before="40" w:after="40"/>
              <w:jc w:val="both"/>
            </w:pPr>
            <w:r w:rsidRPr="00842209">
              <w:t>46-100</w:t>
            </w:r>
            <w:r w:rsidRPr="00CB5EDB">
              <w:t xml:space="preserve"> </w:t>
            </w:r>
            <w:r w:rsidRPr="00842209">
              <w:t>Namysłów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36A8A155" w14:textId="77777777" w:rsidR="00842209" w:rsidRPr="00CB5EDB" w:rsidRDefault="00842209" w:rsidP="009119C5">
            <w:pPr>
              <w:spacing w:before="120" w:after="120"/>
              <w:jc w:val="center"/>
            </w:pPr>
            <w:r w:rsidRPr="00842209">
              <w:t>343 884.96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7E4210B8" w14:textId="77777777" w:rsidR="00842209" w:rsidRPr="00CB5EDB" w:rsidRDefault="00842209" w:rsidP="009119C5">
            <w:pPr>
              <w:spacing w:before="120" w:after="120"/>
              <w:jc w:val="center"/>
            </w:pPr>
            <w:r w:rsidRPr="00842209">
              <w:t>do dn. 02.11.2020 od zawarcia umowy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478850B0" w14:textId="77777777" w:rsidR="00842209" w:rsidRPr="00CB5EDB" w:rsidRDefault="00842209" w:rsidP="009119C5">
            <w:pPr>
              <w:spacing w:before="120" w:after="120"/>
              <w:jc w:val="center"/>
            </w:pPr>
            <w:r w:rsidRPr="00842209">
              <w:t>36 miesiące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538C54DD" w14:textId="77777777" w:rsidR="00842209" w:rsidRPr="00CB5EDB" w:rsidRDefault="00842209" w:rsidP="009119C5">
            <w:pPr>
              <w:spacing w:before="120" w:after="120"/>
              <w:jc w:val="center"/>
            </w:pPr>
            <w:r w:rsidRPr="00842209">
              <w:t>60 dni</w:t>
            </w:r>
          </w:p>
        </w:tc>
      </w:tr>
      <w:tr w:rsidR="00842209" w:rsidRPr="00075CD0" w14:paraId="7E14D511" w14:textId="77777777" w:rsidTr="009119C5">
        <w:tc>
          <w:tcPr>
            <w:tcW w:w="824" w:type="dxa"/>
            <w:shd w:val="clear" w:color="auto" w:fill="auto"/>
            <w:vAlign w:val="center"/>
          </w:tcPr>
          <w:p w14:paraId="30A09CF0" w14:textId="77777777" w:rsidR="00842209" w:rsidRPr="00CB5EDB" w:rsidRDefault="00842209" w:rsidP="009119C5">
            <w:pPr>
              <w:spacing w:before="120" w:after="120"/>
              <w:jc w:val="center"/>
            </w:pPr>
            <w:r w:rsidRPr="00842209">
              <w:lastRenderedPageBreak/>
              <w:t>13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1CB18280" w14:textId="77777777" w:rsidR="00842209" w:rsidRPr="00CB5EDB" w:rsidRDefault="00842209" w:rsidP="009119C5">
            <w:pPr>
              <w:spacing w:before="120" w:after="120"/>
              <w:jc w:val="center"/>
            </w:pPr>
            <w:r w:rsidRPr="00842209">
              <w:t>8</w:t>
            </w:r>
          </w:p>
        </w:tc>
        <w:tc>
          <w:tcPr>
            <w:tcW w:w="2295" w:type="dxa"/>
            <w:shd w:val="clear" w:color="auto" w:fill="auto"/>
          </w:tcPr>
          <w:p w14:paraId="60E81DC6" w14:textId="77777777" w:rsidR="00842209" w:rsidRPr="00CB5EDB" w:rsidRDefault="00842209" w:rsidP="009119C5">
            <w:pPr>
              <w:spacing w:before="40"/>
            </w:pPr>
            <w:r w:rsidRPr="00842209">
              <w:t>ZAKŁAD ELEKTRONICZNY VIDEOMED</w:t>
            </w:r>
          </w:p>
          <w:p w14:paraId="43CB1463" w14:textId="77777777" w:rsidR="00842209" w:rsidRPr="00CB5EDB" w:rsidRDefault="00842209" w:rsidP="009119C5">
            <w:r w:rsidRPr="00842209">
              <w:t>Klonowa</w:t>
            </w:r>
            <w:r w:rsidRPr="00CB5EDB">
              <w:t xml:space="preserve"> </w:t>
            </w:r>
            <w:r w:rsidRPr="00842209">
              <w:t>18</w:t>
            </w:r>
            <w:r w:rsidRPr="00CB5EDB">
              <w:t xml:space="preserve"> </w:t>
            </w:r>
          </w:p>
          <w:p w14:paraId="60DA038A" w14:textId="77777777" w:rsidR="00842209" w:rsidRPr="00CB5EDB" w:rsidRDefault="00842209" w:rsidP="009119C5">
            <w:pPr>
              <w:spacing w:before="40" w:after="40"/>
              <w:jc w:val="both"/>
            </w:pPr>
            <w:r w:rsidRPr="00842209">
              <w:t>58-310</w:t>
            </w:r>
            <w:r w:rsidRPr="00CB5EDB">
              <w:t xml:space="preserve"> </w:t>
            </w:r>
            <w:r w:rsidRPr="00842209">
              <w:t>Szczawno-Zdrój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26C69C5A" w14:textId="77777777" w:rsidR="00842209" w:rsidRPr="00CB5EDB" w:rsidRDefault="00842209" w:rsidP="009119C5">
            <w:pPr>
              <w:spacing w:before="120" w:after="120"/>
              <w:jc w:val="center"/>
            </w:pPr>
            <w:r w:rsidRPr="00842209">
              <w:t>15 838.74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2C68ECA8" w14:textId="77777777" w:rsidR="00842209" w:rsidRPr="00CB5EDB" w:rsidRDefault="00842209" w:rsidP="009119C5">
            <w:pPr>
              <w:spacing w:before="120" w:after="120"/>
              <w:jc w:val="center"/>
            </w:pPr>
            <w:r w:rsidRPr="00842209">
              <w:t>do dn. 02.11.2020 od zawarcia umowy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504BB934" w14:textId="77777777" w:rsidR="00842209" w:rsidRPr="00CB5EDB" w:rsidRDefault="00842209" w:rsidP="009119C5">
            <w:pPr>
              <w:spacing w:before="120" w:after="120"/>
              <w:jc w:val="center"/>
            </w:pPr>
            <w:r w:rsidRPr="00842209">
              <w:t>36 miesiące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040CE75F" w14:textId="77777777" w:rsidR="00842209" w:rsidRPr="00CB5EDB" w:rsidRDefault="00842209" w:rsidP="009119C5">
            <w:pPr>
              <w:spacing w:before="120" w:after="120"/>
              <w:jc w:val="center"/>
            </w:pPr>
            <w:r w:rsidRPr="00842209">
              <w:t>60 dni</w:t>
            </w:r>
          </w:p>
        </w:tc>
      </w:tr>
      <w:tr w:rsidR="00842209" w:rsidRPr="00075CD0" w14:paraId="4B2253F8" w14:textId="77777777" w:rsidTr="009119C5">
        <w:tc>
          <w:tcPr>
            <w:tcW w:w="824" w:type="dxa"/>
            <w:shd w:val="clear" w:color="auto" w:fill="auto"/>
            <w:vAlign w:val="center"/>
          </w:tcPr>
          <w:p w14:paraId="003ED7CE" w14:textId="77777777" w:rsidR="00842209" w:rsidRPr="00CB5EDB" w:rsidRDefault="00842209" w:rsidP="009119C5">
            <w:pPr>
              <w:spacing w:before="120" w:after="120"/>
              <w:jc w:val="center"/>
            </w:pPr>
            <w:r w:rsidRPr="00842209">
              <w:t>14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05E9993C" w14:textId="77777777" w:rsidR="00842209" w:rsidRPr="00CB5EDB" w:rsidRDefault="00842209" w:rsidP="009119C5">
            <w:pPr>
              <w:spacing w:before="120" w:after="120"/>
              <w:jc w:val="center"/>
            </w:pPr>
            <w:r w:rsidRPr="00842209">
              <w:t>12</w:t>
            </w:r>
          </w:p>
        </w:tc>
        <w:tc>
          <w:tcPr>
            <w:tcW w:w="2295" w:type="dxa"/>
            <w:shd w:val="clear" w:color="auto" w:fill="auto"/>
          </w:tcPr>
          <w:p w14:paraId="6DA84A65" w14:textId="77777777" w:rsidR="00842209" w:rsidRPr="00CB5EDB" w:rsidRDefault="00842209" w:rsidP="009119C5">
            <w:pPr>
              <w:spacing w:before="40"/>
            </w:pPr>
            <w:proofErr w:type="spellStart"/>
            <w:r w:rsidRPr="00842209">
              <w:t>Wolfmed</w:t>
            </w:r>
            <w:proofErr w:type="spellEnd"/>
            <w:r w:rsidRPr="00842209">
              <w:t xml:space="preserve"> Sp. z o.o. </w:t>
            </w:r>
            <w:proofErr w:type="spellStart"/>
            <w:r w:rsidRPr="00842209">
              <w:t>Sp.K</w:t>
            </w:r>
            <w:proofErr w:type="spellEnd"/>
            <w:r w:rsidRPr="00842209">
              <w:t>.</w:t>
            </w:r>
          </w:p>
          <w:p w14:paraId="6C3AE45C" w14:textId="77777777" w:rsidR="00842209" w:rsidRPr="00CB5EDB" w:rsidRDefault="00842209" w:rsidP="009119C5">
            <w:r w:rsidRPr="00842209">
              <w:t>Władysława Żeleńskiego</w:t>
            </w:r>
            <w:r w:rsidRPr="00CB5EDB">
              <w:t xml:space="preserve"> </w:t>
            </w:r>
            <w:r w:rsidRPr="00842209">
              <w:t>99</w:t>
            </w:r>
            <w:r w:rsidRPr="00CB5EDB">
              <w:t xml:space="preserve"> </w:t>
            </w:r>
          </w:p>
          <w:p w14:paraId="2A57850D" w14:textId="77777777" w:rsidR="00842209" w:rsidRPr="00CB5EDB" w:rsidRDefault="00842209" w:rsidP="009119C5">
            <w:pPr>
              <w:spacing w:before="40" w:after="40"/>
              <w:jc w:val="both"/>
            </w:pPr>
            <w:r w:rsidRPr="00842209">
              <w:t>31-353</w:t>
            </w:r>
            <w:r w:rsidRPr="00CB5EDB">
              <w:t xml:space="preserve"> </w:t>
            </w:r>
            <w:r w:rsidRPr="00842209">
              <w:t>Kraków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7A97FF4A" w14:textId="77777777" w:rsidR="00842209" w:rsidRPr="00CB5EDB" w:rsidRDefault="00842209" w:rsidP="009119C5">
            <w:pPr>
              <w:spacing w:before="120" w:after="120"/>
              <w:jc w:val="center"/>
            </w:pPr>
            <w:r w:rsidRPr="00842209">
              <w:t>288 903.24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3429A33C" w14:textId="77777777" w:rsidR="00842209" w:rsidRPr="00CB5EDB" w:rsidRDefault="00842209" w:rsidP="009119C5">
            <w:pPr>
              <w:spacing w:before="120" w:after="120"/>
              <w:jc w:val="center"/>
            </w:pPr>
            <w:r w:rsidRPr="00842209">
              <w:t>do dn. 13.11.2020 od zawarcia umowy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3C67F742" w14:textId="77777777" w:rsidR="00842209" w:rsidRPr="00CB5EDB" w:rsidRDefault="00842209" w:rsidP="009119C5">
            <w:pPr>
              <w:spacing w:before="120" w:after="120"/>
              <w:jc w:val="center"/>
            </w:pPr>
            <w:r w:rsidRPr="00842209">
              <w:t>24 miesiące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7B857D3C" w14:textId="77777777" w:rsidR="00842209" w:rsidRPr="00CB5EDB" w:rsidRDefault="00842209" w:rsidP="009119C5">
            <w:pPr>
              <w:spacing w:before="120" w:after="120"/>
              <w:jc w:val="center"/>
            </w:pPr>
            <w:r w:rsidRPr="00842209">
              <w:t>60 dni</w:t>
            </w:r>
          </w:p>
        </w:tc>
      </w:tr>
    </w:tbl>
    <w:p w14:paraId="20D484E8" w14:textId="77777777" w:rsidR="00CB3F6E" w:rsidRDefault="00CB3F6E" w:rsidP="00CB3F6E">
      <w:pPr>
        <w:pStyle w:val="Tekstpodstawowy"/>
        <w:rPr>
          <w:i/>
        </w:rPr>
      </w:pPr>
    </w:p>
    <w:p w14:paraId="2F7BA1FC" w14:textId="77777777" w:rsidR="00CB3F6E" w:rsidRDefault="00CB3F6E" w:rsidP="00CB3F6E">
      <w:pPr>
        <w:pStyle w:val="Tekstpodstawowy"/>
        <w:rPr>
          <w:i/>
        </w:rPr>
      </w:pPr>
    </w:p>
    <w:p w14:paraId="29083B85" w14:textId="13FB6C6F" w:rsidR="00A80738" w:rsidRDefault="00A80738" w:rsidP="00CB3F6E">
      <w:pPr>
        <w:pStyle w:val="Tekstpodstawowy"/>
        <w:ind w:left="4956" w:firstLine="708"/>
        <w:rPr>
          <w:i/>
        </w:rPr>
      </w:pPr>
      <w:r>
        <w:rPr>
          <w:i/>
        </w:rPr>
        <w:t>Zamawiający</w:t>
      </w:r>
    </w:p>
    <w:p w14:paraId="4D73DB70" w14:textId="77777777" w:rsidR="002078AE" w:rsidRPr="004B0563" w:rsidRDefault="002078AE" w:rsidP="002078AE">
      <w:pPr>
        <w:ind w:left="5664"/>
        <w:rPr>
          <w:i/>
          <w:iCs/>
        </w:rPr>
      </w:pPr>
      <w:r w:rsidRPr="004B0563">
        <w:rPr>
          <w:i/>
          <w:iCs/>
        </w:rPr>
        <w:t>Z -ca Dyrektora ds. Lecznictwa</w:t>
      </w:r>
    </w:p>
    <w:p w14:paraId="70B63785" w14:textId="77777777" w:rsidR="002078AE" w:rsidRPr="004B0563" w:rsidRDefault="002078AE" w:rsidP="002078AE">
      <w:pPr>
        <w:ind w:left="5664"/>
        <w:rPr>
          <w:i/>
          <w:iCs/>
        </w:rPr>
      </w:pPr>
      <w:r w:rsidRPr="004B0563">
        <w:rPr>
          <w:i/>
          <w:iCs/>
        </w:rPr>
        <w:t xml:space="preserve">Lek.  med. Katarzyna Turek – </w:t>
      </w:r>
      <w:proofErr w:type="spellStart"/>
      <w:r w:rsidRPr="004B0563">
        <w:rPr>
          <w:i/>
          <w:iCs/>
        </w:rPr>
        <w:t>Fornelska</w:t>
      </w:r>
      <w:proofErr w:type="spellEnd"/>
      <w:r w:rsidRPr="004B0563">
        <w:rPr>
          <w:i/>
          <w:iCs/>
        </w:rPr>
        <w:t xml:space="preserve"> </w:t>
      </w:r>
    </w:p>
    <w:p w14:paraId="3BE014FD" w14:textId="77777777" w:rsidR="00A80738" w:rsidRPr="004B0563" w:rsidRDefault="00A80738" w:rsidP="00A80738">
      <w:pPr>
        <w:jc w:val="right"/>
        <w:rPr>
          <w:i/>
          <w:iCs/>
          <w:sz w:val="24"/>
        </w:rPr>
      </w:pPr>
    </w:p>
    <w:sectPr w:rsidR="00A80738" w:rsidRPr="004B0563" w:rsidSect="00CB5EDB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993" w:right="1418" w:bottom="1135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239E06E5" w14:textId="77777777" w:rsidR="00842354" w:rsidRDefault="00842354">
      <w:r>
        <w:separator/>
      </w:r>
    </w:p>
  </w:endnote>
  <w:endnote w:type="continuationSeparator" w:id="0">
    <w:p w14:paraId="11F4A2F1" w14:textId="77777777" w:rsidR="00842354" w:rsidRDefault="0084235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7435707" w14:textId="77777777" w:rsidR="00C94D43" w:rsidRDefault="00C94D4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0D6E69B5" w14:textId="77777777" w:rsidR="00C94D43" w:rsidRDefault="00C94D4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A50C75F" w14:textId="77777777" w:rsidR="00C94D43" w:rsidRDefault="002078AE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294FDB53">
        <v:line id="_x0000_s2049" style="position:absolute;left:0;text-align:left;z-index:251657728" from="-3.85pt,8.7pt" to="455.15pt,8.7pt"/>
      </w:pict>
    </w:r>
  </w:p>
  <w:p w14:paraId="17FD5271" w14:textId="77777777" w:rsidR="00C94D43" w:rsidRDefault="00C94D43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A3048A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A3048A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99A547C" w14:textId="77777777" w:rsidR="00C94D43" w:rsidRDefault="00C94D4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40A7FEBA" w14:textId="77777777" w:rsidR="00C94D43" w:rsidRDefault="00C94D43">
    <w:pPr>
      <w:pStyle w:val="Stopka"/>
      <w:tabs>
        <w:tab w:val="clear" w:pos="4536"/>
      </w:tabs>
      <w:jc w:val="center"/>
    </w:pPr>
  </w:p>
  <w:p w14:paraId="07E3EBB5" w14:textId="77777777" w:rsidR="00C94D43" w:rsidRDefault="00C94D43">
    <w:pPr>
      <w:pStyle w:val="Stopka"/>
      <w:tabs>
        <w:tab w:val="clear" w:pos="4536"/>
      </w:tabs>
      <w:jc w:val="center"/>
    </w:pPr>
    <w:r>
      <w:t xml:space="preserve">System Pro </w:t>
    </w:r>
    <w:proofErr w:type="spellStart"/>
    <w:r>
      <w:t>Publico</w:t>
    </w:r>
    <w:proofErr w:type="spellEnd"/>
    <w:r>
      <w:t xml:space="preserve">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A3048A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5A8D44A2" w14:textId="77777777" w:rsidR="00842354" w:rsidRDefault="00842354">
      <w:r>
        <w:separator/>
      </w:r>
    </w:p>
  </w:footnote>
  <w:footnote w:type="continuationSeparator" w:id="0">
    <w:p w14:paraId="1B2BF458" w14:textId="77777777" w:rsidR="00842354" w:rsidRDefault="0084235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C9CD2CE" w14:textId="77777777" w:rsidR="00842209" w:rsidRDefault="0084220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2138914" w14:textId="77777777" w:rsidR="00842209" w:rsidRDefault="0084220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80F1E4B" w14:textId="77777777" w:rsidR="00842209" w:rsidRDefault="0084220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842354"/>
    <w:rsid w:val="0001764B"/>
    <w:rsid w:val="0003529D"/>
    <w:rsid w:val="00075CD0"/>
    <w:rsid w:val="00092C61"/>
    <w:rsid w:val="0014428B"/>
    <w:rsid w:val="0018613E"/>
    <w:rsid w:val="001A443E"/>
    <w:rsid w:val="002078AE"/>
    <w:rsid w:val="002628C2"/>
    <w:rsid w:val="00342653"/>
    <w:rsid w:val="0035216A"/>
    <w:rsid w:val="003B044E"/>
    <w:rsid w:val="004B0563"/>
    <w:rsid w:val="004C7E9B"/>
    <w:rsid w:val="005028C0"/>
    <w:rsid w:val="00617D11"/>
    <w:rsid w:val="00647371"/>
    <w:rsid w:val="00651764"/>
    <w:rsid w:val="00666480"/>
    <w:rsid w:val="0069085C"/>
    <w:rsid w:val="00842209"/>
    <w:rsid w:val="00842354"/>
    <w:rsid w:val="00861E75"/>
    <w:rsid w:val="00864EE2"/>
    <w:rsid w:val="008B02BA"/>
    <w:rsid w:val="009F189D"/>
    <w:rsid w:val="00A3048A"/>
    <w:rsid w:val="00A80738"/>
    <w:rsid w:val="00AC7F83"/>
    <w:rsid w:val="00B50940"/>
    <w:rsid w:val="00C236D3"/>
    <w:rsid w:val="00C94D43"/>
    <w:rsid w:val="00CB3F6E"/>
    <w:rsid w:val="00CB5EDB"/>
    <w:rsid w:val="00E314E0"/>
    <w:rsid w:val="00EB7963"/>
    <w:rsid w:val="00F273AC"/>
    <w:rsid w:val="00F95C33"/>
    <w:rsid w:val="00FB58C6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7C4FC8D0"/>
  <w15:chartTrackingRefBased/>
  <w15:docId w15:val="{53D465E3-576C-496D-AE1B-E914067AA0E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289479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925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3</Pages>
  <Words>622</Words>
  <Characters>3248</Characters>
  <Application>Microsoft Office Word</Application>
  <DocSecurity>0</DocSecurity>
  <Lines>27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 Sp. z o.o.</Company>
  <LinksUpToDate>false</LinksUpToDate>
  <CharactersWithSpaces>3863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zp</dc:creator>
  <cp:keywords/>
  <dc:description/>
  <cp:lastModifiedBy>zp</cp:lastModifiedBy>
  <cp:revision>2</cp:revision>
  <cp:lastPrinted>2020-08-19T10:31:00Z</cp:lastPrinted>
  <dcterms:created xsi:type="dcterms:W3CDTF">2020-08-19T10:31:00Z</dcterms:created>
  <dcterms:modified xsi:type="dcterms:W3CDTF">2020-08-19T10:31:00Z</dcterms:modified>
</cp:coreProperties>
</file>