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507A7" w14:textId="77777777"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6D38F53" wp14:editId="1D2E2AC9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370FA" w14:textId="77777777"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14:paraId="6B820275" w14:textId="77777777"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14:paraId="75A521F6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14:paraId="5B14C417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14:paraId="46B38B95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14:paraId="70FEBC2D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14:paraId="7785FD82" w14:textId="77777777"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6A5B6B78" w14:textId="77777777"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14:paraId="5036D58D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62AB5ED5" w14:textId="77777777"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14:paraId="6361FEB3" w14:textId="77777777"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14:paraId="4174F364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AA1F6A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14:paraId="1F84086A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14:paraId="27439B5B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14:paraId="67ABCB85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44ABA8E0" w14:textId="731B102C" w:rsidR="0041609D" w:rsidRPr="0041609D" w:rsidRDefault="0041609D" w:rsidP="00A734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D6138E" w:rsidRPr="00D6138E">
        <w:rPr>
          <w:rFonts w:ascii="Times New Roman" w:hAnsi="Times New Roman"/>
          <w:b/>
          <w:sz w:val="24"/>
          <w:szCs w:val="24"/>
        </w:rPr>
        <w:t>zawodowe szkolenia certyfikowane dla WEAIiIB – KC-zp.272-324/20</w:t>
      </w:r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14:paraId="087A6103" w14:textId="77777777"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14:paraId="59E85614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3B1AA0" w14:textId="2FABE3C9"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</w:t>
      </w:r>
      <w:r w:rsidR="00D6138E">
        <w:rPr>
          <w:rFonts w:ascii="Times New Roman" w:hAnsi="Times New Roman"/>
          <w:sz w:val="24"/>
          <w:szCs w:val="24"/>
        </w:rPr>
        <w:t>5.</w:t>
      </w:r>
      <w:r w:rsidRPr="0041609D">
        <w:rPr>
          <w:rFonts w:ascii="Times New Roman" w:hAnsi="Times New Roman"/>
          <w:sz w:val="24"/>
          <w:szCs w:val="24"/>
        </w:rPr>
        <w:t>1</w:t>
      </w:r>
      <w:r w:rsidR="00D6138E">
        <w:rPr>
          <w:rFonts w:ascii="Times New Roman" w:hAnsi="Times New Roman"/>
          <w:sz w:val="24"/>
          <w:szCs w:val="24"/>
        </w:rPr>
        <w:t>.</w:t>
      </w:r>
    </w:p>
    <w:p w14:paraId="13795268" w14:textId="77777777"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5B10EF" w14:textId="77777777"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A580A9" w14:textId="77777777"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14:paraId="58459315" w14:textId="77777777"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V polegam na zasobach następującego/ych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14:paraId="0028759C" w14:textId="77777777"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B348125" w14:textId="77777777"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184B2703" w14:textId="77777777"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624534B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9C1660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132835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FA5018" w14:textId="77777777"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DF968F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9FF73E" w14:textId="77777777"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14:paraId="52DCD2C6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8EDA2E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F551844" w14:textId="77777777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4E909E6D" w14:textId="77777777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1D1A9E81" w14:textId="77777777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213F8BB7" w14:textId="77777777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p w14:paraId="1DDF9E95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1708C" w14:textId="77777777" w:rsidR="00EF026F" w:rsidRDefault="00EF026F" w:rsidP="0038231F">
      <w:pPr>
        <w:spacing w:after="0" w:line="240" w:lineRule="auto"/>
      </w:pPr>
      <w:r>
        <w:separator/>
      </w:r>
    </w:p>
  </w:endnote>
  <w:endnote w:type="continuationSeparator" w:id="0">
    <w:p w14:paraId="1F551F6D" w14:textId="77777777" w:rsidR="00EF026F" w:rsidRDefault="00EF02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FD5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0E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0E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91EC8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AE8C8" w14:textId="77777777" w:rsidR="00EF026F" w:rsidRDefault="00EF026F" w:rsidP="0038231F">
      <w:pPr>
        <w:spacing w:after="0" w:line="240" w:lineRule="auto"/>
      </w:pPr>
      <w:r>
        <w:separator/>
      </w:r>
    </w:p>
  </w:footnote>
  <w:footnote w:type="continuationSeparator" w:id="0">
    <w:p w14:paraId="40D016DE" w14:textId="77777777" w:rsidR="00EF026F" w:rsidRDefault="00EF026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C21"/>
    <w:rsid w:val="00023477"/>
    <w:rsid w:val="000247FF"/>
    <w:rsid w:val="00025C8D"/>
    <w:rsid w:val="000303EE"/>
    <w:rsid w:val="000417D2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C703F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E2F93"/>
    <w:rsid w:val="005F586D"/>
    <w:rsid w:val="006236D8"/>
    <w:rsid w:val="00634311"/>
    <w:rsid w:val="00641874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16C2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1253"/>
    <w:rsid w:val="007D43C9"/>
    <w:rsid w:val="007D5B61"/>
    <w:rsid w:val="007E2F69"/>
    <w:rsid w:val="00804F07"/>
    <w:rsid w:val="0082090E"/>
    <w:rsid w:val="00825A09"/>
    <w:rsid w:val="00830AB1"/>
    <w:rsid w:val="00833FCD"/>
    <w:rsid w:val="00836FA3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3774C"/>
    <w:rsid w:val="009440B7"/>
    <w:rsid w:val="009462BD"/>
    <w:rsid w:val="00952535"/>
    <w:rsid w:val="00956C26"/>
    <w:rsid w:val="00960337"/>
    <w:rsid w:val="009618EB"/>
    <w:rsid w:val="00975019"/>
    <w:rsid w:val="00975C49"/>
    <w:rsid w:val="00981EAA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7344E"/>
    <w:rsid w:val="00A90C35"/>
    <w:rsid w:val="00A93A0E"/>
    <w:rsid w:val="00A95C2F"/>
    <w:rsid w:val="00AB1281"/>
    <w:rsid w:val="00AD6EAA"/>
    <w:rsid w:val="00AE6FF2"/>
    <w:rsid w:val="00B0088C"/>
    <w:rsid w:val="00B10E7F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2014"/>
    <w:rsid w:val="00C737A7"/>
    <w:rsid w:val="00C81012"/>
    <w:rsid w:val="00CB00F4"/>
    <w:rsid w:val="00CB33DC"/>
    <w:rsid w:val="00CC7FF4"/>
    <w:rsid w:val="00CD0851"/>
    <w:rsid w:val="00CE093B"/>
    <w:rsid w:val="00D23F3D"/>
    <w:rsid w:val="00D34D9A"/>
    <w:rsid w:val="00D409DE"/>
    <w:rsid w:val="00D42C9B"/>
    <w:rsid w:val="00D52EC6"/>
    <w:rsid w:val="00D531D5"/>
    <w:rsid w:val="00D6138E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026F"/>
    <w:rsid w:val="00EF74CA"/>
    <w:rsid w:val="00F04280"/>
    <w:rsid w:val="00F0440F"/>
    <w:rsid w:val="00F118F3"/>
    <w:rsid w:val="00F365F2"/>
    <w:rsid w:val="00F43919"/>
    <w:rsid w:val="00F47F78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4E199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5938-9F93-49CA-ADEA-1354D43EF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User</cp:lastModifiedBy>
  <cp:revision>3</cp:revision>
  <cp:lastPrinted>2019-01-28T11:31:00Z</cp:lastPrinted>
  <dcterms:created xsi:type="dcterms:W3CDTF">2020-07-21T08:22:00Z</dcterms:created>
  <dcterms:modified xsi:type="dcterms:W3CDTF">2020-07-21T19:49:00Z</dcterms:modified>
</cp:coreProperties>
</file>