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5B6A70" w:rsidRDefault="006676AE" w:rsidP="005B6A70">
      <w:pPr>
        <w:pStyle w:val="Nagwek4"/>
        <w:rPr>
          <w:i w:val="0"/>
          <w:sz w:val="22"/>
          <w:szCs w:val="22"/>
        </w:rPr>
      </w:pPr>
      <w:r w:rsidRPr="005B6A70">
        <w:rPr>
          <w:i w:val="0"/>
          <w:sz w:val="22"/>
          <w:szCs w:val="22"/>
        </w:rPr>
        <w:t xml:space="preserve">Załącznik nr </w:t>
      </w:r>
      <w:r w:rsidR="005B6A70" w:rsidRPr="005B6A70">
        <w:rPr>
          <w:i w:val="0"/>
          <w:sz w:val="22"/>
          <w:szCs w:val="22"/>
        </w:rPr>
        <w:t>5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F269B" w:rsidRPr="00CF269B">
        <w:rPr>
          <w:rFonts w:ascii="Times New Roman" w:hAnsi="Times New Roman"/>
          <w:b/>
        </w:rPr>
        <w:t>NA/P/243/2020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269B" w:rsidRPr="00CF269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269B" w:rsidRPr="00CF269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F269B" w:rsidRPr="00CF269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269B" w:rsidRPr="00CF269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F269B" w:rsidRPr="00CF269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F269B" w:rsidRPr="00CF269B">
        <w:rPr>
          <w:rFonts w:ascii="Times New Roman" w:hAnsi="Times New Roman"/>
        </w:rPr>
        <w:t>(</w:t>
      </w:r>
      <w:proofErr w:type="spellStart"/>
      <w:r w:rsidR="00CF269B" w:rsidRPr="00CF269B">
        <w:rPr>
          <w:rFonts w:ascii="Times New Roman" w:hAnsi="Times New Roman"/>
        </w:rPr>
        <w:t>t.j</w:t>
      </w:r>
      <w:proofErr w:type="spellEnd"/>
      <w:r w:rsidR="00CF269B" w:rsidRPr="00CF269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5B6A70">
        <w:rPr>
          <w:rFonts w:ascii="Times New Roman" w:hAnsi="Times New Roman"/>
          <w:b/>
          <w:sz w:val="21"/>
          <w:szCs w:val="21"/>
          <w:u w:val="single"/>
        </w:rPr>
        <w:t>POSTĘPOWANIU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F269B" w:rsidRPr="00CF269B">
        <w:rPr>
          <w:rFonts w:ascii="Times New Roman" w:hAnsi="Times New Roman"/>
          <w:b/>
        </w:rPr>
        <w:t>Remont dachu niskiego budynku "V"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F269B" w:rsidRPr="00CF269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426FF" w:rsidRPr="005B6A70" w:rsidRDefault="00C113BF" w:rsidP="005B6A70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CF269B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5B6A70" w:rsidRDefault="005B6A70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B6A70" w:rsidRPr="00F90CD1" w:rsidRDefault="005B6A70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B6A70" w:rsidRPr="000247FF" w:rsidRDefault="005B6A70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B6A70" w:rsidRDefault="005B6A7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B6A70" w:rsidRPr="006676AE" w:rsidRDefault="005B6A7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41E" w:rsidRDefault="0094041E" w:rsidP="0038231F">
      <w:pPr>
        <w:spacing w:after="0" w:line="240" w:lineRule="auto"/>
      </w:pPr>
      <w:r>
        <w:separator/>
      </w:r>
    </w:p>
  </w:endnote>
  <w:endnote w:type="continuationSeparator" w:id="0">
    <w:p w:rsidR="0094041E" w:rsidRDefault="009404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69B" w:rsidRDefault="00CF26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B6A7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B6A7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69B" w:rsidRDefault="00CF26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41E" w:rsidRDefault="0094041E" w:rsidP="0038231F">
      <w:pPr>
        <w:spacing w:after="0" w:line="240" w:lineRule="auto"/>
      </w:pPr>
      <w:r>
        <w:separator/>
      </w:r>
    </w:p>
  </w:footnote>
  <w:footnote w:type="continuationSeparator" w:id="0">
    <w:p w:rsidR="0094041E" w:rsidRDefault="009404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69B" w:rsidRDefault="00CF26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69B" w:rsidRDefault="00CF26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69B" w:rsidRDefault="00CF26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041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6A7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041E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269B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2022D"/>
  <w15:docId w15:val="{1273F530-7BC3-4AE4-8112-466C3CB96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EDF9B-8273-49AC-AA6A-8B3311DCF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523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2020-08-17T12:03:00Z</cp:lastPrinted>
  <dcterms:created xsi:type="dcterms:W3CDTF">2020-08-17T12:03:00Z</dcterms:created>
  <dcterms:modified xsi:type="dcterms:W3CDTF">2020-08-17T12:03:00Z</dcterms:modified>
</cp:coreProperties>
</file>