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80ABE8" w14:textId="1256854E" w:rsidR="00114568" w:rsidRPr="00DD443E" w:rsidRDefault="008E60C4" w:rsidP="00114568">
      <w:pPr>
        <w:keepNext/>
        <w:spacing w:after="60"/>
        <w:jc w:val="right"/>
        <w:outlineLvl w:val="3"/>
        <w:rPr>
          <w:b/>
          <w:bCs/>
          <w:sz w:val="22"/>
          <w:szCs w:val="22"/>
        </w:rPr>
      </w:pPr>
      <w:r w:rsidRPr="00DD443E">
        <w:rPr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9DA70D6" wp14:editId="5C279CA1">
                <wp:simplePos x="0" y="0"/>
                <wp:positionH relativeFrom="column">
                  <wp:posOffset>-171450</wp:posOffset>
                </wp:positionH>
                <wp:positionV relativeFrom="paragraph">
                  <wp:posOffset>231775</wp:posOffset>
                </wp:positionV>
                <wp:extent cx="2164715" cy="932180"/>
                <wp:effectExtent l="0" t="0" r="6985" b="1270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4715" cy="9321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454DF6C" w14:textId="77777777" w:rsidR="004B6F50" w:rsidRDefault="004B6F50" w:rsidP="00114568"/>
                          <w:p w14:paraId="370C130B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5435A8C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3F5869F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D3A72D4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6540C87" w14:textId="77777777" w:rsidR="004B6F50" w:rsidRDefault="004B6F50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017164E6" w14:textId="77777777" w:rsidR="004B6F50" w:rsidRDefault="004B6F50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76387476" w14:textId="77777777" w:rsidR="004B6F50" w:rsidRDefault="004B6F50" w:rsidP="0011456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9DA70D6" id="Prostokąt: zaokrąglone rogi 1" o:spid="_x0000_s1026" style="position:absolute;left:0;text-align:left;margin-left:-13.5pt;margin-top:18.25pt;width:170.45pt;height:7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" filled="f" strokeweight=".25pt">
                <v:textbox inset="1pt,1pt,1pt,1pt">
                  <w:txbxContent>
                    <w:p w14:paraId="3454DF6C" w14:textId="77777777" w:rsidR="004B6F50" w:rsidRDefault="004B6F50" w:rsidP="00114568"/>
                    <w:p w14:paraId="370C130B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65435A8C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63F5869F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5D3A72D4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26540C87" w14:textId="77777777" w:rsidR="004B6F50" w:rsidRDefault="004B6F50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017164E6" w14:textId="77777777" w:rsidR="004B6F50" w:rsidRDefault="004B6F50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76387476" w14:textId="77777777" w:rsidR="004B6F50" w:rsidRDefault="004B6F50" w:rsidP="00114568"/>
                  </w:txbxContent>
                </v:textbox>
              </v:roundrect>
            </w:pict>
          </mc:Fallback>
        </mc:AlternateContent>
      </w:r>
      <w:r w:rsidR="00114568" w:rsidRPr="00DD443E">
        <w:rPr>
          <w:bCs/>
          <w:sz w:val="22"/>
          <w:szCs w:val="22"/>
        </w:rPr>
        <w:t xml:space="preserve">Załącznik nr </w:t>
      </w:r>
      <w:r w:rsidR="00DC4DFD" w:rsidRPr="00DD443E">
        <w:rPr>
          <w:bCs/>
          <w:sz w:val="22"/>
          <w:szCs w:val="22"/>
        </w:rPr>
        <w:t>2</w:t>
      </w:r>
      <w:r w:rsidR="00114568" w:rsidRPr="00DD443E">
        <w:rPr>
          <w:b/>
          <w:bCs/>
          <w:sz w:val="22"/>
          <w:szCs w:val="22"/>
        </w:rPr>
        <w:t xml:space="preserve"> </w:t>
      </w:r>
      <w:r w:rsidR="00114568" w:rsidRPr="00DD443E">
        <w:rPr>
          <w:bCs/>
          <w:sz w:val="22"/>
          <w:szCs w:val="22"/>
        </w:rPr>
        <w:t>do SIWZ</w:t>
      </w:r>
    </w:p>
    <w:p w14:paraId="584FCF40" w14:textId="77777777" w:rsidR="00114568" w:rsidRPr="00DD443E" w:rsidRDefault="00114568" w:rsidP="00114568">
      <w:pPr>
        <w:spacing w:line="360" w:lineRule="auto"/>
        <w:jc w:val="center"/>
        <w:rPr>
          <w:b/>
          <w:sz w:val="22"/>
          <w:szCs w:val="22"/>
          <w:u w:val="single"/>
        </w:rPr>
      </w:pPr>
    </w:p>
    <w:p w14:paraId="08CEC0B7" w14:textId="77777777" w:rsidR="00114568" w:rsidRPr="00DD443E" w:rsidRDefault="00114568" w:rsidP="00114568">
      <w:pPr>
        <w:keepNext/>
        <w:spacing w:line="360" w:lineRule="auto"/>
        <w:jc w:val="center"/>
        <w:outlineLvl w:val="1"/>
        <w:rPr>
          <w:b/>
          <w:sz w:val="22"/>
          <w:szCs w:val="22"/>
        </w:rPr>
      </w:pPr>
    </w:p>
    <w:p w14:paraId="7EC3E69F" w14:textId="77777777" w:rsidR="00114568" w:rsidRPr="00DD443E" w:rsidRDefault="00114568" w:rsidP="00114568">
      <w:pPr>
        <w:keepNext/>
        <w:spacing w:line="360" w:lineRule="auto"/>
        <w:jc w:val="center"/>
        <w:outlineLvl w:val="1"/>
        <w:rPr>
          <w:b/>
          <w:sz w:val="22"/>
          <w:szCs w:val="22"/>
        </w:rPr>
      </w:pPr>
    </w:p>
    <w:p w14:paraId="3C73602B" w14:textId="77777777" w:rsidR="00114568" w:rsidRPr="00DD443E" w:rsidRDefault="00114568" w:rsidP="00114568">
      <w:pPr>
        <w:keepNext/>
        <w:spacing w:line="360" w:lineRule="auto"/>
        <w:jc w:val="center"/>
        <w:outlineLvl w:val="1"/>
        <w:rPr>
          <w:b/>
          <w:sz w:val="22"/>
          <w:szCs w:val="22"/>
        </w:rPr>
      </w:pPr>
    </w:p>
    <w:p w14:paraId="313D1595" w14:textId="77777777" w:rsidR="00114568" w:rsidRPr="00DD443E" w:rsidRDefault="00114568" w:rsidP="00114568">
      <w:pPr>
        <w:jc w:val="center"/>
        <w:rPr>
          <w:b/>
          <w:sz w:val="22"/>
          <w:szCs w:val="22"/>
        </w:rPr>
      </w:pPr>
    </w:p>
    <w:p w14:paraId="0F71C54E" w14:textId="77777777" w:rsidR="00114568" w:rsidRPr="00DD443E" w:rsidRDefault="00114568" w:rsidP="00114568">
      <w:pPr>
        <w:jc w:val="center"/>
        <w:rPr>
          <w:b/>
          <w:sz w:val="22"/>
          <w:szCs w:val="22"/>
        </w:rPr>
      </w:pPr>
      <w:r w:rsidRPr="00DD443E">
        <w:rPr>
          <w:b/>
          <w:sz w:val="22"/>
          <w:szCs w:val="22"/>
        </w:rPr>
        <w:t>FORMULARZ OFERTY</w:t>
      </w:r>
    </w:p>
    <w:p w14:paraId="1AAB0274" w14:textId="77777777" w:rsidR="00114568" w:rsidRPr="00DD443E" w:rsidRDefault="00114568" w:rsidP="00114568">
      <w:pPr>
        <w:jc w:val="center"/>
        <w:rPr>
          <w:b/>
          <w:sz w:val="22"/>
          <w:szCs w:val="22"/>
        </w:rPr>
      </w:pPr>
    </w:p>
    <w:p w14:paraId="32AEACA5" w14:textId="77777777" w:rsidR="00671CE0" w:rsidRPr="00DD443E" w:rsidRDefault="00C437AC" w:rsidP="00671CE0">
      <w:pPr>
        <w:widowControl w:val="0"/>
        <w:adjustRightInd w:val="0"/>
        <w:spacing w:line="360" w:lineRule="atLeast"/>
        <w:jc w:val="both"/>
        <w:textAlignment w:val="baseline"/>
        <w:rPr>
          <w:b/>
          <w:sz w:val="22"/>
          <w:szCs w:val="22"/>
        </w:rPr>
      </w:pPr>
      <w:r w:rsidRPr="00DD443E">
        <w:rPr>
          <w:sz w:val="22"/>
          <w:szCs w:val="22"/>
        </w:rPr>
        <w:t>Przystępując</w:t>
      </w:r>
      <w:r w:rsidR="00114568" w:rsidRPr="00DD443E">
        <w:rPr>
          <w:sz w:val="22"/>
          <w:szCs w:val="22"/>
        </w:rPr>
        <w:t xml:space="preserve"> do toczącego się postępowania o udzielenie zamówienia publicznego prowadzonego </w:t>
      </w:r>
      <w:r w:rsidR="000F2C92" w:rsidRPr="00DD443E">
        <w:rPr>
          <w:sz w:val="22"/>
          <w:szCs w:val="22"/>
        </w:rPr>
        <w:t xml:space="preserve"> </w:t>
      </w:r>
      <w:r w:rsidR="00114568" w:rsidRPr="00DD443E">
        <w:rPr>
          <w:sz w:val="22"/>
          <w:szCs w:val="22"/>
        </w:rPr>
        <w:t xml:space="preserve">w trybie </w:t>
      </w:r>
      <w:r w:rsidR="00DB30F2" w:rsidRPr="00DD443E">
        <w:rPr>
          <w:b/>
          <w:sz w:val="22"/>
          <w:szCs w:val="22"/>
        </w:rPr>
        <w:t>przetarg nieograniczony</w:t>
      </w:r>
      <w:r w:rsidR="00114568" w:rsidRPr="00DD443E">
        <w:rPr>
          <w:sz w:val="22"/>
          <w:szCs w:val="22"/>
        </w:rPr>
        <w:t xml:space="preserve"> na: </w:t>
      </w:r>
      <w:r w:rsidR="00671CE0" w:rsidRPr="00DD443E">
        <w:rPr>
          <w:b/>
          <w:sz w:val="22"/>
          <w:szCs w:val="22"/>
        </w:rPr>
        <w:t>Codzienna obsługa w zakresie żywienia pacjentów szpitala</w:t>
      </w:r>
    </w:p>
    <w:p w14:paraId="58EF8248" w14:textId="7221F361" w:rsidR="00DC4DFD" w:rsidRPr="00DD443E" w:rsidRDefault="00DC4DFD" w:rsidP="00DC4DFD">
      <w:pPr>
        <w:pStyle w:val="Nagwek"/>
        <w:rPr>
          <w:sz w:val="22"/>
          <w:szCs w:val="22"/>
        </w:rPr>
      </w:pPr>
    </w:p>
    <w:p w14:paraId="1A0B9C4A" w14:textId="7765F392" w:rsidR="00114568" w:rsidRPr="00DD443E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DD443E">
        <w:rPr>
          <w:sz w:val="22"/>
          <w:szCs w:val="22"/>
        </w:rPr>
        <w:t>my niżej podpisani:</w:t>
      </w:r>
    </w:p>
    <w:p w14:paraId="4A778891" w14:textId="77777777" w:rsidR="00114568" w:rsidRPr="00DD443E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DD443E">
        <w:rPr>
          <w:sz w:val="22"/>
          <w:szCs w:val="22"/>
        </w:rPr>
        <w:t>__________________________________________________________________________________</w:t>
      </w:r>
    </w:p>
    <w:p w14:paraId="66BEF9AA" w14:textId="77777777" w:rsidR="00114568" w:rsidRPr="00DD443E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DD443E">
        <w:rPr>
          <w:sz w:val="22"/>
          <w:szCs w:val="22"/>
        </w:rPr>
        <w:t>działając w imieniu i na rzecz:</w:t>
      </w:r>
    </w:p>
    <w:p w14:paraId="477CEA8A" w14:textId="77777777" w:rsidR="000F2C92" w:rsidRPr="00DD443E" w:rsidRDefault="000F2C92" w:rsidP="000F2C92">
      <w:pPr>
        <w:spacing w:after="100"/>
        <w:rPr>
          <w:b/>
          <w:sz w:val="22"/>
          <w:szCs w:val="22"/>
        </w:rPr>
      </w:pPr>
      <w:r w:rsidRPr="00DD443E">
        <w:rPr>
          <w:b/>
          <w:sz w:val="22"/>
          <w:szCs w:val="22"/>
        </w:rPr>
        <w:t>Nazwa i adres Wykonawcy</w:t>
      </w:r>
      <w:r w:rsidRPr="00DD443E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38"/>
      </w:tblGrid>
      <w:tr w:rsidR="000F2C92" w:rsidRPr="00DD443E" w14:paraId="10799A72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1E3E8CAC" w14:textId="77777777" w:rsidR="000F2C92" w:rsidRPr="00DD443E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DD443E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60A76279" w14:textId="77777777" w:rsidR="000F2C92" w:rsidRPr="00DD443E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0F2C92" w:rsidRPr="00DD443E" w14:paraId="7933F527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2426BCC4" w14:textId="77777777" w:rsidR="000F2C92" w:rsidRPr="00DD443E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DD443E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7D246B43" w14:textId="77777777" w:rsidR="000F2C92" w:rsidRPr="00DD443E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0F2C92" w:rsidRPr="00DD443E" w14:paraId="1FFAA666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5950D745" w14:textId="77777777" w:rsidR="000F2C92" w:rsidRPr="00DD443E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DD443E">
              <w:rPr>
                <w:rFonts w:eastAsia="Calibri"/>
                <w:sz w:val="22"/>
                <w:szCs w:val="22"/>
              </w:rPr>
              <w:t xml:space="preserve">NIP </w:t>
            </w:r>
            <w:r w:rsidRPr="00DD443E">
              <w:rPr>
                <w:rFonts w:eastAsia="Calibri"/>
                <w:i/>
                <w:sz w:val="22"/>
                <w:szCs w:val="22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0D5F66E2" w14:textId="77777777" w:rsidR="000F2C92" w:rsidRPr="00DD443E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0F2C92" w:rsidRPr="00DD443E" w14:paraId="65DA7BF1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6DCE56AB" w14:textId="77777777" w:rsidR="000F2C92" w:rsidRPr="00DD443E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DD443E">
              <w:rPr>
                <w:rFonts w:eastAsia="Calibri"/>
                <w:sz w:val="22"/>
                <w:szCs w:val="22"/>
              </w:rPr>
              <w:t xml:space="preserve">REGON </w:t>
            </w:r>
            <w:r w:rsidRPr="00DD443E">
              <w:rPr>
                <w:rFonts w:eastAsia="Calibri"/>
                <w:i/>
                <w:sz w:val="22"/>
                <w:szCs w:val="22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1FDFC021" w14:textId="77777777" w:rsidR="000F2C92" w:rsidRPr="00DD443E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0F2C92" w:rsidRPr="00DD443E" w14:paraId="05392BC2" w14:textId="77777777" w:rsidTr="00866E4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09D1B11C" w14:textId="77777777" w:rsidR="000F2C92" w:rsidRPr="00DD443E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DD443E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14:paraId="4C842982" w14:textId="77777777" w:rsidR="000F2C92" w:rsidRPr="00DD443E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DD443E">
              <w:rPr>
                <w:rFonts w:eastAsia="Calibri"/>
                <w:sz w:val="22"/>
                <w:szCs w:val="22"/>
                <w:lang w:eastAsia="en-US"/>
              </w:rPr>
              <w:t>Tak / Nie *</w:t>
            </w:r>
          </w:p>
        </w:tc>
      </w:tr>
    </w:tbl>
    <w:p w14:paraId="7D50688C" w14:textId="77777777" w:rsidR="00114568" w:rsidRPr="00DD443E" w:rsidRDefault="00114568" w:rsidP="00114568">
      <w:pPr>
        <w:spacing w:line="276" w:lineRule="auto"/>
        <w:jc w:val="both"/>
        <w:rPr>
          <w:sz w:val="22"/>
          <w:szCs w:val="22"/>
        </w:rPr>
      </w:pPr>
    </w:p>
    <w:p w14:paraId="10C7B01C" w14:textId="79CD3D23" w:rsidR="00E54E5A" w:rsidRDefault="00114568" w:rsidP="00C437AC">
      <w:pPr>
        <w:numPr>
          <w:ilvl w:val="0"/>
          <w:numId w:val="35"/>
        </w:numPr>
        <w:spacing w:after="60" w:line="276" w:lineRule="auto"/>
        <w:ind w:left="284" w:hanging="284"/>
        <w:jc w:val="both"/>
        <w:rPr>
          <w:sz w:val="22"/>
          <w:szCs w:val="22"/>
        </w:rPr>
      </w:pPr>
      <w:r w:rsidRPr="00DD443E">
        <w:rPr>
          <w:b/>
          <w:sz w:val="22"/>
          <w:szCs w:val="22"/>
        </w:rPr>
        <w:t>SKŁADAMY OFERTĘ</w:t>
      </w:r>
      <w:r w:rsidRPr="00DD443E">
        <w:rPr>
          <w:sz w:val="22"/>
          <w:szCs w:val="22"/>
        </w:rPr>
        <w:t xml:space="preserve"> na wykonanie poszczególnych części przedmiotu zamówienia zgodnie, ze Specyfikacją Istotnych Warunków Zamówienia, stosując niżej wymienione stawki:</w:t>
      </w:r>
    </w:p>
    <w:p w14:paraId="51AF53C3" w14:textId="2C6EAE00" w:rsidR="00B66AA8" w:rsidRPr="00B66AA8" w:rsidRDefault="00B66AA8" w:rsidP="00B66AA8">
      <w:pPr>
        <w:pStyle w:val="Akapitzlist"/>
        <w:numPr>
          <w:ilvl w:val="0"/>
          <w:numId w:val="41"/>
        </w:numPr>
        <w:spacing w:after="60" w:line="276" w:lineRule="auto"/>
        <w:jc w:val="both"/>
        <w:rPr>
          <w:color w:val="FF0000"/>
          <w:sz w:val="22"/>
          <w:szCs w:val="22"/>
        </w:rPr>
      </w:pPr>
      <w:r w:rsidRPr="00B66AA8">
        <w:rPr>
          <w:color w:val="FF0000"/>
          <w:sz w:val="22"/>
          <w:szCs w:val="22"/>
        </w:rPr>
        <w:t>DIETA MAMY</w:t>
      </w:r>
    </w:p>
    <w:tbl>
      <w:tblPr>
        <w:tblW w:w="9014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43"/>
        <w:gridCol w:w="1134"/>
        <w:gridCol w:w="1418"/>
        <w:gridCol w:w="1276"/>
        <w:gridCol w:w="1134"/>
        <w:gridCol w:w="1134"/>
        <w:gridCol w:w="1275"/>
      </w:tblGrid>
      <w:tr w:rsidR="00A43DD4" w:rsidRPr="00DD443E" w14:paraId="590F96A3" w14:textId="77777777" w:rsidTr="00A43DD4">
        <w:tc>
          <w:tcPr>
            <w:tcW w:w="1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0E9DD7" w14:textId="3C1F2D91" w:rsidR="00A43DD4" w:rsidRPr="00DD443E" w:rsidRDefault="00A43DD4" w:rsidP="00A43DD4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Cena netto za 1 osobodzień świadczenia usługi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CA1B65" w14:textId="1323F682" w:rsidR="00A43DD4" w:rsidRPr="00DD443E" w:rsidRDefault="00A43DD4" w:rsidP="00A43DD4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Stawka VAT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89C6D0" w14:textId="65B4A31B" w:rsidR="00A43DD4" w:rsidRPr="00DD443E" w:rsidRDefault="00A43DD4" w:rsidP="00A43DD4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Cena brutto za 1 osobodzień świadczenia usługi (suma kol. 1 x stawka VAT)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9CDA3A" w14:textId="08FD06AD" w:rsidR="00A43DD4" w:rsidRPr="00DD443E" w:rsidRDefault="00A43DD4" w:rsidP="00A43DD4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Cena netto za 1 miesiąc świadczenia usługi (kol. 1 x </w:t>
            </w:r>
            <w:r w:rsidR="008902BD">
              <w:rPr>
                <w:rFonts w:cs="Times New Roman"/>
                <w:b/>
                <w:bCs/>
                <w:sz w:val="18"/>
                <w:szCs w:val="18"/>
              </w:rPr>
              <w:t>33 posiłków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X 30 dni)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30B87C" w14:textId="4037DA11" w:rsidR="00A43DD4" w:rsidRPr="00DD443E" w:rsidRDefault="00A43DD4" w:rsidP="00A43DD4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Cena brutto za 1 miesiąc świadczenia usługi (kol. 3 x </w:t>
            </w:r>
            <w:r w:rsidR="008902BD">
              <w:rPr>
                <w:rFonts w:cs="Times New Roman"/>
                <w:b/>
                <w:bCs/>
                <w:sz w:val="18"/>
                <w:szCs w:val="18"/>
              </w:rPr>
              <w:t>33 posiłków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X 30 dni)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1E47BF" w14:textId="77777777" w:rsidR="00A43DD4" w:rsidRPr="00DD443E" w:rsidRDefault="00A43DD4" w:rsidP="00A43DD4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Wartość netto za 24 miesiące</w:t>
            </w:r>
          </w:p>
          <w:p w14:paraId="4B22307B" w14:textId="5BB324FB" w:rsidR="00A43DD4" w:rsidRPr="00DD443E" w:rsidRDefault="00A43DD4" w:rsidP="00A43DD4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(kol 4 x 24 miesiące)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029E8CAD" w14:textId="77777777" w:rsidR="00A43DD4" w:rsidRPr="00DD443E" w:rsidRDefault="00A43DD4" w:rsidP="00A43DD4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Wartość brutto za 24 miesiące</w:t>
            </w:r>
          </w:p>
          <w:p w14:paraId="28331ECC" w14:textId="17877402" w:rsidR="00A43DD4" w:rsidRPr="00DD443E" w:rsidRDefault="00A43DD4" w:rsidP="00A43DD4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(kol 5 x 24 miesiące)</w:t>
            </w:r>
          </w:p>
        </w:tc>
      </w:tr>
      <w:tr w:rsidR="00A43DD4" w:rsidRPr="00DD443E" w14:paraId="409BB798" w14:textId="77777777" w:rsidTr="00A43DD4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12C1C2" w14:textId="67992CDB" w:rsidR="00A43DD4" w:rsidRPr="00DD443E" w:rsidRDefault="00A43DD4" w:rsidP="00A43DD4">
            <w:pPr>
              <w:pStyle w:val="Zawartotabeli"/>
              <w:snapToGrid w:val="0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A00172" w14:textId="7A5AC272" w:rsidR="00A43DD4" w:rsidRPr="00DD443E" w:rsidRDefault="00A43DD4" w:rsidP="00A43DD4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6467AE" w14:textId="06E2770B" w:rsidR="00A43DD4" w:rsidRPr="00DD443E" w:rsidRDefault="00A43DD4" w:rsidP="00A43DD4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EA3BF3" w14:textId="38FD9C91" w:rsidR="00A43DD4" w:rsidRPr="00DD443E" w:rsidRDefault="00A43DD4" w:rsidP="00A43DD4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0ACCE4" w14:textId="746C29A9" w:rsidR="00A43DD4" w:rsidRPr="00DD443E" w:rsidRDefault="00A43DD4" w:rsidP="00A43DD4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632B16" w14:textId="74872111" w:rsidR="00A43DD4" w:rsidRPr="00DD443E" w:rsidRDefault="00A43DD4" w:rsidP="00A43DD4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24789FD2" w14:textId="7F0C7FEF" w:rsidR="00A43DD4" w:rsidRPr="00DD443E" w:rsidRDefault="00A43DD4" w:rsidP="00A43DD4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7</w:t>
            </w:r>
          </w:p>
        </w:tc>
      </w:tr>
      <w:tr w:rsidR="00A43DD4" w:rsidRPr="00DD443E" w14:paraId="20B14D5E" w14:textId="77777777" w:rsidTr="00A43DD4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DF1B4F" w14:textId="6583D0BE" w:rsidR="00A43DD4" w:rsidRPr="00DD443E" w:rsidRDefault="00A43DD4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A277E69" w14:textId="706EA8F2" w:rsidR="00A43DD4" w:rsidRPr="00DD443E" w:rsidRDefault="00A43DD4" w:rsidP="00D522B8">
            <w:pPr>
              <w:pStyle w:val="Normalny1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82984BE" w14:textId="60544E5D" w:rsidR="00A43DD4" w:rsidRPr="00DD443E" w:rsidRDefault="00A43DD4" w:rsidP="00A87EC6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D65DF1" w14:textId="77777777" w:rsidR="00A43DD4" w:rsidRPr="00DD443E" w:rsidRDefault="00A43DD4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DEB61F" w14:textId="77777777" w:rsidR="00A43DD4" w:rsidRPr="00DD443E" w:rsidRDefault="00A43DD4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FFDBFB7" w14:textId="4993B21E" w:rsidR="00A43DD4" w:rsidRPr="00DD443E" w:rsidRDefault="00A43DD4">
            <w:pPr>
              <w:pStyle w:val="Zawartotabeli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74B0C471" w14:textId="77777777" w:rsidR="00A43DD4" w:rsidRPr="00DD443E" w:rsidRDefault="00A43DD4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  <w:tr w:rsidR="00A43DD4" w:rsidRPr="00DD443E" w14:paraId="3EA2722B" w14:textId="77777777" w:rsidTr="00A43DD4">
        <w:tc>
          <w:tcPr>
            <w:tcW w:w="5471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CF1CE50" w14:textId="77777777" w:rsidR="00A43DD4" w:rsidRPr="00DD443E" w:rsidRDefault="00A43DD4">
            <w:pPr>
              <w:pStyle w:val="Zawartotabeli"/>
              <w:jc w:val="right"/>
              <w:rPr>
                <w:rFonts w:cs="Times New Roman"/>
                <w:sz w:val="22"/>
                <w:szCs w:val="22"/>
              </w:rPr>
            </w:pPr>
            <w:r w:rsidRPr="00DD443E">
              <w:rPr>
                <w:rFonts w:cs="Times New Roman"/>
                <w:sz w:val="22"/>
                <w:szCs w:val="22"/>
              </w:rPr>
              <w:t>RAZEM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84B19F" w14:textId="77777777" w:rsidR="00A43DD4" w:rsidRPr="00DD443E" w:rsidRDefault="00A43DD4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9F0371" w14:textId="77777777" w:rsidR="00A43DD4" w:rsidRPr="00DD443E" w:rsidRDefault="00A43DD4">
            <w:pPr>
              <w:pStyle w:val="Zawartotabeli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2353E86F" w14:textId="77777777" w:rsidR="00A43DD4" w:rsidRPr="00DD443E" w:rsidRDefault="00A43DD4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</w:tbl>
    <w:p w14:paraId="5AE48BE0" w14:textId="39BD353E" w:rsidR="004B6F50" w:rsidRDefault="004B6F50" w:rsidP="00457E10">
      <w:pPr>
        <w:spacing w:line="276" w:lineRule="auto"/>
        <w:ind w:left="284"/>
        <w:contextualSpacing/>
        <w:jc w:val="both"/>
        <w:rPr>
          <w:sz w:val="22"/>
          <w:szCs w:val="22"/>
        </w:rPr>
      </w:pPr>
    </w:p>
    <w:p w14:paraId="2AB05E65" w14:textId="0AAF00F3" w:rsidR="00B66AA8" w:rsidRPr="00B66AA8" w:rsidRDefault="00B66AA8" w:rsidP="00B66AA8">
      <w:pPr>
        <w:pStyle w:val="Akapitzlist"/>
        <w:numPr>
          <w:ilvl w:val="0"/>
          <w:numId w:val="41"/>
        </w:numPr>
        <w:spacing w:line="276" w:lineRule="auto"/>
        <w:jc w:val="both"/>
        <w:rPr>
          <w:color w:val="FF0000"/>
          <w:sz w:val="22"/>
          <w:szCs w:val="22"/>
        </w:rPr>
      </w:pPr>
      <w:r w:rsidRPr="00B66AA8">
        <w:rPr>
          <w:color w:val="FF0000"/>
          <w:sz w:val="22"/>
          <w:szCs w:val="22"/>
        </w:rPr>
        <w:t>MIESZANKI MLECZNE</w:t>
      </w:r>
    </w:p>
    <w:tbl>
      <w:tblPr>
        <w:tblW w:w="9014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43"/>
        <w:gridCol w:w="1134"/>
        <w:gridCol w:w="1418"/>
        <w:gridCol w:w="1276"/>
        <w:gridCol w:w="1134"/>
        <w:gridCol w:w="1134"/>
        <w:gridCol w:w="1275"/>
      </w:tblGrid>
      <w:tr w:rsidR="00B66AA8" w:rsidRPr="00DD443E" w14:paraId="1A1FAC06" w14:textId="77777777" w:rsidTr="00D07950">
        <w:tc>
          <w:tcPr>
            <w:tcW w:w="1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C9F69A" w14:textId="05BFD950" w:rsidR="00B66AA8" w:rsidRPr="00DD443E" w:rsidRDefault="00B66AA8" w:rsidP="00D07950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Cena netto za 1 osobodzień świadczenia usługi</w:t>
            </w:r>
            <w:r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061F94" w14:textId="77777777" w:rsidR="00B66AA8" w:rsidRPr="00DD443E" w:rsidRDefault="00B66AA8" w:rsidP="00D07950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Stawka VAT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F63BFE" w14:textId="2C007BE0" w:rsidR="00B66AA8" w:rsidRPr="00DD443E" w:rsidRDefault="00B66AA8" w:rsidP="00D07950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Cena brutto za 1 osobodzień świadczenia usługi</w:t>
            </w:r>
            <w:r>
              <w:rPr>
                <w:rFonts w:cs="Times New Roman"/>
                <w:b/>
                <w:bCs/>
                <w:sz w:val="18"/>
                <w:szCs w:val="18"/>
              </w:rPr>
              <w:t xml:space="preserve">       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>(suma kol. 1 x stawka VAT)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686733" w14:textId="47597220" w:rsidR="00B66AA8" w:rsidRPr="00DD443E" w:rsidRDefault="00B66AA8" w:rsidP="00D07950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Cena netto za 1 miesiąc świadczenia usługi</w:t>
            </w:r>
            <w:r>
              <w:rPr>
                <w:rFonts w:cs="Times New Roman"/>
                <w:b/>
                <w:bCs/>
                <w:sz w:val="18"/>
                <w:szCs w:val="18"/>
              </w:rPr>
              <w:t xml:space="preserve">      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(kol. 1 x </w:t>
            </w:r>
            <w:r w:rsidR="008902BD">
              <w:rPr>
                <w:rFonts w:cs="Times New Roman"/>
                <w:b/>
                <w:bCs/>
                <w:sz w:val="18"/>
                <w:szCs w:val="18"/>
              </w:rPr>
              <w:t>2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X 30 dni)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4BE6F7" w14:textId="346E5DCD" w:rsidR="00B66AA8" w:rsidRPr="00DD443E" w:rsidRDefault="00B66AA8" w:rsidP="00D07950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Cena brutto za 1 miesiąc świadczenia usługi (kol. 3 x </w:t>
            </w:r>
            <w:r w:rsidR="008902BD">
              <w:rPr>
                <w:rFonts w:cs="Times New Roman"/>
                <w:b/>
                <w:bCs/>
                <w:sz w:val="18"/>
                <w:szCs w:val="18"/>
              </w:rPr>
              <w:t>2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X 30 dni)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E890F5" w14:textId="77777777" w:rsidR="00B66AA8" w:rsidRPr="00DD443E" w:rsidRDefault="00B66AA8" w:rsidP="00D07950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Wartość netto za 24 miesiące</w:t>
            </w:r>
          </w:p>
          <w:p w14:paraId="6F0DF12D" w14:textId="77777777" w:rsidR="00B66AA8" w:rsidRPr="00DD443E" w:rsidRDefault="00B66AA8" w:rsidP="00D07950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(kol 4 x 24 miesiące)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04EA33F4" w14:textId="77777777" w:rsidR="00B66AA8" w:rsidRPr="00DD443E" w:rsidRDefault="00B66AA8" w:rsidP="00D07950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Wartość brutto za 24 miesiące</w:t>
            </w:r>
          </w:p>
          <w:p w14:paraId="27D7BAA2" w14:textId="77777777" w:rsidR="00B66AA8" w:rsidRPr="00DD443E" w:rsidRDefault="00B66AA8" w:rsidP="00D07950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(kol 5 x 24 miesiące)</w:t>
            </w:r>
          </w:p>
        </w:tc>
      </w:tr>
      <w:tr w:rsidR="00B66AA8" w:rsidRPr="00DD443E" w14:paraId="30FC99BC" w14:textId="77777777" w:rsidTr="00D07950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172D7B" w14:textId="77777777" w:rsidR="00B66AA8" w:rsidRPr="00DD443E" w:rsidRDefault="00B66AA8" w:rsidP="00D07950">
            <w:pPr>
              <w:pStyle w:val="Zawartotabeli"/>
              <w:snapToGrid w:val="0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38B694" w14:textId="77777777" w:rsidR="00B66AA8" w:rsidRPr="00DD443E" w:rsidRDefault="00B66AA8" w:rsidP="00D07950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C11F04" w14:textId="77777777" w:rsidR="00B66AA8" w:rsidRPr="00DD443E" w:rsidRDefault="00B66AA8" w:rsidP="00D07950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CF885D" w14:textId="77777777" w:rsidR="00B66AA8" w:rsidRPr="00DD443E" w:rsidRDefault="00B66AA8" w:rsidP="00D07950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AF1C33" w14:textId="77777777" w:rsidR="00B66AA8" w:rsidRPr="00DD443E" w:rsidRDefault="00B66AA8" w:rsidP="00D07950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D97DCA" w14:textId="77777777" w:rsidR="00B66AA8" w:rsidRPr="00DD443E" w:rsidRDefault="00B66AA8" w:rsidP="00D07950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5FBB56C4" w14:textId="77777777" w:rsidR="00B66AA8" w:rsidRPr="00DD443E" w:rsidRDefault="00B66AA8" w:rsidP="00D07950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7</w:t>
            </w:r>
          </w:p>
        </w:tc>
      </w:tr>
      <w:tr w:rsidR="00B66AA8" w:rsidRPr="00DD443E" w14:paraId="091986BE" w14:textId="77777777" w:rsidTr="00D07950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A296CA" w14:textId="77777777" w:rsidR="00B66AA8" w:rsidRPr="00DD443E" w:rsidRDefault="00B66AA8" w:rsidP="00D07950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97FA6E4" w14:textId="77777777" w:rsidR="00B66AA8" w:rsidRPr="00DD443E" w:rsidRDefault="00B66AA8" w:rsidP="00D07950">
            <w:pPr>
              <w:pStyle w:val="Normalny1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13234B3" w14:textId="77777777" w:rsidR="00B66AA8" w:rsidRPr="00DD443E" w:rsidRDefault="00B66AA8" w:rsidP="00D07950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1C6F87" w14:textId="77777777" w:rsidR="00B66AA8" w:rsidRPr="00DD443E" w:rsidRDefault="00B66AA8" w:rsidP="00D07950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EF3FDF" w14:textId="77777777" w:rsidR="00B66AA8" w:rsidRPr="00DD443E" w:rsidRDefault="00B66AA8" w:rsidP="00D07950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C721FD5" w14:textId="77777777" w:rsidR="00B66AA8" w:rsidRPr="00DD443E" w:rsidRDefault="00B66AA8" w:rsidP="00D07950">
            <w:pPr>
              <w:pStyle w:val="Zawartotabeli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513C15B4" w14:textId="77777777" w:rsidR="00B66AA8" w:rsidRPr="00DD443E" w:rsidRDefault="00B66AA8" w:rsidP="00D07950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  <w:tr w:rsidR="00B66AA8" w:rsidRPr="00DD443E" w14:paraId="510C7184" w14:textId="77777777" w:rsidTr="00D07950">
        <w:tc>
          <w:tcPr>
            <w:tcW w:w="5471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352CD2A" w14:textId="77777777" w:rsidR="00B66AA8" w:rsidRPr="00DD443E" w:rsidRDefault="00B66AA8" w:rsidP="00D07950">
            <w:pPr>
              <w:pStyle w:val="Zawartotabeli"/>
              <w:jc w:val="right"/>
              <w:rPr>
                <w:rFonts w:cs="Times New Roman"/>
                <w:sz w:val="22"/>
                <w:szCs w:val="22"/>
              </w:rPr>
            </w:pPr>
            <w:r w:rsidRPr="00DD443E">
              <w:rPr>
                <w:rFonts w:cs="Times New Roman"/>
                <w:sz w:val="22"/>
                <w:szCs w:val="22"/>
              </w:rPr>
              <w:t>RAZEM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958932" w14:textId="77777777" w:rsidR="00B66AA8" w:rsidRPr="00DD443E" w:rsidRDefault="00B66AA8" w:rsidP="00D07950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BCFAD6" w14:textId="77777777" w:rsidR="00B66AA8" w:rsidRPr="00DD443E" w:rsidRDefault="00B66AA8" w:rsidP="00D07950">
            <w:pPr>
              <w:pStyle w:val="Zawartotabeli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5DEFBC02" w14:textId="77777777" w:rsidR="00B66AA8" w:rsidRPr="00DD443E" w:rsidRDefault="00B66AA8" w:rsidP="00D07950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</w:tbl>
    <w:p w14:paraId="3D662C9A" w14:textId="67DF14C0" w:rsidR="00B66AA8" w:rsidRDefault="00B66AA8" w:rsidP="00457E10">
      <w:pPr>
        <w:spacing w:line="276" w:lineRule="auto"/>
        <w:ind w:left="284"/>
        <w:contextualSpacing/>
        <w:jc w:val="both"/>
        <w:rPr>
          <w:sz w:val="22"/>
          <w:szCs w:val="22"/>
        </w:rPr>
      </w:pPr>
    </w:p>
    <w:p w14:paraId="742C0681" w14:textId="50B3D03D" w:rsidR="00B66AA8" w:rsidRPr="00B66AA8" w:rsidRDefault="00B66AA8" w:rsidP="00B66AA8">
      <w:pPr>
        <w:pStyle w:val="Akapitzlist"/>
        <w:numPr>
          <w:ilvl w:val="0"/>
          <w:numId w:val="41"/>
        </w:numPr>
        <w:spacing w:line="276" w:lineRule="auto"/>
        <w:jc w:val="both"/>
        <w:rPr>
          <w:color w:val="FF0000"/>
          <w:sz w:val="22"/>
          <w:szCs w:val="22"/>
        </w:rPr>
      </w:pPr>
      <w:r w:rsidRPr="00B66AA8">
        <w:rPr>
          <w:color w:val="FF0000"/>
          <w:sz w:val="22"/>
          <w:szCs w:val="22"/>
        </w:rPr>
        <w:t>MIESZANKI MLECZNE LECZNICZE (CENA ZA WYKONANIE MIESZANKI)</w:t>
      </w:r>
      <w:r w:rsidR="004814B4">
        <w:rPr>
          <w:color w:val="FF0000"/>
          <w:sz w:val="22"/>
          <w:szCs w:val="22"/>
        </w:rPr>
        <w:t xml:space="preserve"> średniomiesięcznie 4,5 litra – dziennie średnio 150 ml</w:t>
      </w:r>
    </w:p>
    <w:tbl>
      <w:tblPr>
        <w:tblW w:w="9014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43"/>
        <w:gridCol w:w="1134"/>
        <w:gridCol w:w="1418"/>
        <w:gridCol w:w="1276"/>
        <w:gridCol w:w="1134"/>
        <w:gridCol w:w="1134"/>
        <w:gridCol w:w="1275"/>
      </w:tblGrid>
      <w:tr w:rsidR="00B66AA8" w:rsidRPr="00DD443E" w14:paraId="62AC2EB5" w14:textId="77777777" w:rsidTr="00D07950">
        <w:tc>
          <w:tcPr>
            <w:tcW w:w="1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F48024" w14:textId="35394B8C" w:rsidR="00B66AA8" w:rsidRPr="00DD443E" w:rsidRDefault="00B66AA8" w:rsidP="00D07950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Cena netto za 1</w:t>
            </w:r>
            <w:r w:rsidR="008902BD">
              <w:rPr>
                <w:rFonts w:cs="Times New Roman"/>
                <w:b/>
                <w:bCs/>
                <w:sz w:val="18"/>
                <w:szCs w:val="18"/>
              </w:rPr>
              <w:t>0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cs="Times New Roman"/>
                <w:b/>
                <w:bCs/>
                <w:sz w:val="18"/>
                <w:szCs w:val="18"/>
              </w:rPr>
              <w:t>ml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E48AC5" w14:textId="77777777" w:rsidR="00B66AA8" w:rsidRPr="00DD443E" w:rsidRDefault="00B66AA8" w:rsidP="00D07950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Stawka VAT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AC690E" w14:textId="721413FF" w:rsidR="00B66AA8" w:rsidRPr="00DD443E" w:rsidRDefault="00B66AA8" w:rsidP="00D07950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Cena brutto za 1</w:t>
            </w:r>
            <w:r>
              <w:rPr>
                <w:rFonts w:cs="Times New Roman"/>
                <w:b/>
                <w:bCs/>
                <w:sz w:val="18"/>
                <w:szCs w:val="18"/>
              </w:rPr>
              <w:t xml:space="preserve"> ml     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>(suma kol. 1</w:t>
            </w:r>
            <w:r w:rsidR="008902BD">
              <w:rPr>
                <w:rFonts w:cs="Times New Roman"/>
                <w:b/>
                <w:bCs/>
                <w:sz w:val="18"/>
                <w:szCs w:val="18"/>
              </w:rPr>
              <w:t>0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x stawka VAT)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470E7B" w14:textId="3242A9FA" w:rsidR="00B66AA8" w:rsidRPr="00DD443E" w:rsidRDefault="00B66AA8" w:rsidP="00D07950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Cena netto za 1 miesiąc świadczenia usługi</w:t>
            </w:r>
            <w:r>
              <w:rPr>
                <w:rFonts w:cs="Times New Roman"/>
                <w:b/>
                <w:bCs/>
                <w:sz w:val="18"/>
                <w:szCs w:val="18"/>
              </w:rPr>
              <w:t xml:space="preserve">      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(kol. 1 x </w:t>
            </w:r>
            <w:r w:rsidR="004814B4">
              <w:rPr>
                <w:rFonts w:cs="Times New Roman"/>
                <w:b/>
                <w:bCs/>
                <w:sz w:val="18"/>
                <w:szCs w:val="18"/>
              </w:rPr>
              <w:t>15 mieszanek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X 30 dni)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038111" w14:textId="10D8D944" w:rsidR="00B66AA8" w:rsidRPr="00DD443E" w:rsidRDefault="00B66AA8" w:rsidP="00D07950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Cena brutto za 1 miesiąc świadczenia usługi (kol. 3 x </w:t>
            </w:r>
            <w:r w:rsidR="004814B4">
              <w:rPr>
                <w:rFonts w:cs="Times New Roman"/>
                <w:b/>
                <w:bCs/>
                <w:sz w:val="18"/>
                <w:szCs w:val="18"/>
              </w:rPr>
              <w:t>15 mieszanek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X 30 dni)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7B30BB" w14:textId="77777777" w:rsidR="00B66AA8" w:rsidRPr="00DD443E" w:rsidRDefault="00B66AA8" w:rsidP="00D07950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Wartość netto za 24 miesiące</w:t>
            </w:r>
          </w:p>
          <w:p w14:paraId="290961AF" w14:textId="77777777" w:rsidR="00B66AA8" w:rsidRPr="00DD443E" w:rsidRDefault="00B66AA8" w:rsidP="00D07950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(kol 4 x 24 miesiące)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67F531D7" w14:textId="77777777" w:rsidR="00B66AA8" w:rsidRPr="00DD443E" w:rsidRDefault="00B66AA8" w:rsidP="00D07950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Wartość brutto za 24 miesiące</w:t>
            </w:r>
          </w:p>
          <w:p w14:paraId="4485F8F2" w14:textId="77777777" w:rsidR="00B66AA8" w:rsidRPr="00DD443E" w:rsidRDefault="00B66AA8" w:rsidP="00D07950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(kol 5 x 24 miesiące)</w:t>
            </w:r>
          </w:p>
        </w:tc>
      </w:tr>
      <w:tr w:rsidR="00B66AA8" w:rsidRPr="00DD443E" w14:paraId="59925017" w14:textId="77777777" w:rsidTr="00D07950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88CAF2" w14:textId="77777777" w:rsidR="00B66AA8" w:rsidRPr="00DD443E" w:rsidRDefault="00B66AA8" w:rsidP="00D07950">
            <w:pPr>
              <w:pStyle w:val="Zawartotabeli"/>
              <w:snapToGrid w:val="0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DE5CB0" w14:textId="77777777" w:rsidR="00B66AA8" w:rsidRPr="00DD443E" w:rsidRDefault="00B66AA8" w:rsidP="00D07950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969D4F" w14:textId="77777777" w:rsidR="00B66AA8" w:rsidRPr="00DD443E" w:rsidRDefault="00B66AA8" w:rsidP="00D07950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1DDA95" w14:textId="77777777" w:rsidR="00B66AA8" w:rsidRPr="00DD443E" w:rsidRDefault="00B66AA8" w:rsidP="00D07950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575BC6" w14:textId="77777777" w:rsidR="00B66AA8" w:rsidRPr="00DD443E" w:rsidRDefault="00B66AA8" w:rsidP="00D07950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688603" w14:textId="77777777" w:rsidR="00B66AA8" w:rsidRPr="00DD443E" w:rsidRDefault="00B66AA8" w:rsidP="00D07950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44E9D4B7" w14:textId="77777777" w:rsidR="00B66AA8" w:rsidRPr="00DD443E" w:rsidRDefault="00B66AA8" w:rsidP="00D07950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7</w:t>
            </w:r>
          </w:p>
        </w:tc>
      </w:tr>
      <w:tr w:rsidR="00B66AA8" w:rsidRPr="00DD443E" w14:paraId="15F581AB" w14:textId="77777777" w:rsidTr="00D07950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1761E3" w14:textId="77777777" w:rsidR="00B66AA8" w:rsidRPr="00DD443E" w:rsidRDefault="00B66AA8" w:rsidP="00D07950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5133201" w14:textId="77777777" w:rsidR="00B66AA8" w:rsidRPr="00DD443E" w:rsidRDefault="00B66AA8" w:rsidP="00D07950">
            <w:pPr>
              <w:pStyle w:val="Normalny1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C7249D3" w14:textId="77777777" w:rsidR="00B66AA8" w:rsidRPr="00DD443E" w:rsidRDefault="00B66AA8" w:rsidP="00D07950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86E7FD" w14:textId="77777777" w:rsidR="00B66AA8" w:rsidRPr="00DD443E" w:rsidRDefault="00B66AA8" w:rsidP="00D07950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7EA190" w14:textId="77777777" w:rsidR="00B66AA8" w:rsidRPr="00DD443E" w:rsidRDefault="00B66AA8" w:rsidP="00D07950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E08E430" w14:textId="77777777" w:rsidR="00B66AA8" w:rsidRPr="00DD443E" w:rsidRDefault="00B66AA8" w:rsidP="00D07950">
            <w:pPr>
              <w:pStyle w:val="Zawartotabeli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0626B4DF" w14:textId="77777777" w:rsidR="00B66AA8" w:rsidRPr="00DD443E" w:rsidRDefault="00B66AA8" w:rsidP="00D07950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  <w:tr w:rsidR="00B66AA8" w:rsidRPr="00DD443E" w14:paraId="4F0AAEC1" w14:textId="77777777" w:rsidTr="00D07950">
        <w:tc>
          <w:tcPr>
            <w:tcW w:w="5471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67C2882" w14:textId="77777777" w:rsidR="00B66AA8" w:rsidRPr="00DD443E" w:rsidRDefault="00B66AA8" w:rsidP="00D07950">
            <w:pPr>
              <w:pStyle w:val="Zawartotabeli"/>
              <w:jc w:val="right"/>
              <w:rPr>
                <w:rFonts w:cs="Times New Roman"/>
                <w:sz w:val="22"/>
                <w:szCs w:val="22"/>
              </w:rPr>
            </w:pPr>
            <w:r w:rsidRPr="00DD443E">
              <w:rPr>
                <w:rFonts w:cs="Times New Roman"/>
                <w:sz w:val="22"/>
                <w:szCs w:val="22"/>
              </w:rPr>
              <w:t>RAZEM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2ABD38" w14:textId="77777777" w:rsidR="00B66AA8" w:rsidRPr="00DD443E" w:rsidRDefault="00B66AA8" w:rsidP="00D07950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A9FDCF" w14:textId="77777777" w:rsidR="00B66AA8" w:rsidRPr="00DD443E" w:rsidRDefault="00B66AA8" w:rsidP="00D07950">
            <w:pPr>
              <w:pStyle w:val="Zawartotabeli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527AE0B0" w14:textId="77777777" w:rsidR="00B66AA8" w:rsidRPr="00DD443E" w:rsidRDefault="00B66AA8" w:rsidP="00D07950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</w:tbl>
    <w:p w14:paraId="49C42CB9" w14:textId="66DEAF9D" w:rsidR="00B66AA8" w:rsidRDefault="00B66AA8" w:rsidP="00457E10">
      <w:pPr>
        <w:spacing w:line="276" w:lineRule="auto"/>
        <w:ind w:left="284"/>
        <w:contextualSpacing/>
        <w:jc w:val="both"/>
        <w:rPr>
          <w:sz w:val="22"/>
          <w:szCs w:val="22"/>
        </w:rPr>
      </w:pPr>
    </w:p>
    <w:p w14:paraId="08041598" w14:textId="54A446DC" w:rsidR="00B66AA8" w:rsidRPr="00B66AA8" w:rsidRDefault="00B66AA8" w:rsidP="00B66AA8">
      <w:pPr>
        <w:pStyle w:val="Akapitzlist"/>
        <w:numPr>
          <w:ilvl w:val="0"/>
          <w:numId w:val="41"/>
        </w:numPr>
        <w:spacing w:line="276" w:lineRule="auto"/>
        <w:jc w:val="both"/>
        <w:rPr>
          <w:color w:val="FF0000"/>
          <w:sz w:val="22"/>
          <w:szCs w:val="22"/>
        </w:rPr>
      </w:pPr>
      <w:r w:rsidRPr="00B66AA8">
        <w:rPr>
          <w:color w:val="FF0000"/>
          <w:sz w:val="22"/>
          <w:szCs w:val="22"/>
        </w:rPr>
        <w:t>POZOSTAŁE DIETY</w:t>
      </w:r>
    </w:p>
    <w:tbl>
      <w:tblPr>
        <w:tblW w:w="9014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43"/>
        <w:gridCol w:w="1134"/>
        <w:gridCol w:w="1418"/>
        <w:gridCol w:w="1276"/>
        <w:gridCol w:w="1134"/>
        <w:gridCol w:w="1134"/>
        <w:gridCol w:w="1275"/>
      </w:tblGrid>
      <w:tr w:rsidR="00B66AA8" w:rsidRPr="00DD443E" w14:paraId="4A92775B" w14:textId="77777777" w:rsidTr="00D07950">
        <w:tc>
          <w:tcPr>
            <w:tcW w:w="1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1C32F7" w14:textId="77777777" w:rsidR="00B66AA8" w:rsidRPr="00DD443E" w:rsidRDefault="00B66AA8" w:rsidP="00D07950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Cena netto za 1 osobodzień świadczenia usługi</w:t>
            </w:r>
            <w:r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DBF2E3" w14:textId="77777777" w:rsidR="00B66AA8" w:rsidRPr="00DD443E" w:rsidRDefault="00B66AA8" w:rsidP="00D07950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Stawka VAT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01E168" w14:textId="77777777" w:rsidR="00B66AA8" w:rsidRPr="00DD443E" w:rsidRDefault="00B66AA8" w:rsidP="00D07950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Cena brutto za 1 osobodzień świadczenia usługi</w:t>
            </w:r>
            <w:r>
              <w:rPr>
                <w:rFonts w:cs="Times New Roman"/>
                <w:b/>
                <w:bCs/>
                <w:sz w:val="18"/>
                <w:szCs w:val="18"/>
              </w:rPr>
              <w:t xml:space="preserve">       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>(suma kol. 1 x stawka VAT)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311ED5" w14:textId="0C7C1DDE" w:rsidR="00B66AA8" w:rsidRPr="00DD443E" w:rsidRDefault="00B66AA8" w:rsidP="00D07950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Cena netto za 1 miesiąc świadczenia usługi</w:t>
            </w:r>
            <w:r>
              <w:rPr>
                <w:rFonts w:cs="Times New Roman"/>
                <w:b/>
                <w:bCs/>
                <w:sz w:val="18"/>
                <w:szCs w:val="18"/>
              </w:rPr>
              <w:t xml:space="preserve">      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(kol. 1 x </w:t>
            </w:r>
            <w:r w:rsidR="008902BD">
              <w:rPr>
                <w:rFonts w:cs="Times New Roman"/>
                <w:b/>
                <w:bCs/>
                <w:sz w:val="18"/>
                <w:szCs w:val="18"/>
              </w:rPr>
              <w:t>240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X 30 dni)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78B93A" w14:textId="0F4A6CB6" w:rsidR="00B66AA8" w:rsidRPr="00DD443E" w:rsidRDefault="00B66AA8" w:rsidP="00D07950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Cena brutto za 1 miesiąc świadczenia usługi (kol. 3 x </w:t>
            </w:r>
            <w:r w:rsidR="008902BD">
              <w:rPr>
                <w:rFonts w:cs="Times New Roman"/>
                <w:b/>
                <w:bCs/>
                <w:sz w:val="18"/>
                <w:szCs w:val="18"/>
              </w:rPr>
              <w:t>240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X 30 dni)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66DCD6" w14:textId="77777777" w:rsidR="00B66AA8" w:rsidRPr="00DD443E" w:rsidRDefault="00B66AA8" w:rsidP="00D07950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Wartość netto za 24 miesiące</w:t>
            </w:r>
          </w:p>
          <w:p w14:paraId="1032AD66" w14:textId="77777777" w:rsidR="00B66AA8" w:rsidRPr="00DD443E" w:rsidRDefault="00B66AA8" w:rsidP="00D07950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(kol 4 x 24 miesiące)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0332E99E" w14:textId="77777777" w:rsidR="00B66AA8" w:rsidRPr="00DD443E" w:rsidRDefault="00B66AA8" w:rsidP="00D07950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Wartość brutto za 24 miesiące</w:t>
            </w:r>
          </w:p>
          <w:p w14:paraId="5338F16B" w14:textId="77777777" w:rsidR="00B66AA8" w:rsidRPr="00DD443E" w:rsidRDefault="00B66AA8" w:rsidP="00D07950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(kol 5 x 24 miesiące)</w:t>
            </w:r>
          </w:p>
        </w:tc>
      </w:tr>
      <w:tr w:rsidR="00B66AA8" w:rsidRPr="00DD443E" w14:paraId="0C470A79" w14:textId="77777777" w:rsidTr="00D07950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F9B499" w14:textId="77777777" w:rsidR="00B66AA8" w:rsidRPr="00DD443E" w:rsidRDefault="00B66AA8" w:rsidP="00D07950">
            <w:pPr>
              <w:pStyle w:val="Zawartotabeli"/>
              <w:snapToGrid w:val="0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9249EA" w14:textId="77777777" w:rsidR="00B66AA8" w:rsidRPr="00DD443E" w:rsidRDefault="00B66AA8" w:rsidP="00D07950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2A8B6B" w14:textId="77777777" w:rsidR="00B66AA8" w:rsidRPr="00DD443E" w:rsidRDefault="00B66AA8" w:rsidP="00D07950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3379E9" w14:textId="77777777" w:rsidR="00B66AA8" w:rsidRPr="00DD443E" w:rsidRDefault="00B66AA8" w:rsidP="00D07950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D8CB04" w14:textId="77777777" w:rsidR="00B66AA8" w:rsidRPr="00DD443E" w:rsidRDefault="00B66AA8" w:rsidP="00D07950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F13D74" w14:textId="77777777" w:rsidR="00B66AA8" w:rsidRPr="00DD443E" w:rsidRDefault="00B66AA8" w:rsidP="00D07950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38CF85A6" w14:textId="77777777" w:rsidR="00B66AA8" w:rsidRPr="00DD443E" w:rsidRDefault="00B66AA8" w:rsidP="00D07950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7</w:t>
            </w:r>
          </w:p>
        </w:tc>
      </w:tr>
      <w:tr w:rsidR="00B66AA8" w:rsidRPr="00DD443E" w14:paraId="05FF5468" w14:textId="77777777" w:rsidTr="00D07950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697D48" w14:textId="77777777" w:rsidR="00B66AA8" w:rsidRPr="00DD443E" w:rsidRDefault="00B66AA8" w:rsidP="00D07950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5F7E4E9" w14:textId="77777777" w:rsidR="00B66AA8" w:rsidRPr="00DD443E" w:rsidRDefault="00B66AA8" w:rsidP="00D07950">
            <w:pPr>
              <w:pStyle w:val="Normalny1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215897F" w14:textId="77777777" w:rsidR="00B66AA8" w:rsidRPr="00DD443E" w:rsidRDefault="00B66AA8" w:rsidP="00D07950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48B895" w14:textId="77777777" w:rsidR="00B66AA8" w:rsidRPr="00DD443E" w:rsidRDefault="00B66AA8" w:rsidP="00D07950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DE181A" w14:textId="77777777" w:rsidR="00B66AA8" w:rsidRPr="00DD443E" w:rsidRDefault="00B66AA8" w:rsidP="00D07950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A4F6D8C" w14:textId="77777777" w:rsidR="00B66AA8" w:rsidRPr="00DD443E" w:rsidRDefault="00B66AA8" w:rsidP="00D07950">
            <w:pPr>
              <w:pStyle w:val="Zawartotabeli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242A4E01" w14:textId="77777777" w:rsidR="00B66AA8" w:rsidRPr="00DD443E" w:rsidRDefault="00B66AA8" w:rsidP="00D07950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  <w:tr w:rsidR="00B66AA8" w:rsidRPr="00DD443E" w14:paraId="6FCEAD63" w14:textId="77777777" w:rsidTr="00D07950">
        <w:tc>
          <w:tcPr>
            <w:tcW w:w="5471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F55DDAB" w14:textId="77777777" w:rsidR="00B66AA8" w:rsidRPr="00DD443E" w:rsidRDefault="00B66AA8" w:rsidP="00D07950">
            <w:pPr>
              <w:pStyle w:val="Zawartotabeli"/>
              <w:jc w:val="right"/>
              <w:rPr>
                <w:rFonts w:cs="Times New Roman"/>
                <w:sz w:val="22"/>
                <w:szCs w:val="22"/>
              </w:rPr>
            </w:pPr>
            <w:r w:rsidRPr="00DD443E">
              <w:rPr>
                <w:rFonts w:cs="Times New Roman"/>
                <w:sz w:val="22"/>
                <w:szCs w:val="22"/>
              </w:rPr>
              <w:t>RAZEM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25B254" w14:textId="77777777" w:rsidR="00B66AA8" w:rsidRPr="00DD443E" w:rsidRDefault="00B66AA8" w:rsidP="00D07950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3705C0" w14:textId="77777777" w:rsidR="00B66AA8" w:rsidRPr="00DD443E" w:rsidRDefault="00B66AA8" w:rsidP="00D07950">
            <w:pPr>
              <w:pStyle w:val="Zawartotabeli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62E46A4B" w14:textId="77777777" w:rsidR="00B66AA8" w:rsidRPr="00DD443E" w:rsidRDefault="00B66AA8" w:rsidP="00D07950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</w:tbl>
    <w:p w14:paraId="2264BFBB" w14:textId="1350B2A5" w:rsidR="00B66AA8" w:rsidRDefault="00B66AA8" w:rsidP="00457E10">
      <w:pPr>
        <w:spacing w:line="276" w:lineRule="auto"/>
        <w:ind w:left="284"/>
        <w:contextualSpacing/>
        <w:jc w:val="both"/>
        <w:rPr>
          <w:sz w:val="22"/>
          <w:szCs w:val="22"/>
        </w:rPr>
      </w:pPr>
    </w:p>
    <w:p w14:paraId="19E22B5A" w14:textId="4B76272B" w:rsidR="0098070F" w:rsidRDefault="0098070F" w:rsidP="00457E10">
      <w:pPr>
        <w:spacing w:line="276" w:lineRule="auto"/>
        <w:ind w:left="284"/>
        <w:contextualSpacing/>
        <w:jc w:val="both"/>
        <w:rPr>
          <w:color w:val="FF0000"/>
          <w:sz w:val="22"/>
          <w:szCs w:val="22"/>
        </w:rPr>
      </w:pPr>
      <w:r w:rsidRPr="0098070F">
        <w:rPr>
          <w:color w:val="FF0000"/>
          <w:sz w:val="22"/>
          <w:szCs w:val="22"/>
        </w:rPr>
        <w:t>RAZEM A) + B) + C) + D) =</w:t>
      </w:r>
    </w:p>
    <w:p w14:paraId="13E6D21F" w14:textId="77777777" w:rsidR="005C6217" w:rsidRPr="0097776D" w:rsidRDefault="005C6217" w:rsidP="005C6217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>
        <w:rPr>
          <w:sz w:val="22"/>
        </w:rPr>
        <w:t>_________________________________________________________</w:t>
      </w:r>
      <w:r w:rsidRPr="0097776D">
        <w:rPr>
          <w:sz w:val="22"/>
        </w:rPr>
        <w:t xml:space="preserve"> zł netto</w:t>
      </w:r>
    </w:p>
    <w:p w14:paraId="1917A849" w14:textId="77777777" w:rsidR="005C6217" w:rsidRPr="0097776D" w:rsidRDefault="005C6217" w:rsidP="005C6217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netto),</w:t>
      </w:r>
    </w:p>
    <w:p w14:paraId="3B9FB4C3" w14:textId="77777777" w:rsidR="005C6217" w:rsidRPr="0097776D" w:rsidRDefault="005C6217" w:rsidP="005C6217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14:paraId="78E6782D" w14:textId="77777777" w:rsidR="005C6217" w:rsidRPr="0097776D" w:rsidRDefault="005C6217" w:rsidP="005C6217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Pr="0097776D">
        <w:rPr>
          <w:sz w:val="22"/>
        </w:rPr>
        <w:t xml:space="preserve"> zł brutto </w:t>
      </w:r>
    </w:p>
    <w:p w14:paraId="3C9D404C" w14:textId="77777777" w:rsidR="005C6217" w:rsidRDefault="005C6217" w:rsidP="005C6217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14:paraId="26F192B4" w14:textId="77777777" w:rsidR="0098070F" w:rsidRPr="0098070F" w:rsidRDefault="0098070F" w:rsidP="00457E10">
      <w:pPr>
        <w:spacing w:line="276" w:lineRule="auto"/>
        <w:ind w:left="284"/>
        <w:contextualSpacing/>
        <w:jc w:val="both"/>
        <w:rPr>
          <w:color w:val="FF0000"/>
          <w:sz w:val="22"/>
          <w:szCs w:val="22"/>
        </w:rPr>
      </w:pPr>
    </w:p>
    <w:p w14:paraId="60FE9B8E" w14:textId="3EBAD50C" w:rsidR="00114568" w:rsidRPr="00DD443E" w:rsidRDefault="00114568" w:rsidP="00114568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 w:rsidRPr="00DD443E">
        <w:rPr>
          <w:b/>
          <w:sz w:val="22"/>
          <w:szCs w:val="22"/>
        </w:rPr>
        <w:t>OŚWIADCZAMY</w:t>
      </w:r>
      <w:r w:rsidRPr="00DD443E">
        <w:rPr>
          <w:sz w:val="22"/>
          <w:szCs w:val="22"/>
        </w:rPr>
        <w:t>, że:</w:t>
      </w:r>
    </w:p>
    <w:p w14:paraId="63E98817" w14:textId="7966F7D7" w:rsidR="00A43DD4" w:rsidRPr="00DD443E" w:rsidRDefault="00A43DD4" w:rsidP="00A43DD4">
      <w:pPr>
        <w:pStyle w:val="Akapitzlist"/>
        <w:numPr>
          <w:ilvl w:val="0"/>
          <w:numId w:val="40"/>
        </w:numPr>
        <w:rPr>
          <w:sz w:val="22"/>
          <w:szCs w:val="22"/>
        </w:rPr>
      </w:pPr>
      <w:r w:rsidRPr="00DD443E">
        <w:rPr>
          <w:sz w:val="22"/>
          <w:szCs w:val="22"/>
        </w:rPr>
        <w:t>Adres zakładu, w którym będą wykonywane usługi przygotowywania posiłków dla Zamawiającego:</w:t>
      </w:r>
    </w:p>
    <w:p w14:paraId="1116C941" w14:textId="3D7D29F3" w:rsidR="00A43DD4" w:rsidRPr="00DD443E" w:rsidRDefault="00A43DD4" w:rsidP="00A43DD4">
      <w:pPr>
        <w:pStyle w:val="Akapitzlist"/>
        <w:ind w:left="436"/>
        <w:rPr>
          <w:sz w:val="22"/>
          <w:szCs w:val="22"/>
        </w:rPr>
      </w:pPr>
      <w:r w:rsidRPr="00DD443E">
        <w:rPr>
          <w:sz w:val="22"/>
          <w:szCs w:val="22"/>
        </w:rPr>
        <w:t>............................................................................................................................................................</w:t>
      </w:r>
    </w:p>
    <w:p w14:paraId="4C29F048" w14:textId="4D43EB22" w:rsidR="00A43DD4" w:rsidRPr="00DD443E" w:rsidRDefault="00A43DD4" w:rsidP="00A43DD4">
      <w:pPr>
        <w:pStyle w:val="Akapitzlist"/>
        <w:numPr>
          <w:ilvl w:val="0"/>
          <w:numId w:val="40"/>
        </w:numPr>
        <w:rPr>
          <w:sz w:val="22"/>
          <w:szCs w:val="22"/>
        </w:rPr>
      </w:pPr>
      <w:r w:rsidRPr="00DD443E">
        <w:rPr>
          <w:sz w:val="22"/>
          <w:szCs w:val="22"/>
        </w:rPr>
        <w:t>Oświadczamy, że zapewnimy utrzymanie stanu zatrudnienia, koniecznego do wykonywania ciągłości usługi.</w:t>
      </w:r>
    </w:p>
    <w:p w14:paraId="7508A111" w14:textId="7E88CCFE" w:rsidR="00A43DD4" w:rsidRPr="00DD443E" w:rsidRDefault="00A43DD4" w:rsidP="00A43DD4">
      <w:pPr>
        <w:pStyle w:val="Akapitzlist"/>
        <w:numPr>
          <w:ilvl w:val="0"/>
          <w:numId w:val="40"/>
        </w:numPr>
        <w:rPr>
          <w:sz w:val="22"/>
          <w:szCs w:val="22"/>
        </w:rPr>
      </w:pPr>
      <w:r w:rsidRPr="00DD443E">
        <w:rPr>
          <w:sz w:val="22"/>
          <w:szCs w:val="22"/>
        </w:rPr>
        <w:t>Oświadczamy, że dysponujemy:</w:t>
      </w:r>
    </w:p>
    <w:p w14:paraId="1E9D11E4" w14:textId="080B3572" w:rsidR="00A43DD4" w:rsidRPr="00DD443E" w:rsidRDefault="00A43DD4" w:rsidP="00A43DD4">
      <w:pPr>
        <w:pStyle w:val="Akapitzlist"/>
        <w:ind w:left="436"/>
        <w:rPr>
          <w:sz w:val="22"/>
          <w:szCs w:val="22"/>
        </w:rPr>
      </w:pPr>
      <w:r w:rsidRPr="00DD443E">
        <w:rPr>
          <w:sz w:val="22"/>
          <w:szCs w:val="22"/>
        </w:rPr>
        <w:t>1/ 2</w:t>
      </w:r>
      <w:r w:rsidR="00021D96">
        <w:rPr>
          <w:sz w:val="22"/>
          <w:szCs w:val="22"/>
        </w:rPr>
        <w:t>-3</w:t>
      </w:r>
      <w:r w:rsidRPr="00DD443E">
        <w:rPr>
          <w:sz w:val="22"/>
          <w:szCs w:val="22"/>
        </w:rPr>
        <w:t xml:space="preserve"> dyplomowanymi kucharzami oraz 2</w:t>
      </w:r>
      <w:r w:rsidR="00021D96">
        <w:rPr>
          <w:sz w:val="22"/>
          <w:szCs w:val="22"/>
        </w:rPr>
        <w:t>-3</w:t>
      </w:r>
      <w:r w:rsidRPr="00DD443E">
        <w:rPr>
          <w:sz w:val="22"/>
          <w:szCs w:val="22"/>
        </w:rPr>
        <w:t xml:space="preserve"> dietetykami lub technologami żywienia ze specjalizacją – żywienie człowieka - tak/ nie (niepotrzebne skreślić)</w:t>
      </w:r>
    </w:p>
    <w:p w14:paraId="52050D99" w14:textId="7E3C40D4" w:rsidR="00A43DD4" w:rsidRPr="00DD443E" w:rsidRDefault="00A43DD4" w:rsidP="00A43DD4">
      <w:pPr>
        <w:pStyle w:val="Akapitzlist"/>
        <w:ind w:left="436"/>
        <w:rPr>
          <w:sz w:val="22"/>
          <w:szCs w:val="22"/>
        </w:rPr>
      </w:pPr>
      <w:r w:rsidRPr="00DD443E">
        <w:rPr>
          <w:sz w:val="22"/>
          <w:szCs w:val="22"/>
        </w:rPr>
        <w:t>2/ powyżej 3 dyplomowanymi kucharzami oraz powyżej 3 dietetykami lub technologami żywienia ze specjalizacją – żywienie człowieka – tak/ nie (niepotrzebne skreślić)</w:t>
      </w:r>
    </w:p>
    <w:p w14:paraId="0EDDB695" w14:textId="77777777" w:rsidR="00A43DD4" w:rsidRPr="00DD443E" w:rsidRDefault="00A43DD4" w:rsidP="00A43DD4">
      <w:pPr>
        <w:pStyle w:val="Akapitzlist"/>
        <w:numPr>
          <w:ilvl w:val="0"/>
          <w:numId w:val="40"/>
        </w:numPr>
        <w:rPr>
          <w:sz w:val="22"/>
          <w:szCs w:val="22"/>
        </w:rPr>
      </w:pPr>
      <w:r w:rsidRPr="00DD443E">
        <w:rPr>
          <w:sz w:val="22"/>
          <w:szCs w:val="22"/>
        </w:rPr>
        <w:t xml:space="preserve">Oświadczamy, że wdrożymy system elektronicznego zamawiania posiłków : </w:t>
      </w:r>
    </w:p>
    <w:p w14:paraId="4B1A5411" w14:textId="4214765C" w:rsidR="00A43DD4" w:rsidRPr="00DD443E" w:rsidRDefault="00A43DD4" w:rsidP="00A43DD4">
      <w:pPr>
        <w:pStyle w:val="Akapitzlist"/>
        <w:ind w:left="436"/>
        <w:rPr>
          <w:sz w:val="22"/>
          <w:szCs w:val="22"/>
        </w:rPr>
      </w:pPr>
      <w:r w:rsidRPr="00DD443E">
        <w:rPr>
          <w:sz w:val="22"/>
          <w:szCs w:val="22"/>
        </w:rPr>
        <w:t>1/ termin wdrożenia elektronicznego systemu zamawiania posiłków do 14 dni od daty podpisania umowy – tak/ nie (niepotrzebne skreślić)</w:t>
      </w:r>
    </w:p>
    <w:p w14:paraId="2256C879" w14:textId="3864AFD4" w:rsidR="00A43DD4" w:rsidRPr="00DD443E" w:rsidRDefault="00A43DD4" w:rsidP="00A43DD4">
      <w:pPr>
        <w:pStyle w:val="Akapitzlist"/>
        <w:ind w:left="436"/>
        <w:rPr>
          <w:sz w:val="22"/>
          <w:szCs w:val="22"/>
        </w:rPr>
      </w:pPr>
      <w:r w:rsidRPr="00DD443E">
        <w:rPr>
          <w:sz w:val="22"/>
          <w:szCs w:val="22"/>
        </w:rPr>
        <w:t>2/ termin wdrożenia elektronicznego systemu zamawiania posiłków 15-30 dni od daty podpisania umowy – tak/ nie (niepotrzebne skreślić)</w:t>
      </w:r>
    </w:p>
    <w:p w14:paraId="4ADC046C" w14:textId="77777777" w:rsidR="00A43DD4" w:rsidRPr="00DD443E" w:rsidRDefault="00A43DD4" w:rsidP="00DD443E">
      <w:pPr>
        <w:pStyle w:val="Akapitzlist"/>
        <w:numPr>
          <w:ilvl w:val="0"/>
          <w:numId w:val="40"/>
        </w:numPr>
        <w:rPr>
          <w:sz w:val="22"/>
          <w:szCs w:val="22"/>
        </w:rPr>
      </w:pPr>
      <w:r w:rsidRPr="00DD443E">
        <w:rPr>
          <w:sz w:val="22"/>
          <w:szCs w:val="22"/>
        </w:rPr>
        <w:t xml:space="preserve">Oświadczamy, że termin płatności wynosi 60 dni od dnia otrzymania faktury. </w:t>
      </w:r>
    </w:p>
    <w:p w14:paraId="22A276B9" w14:textId="0BD2700B" w:rsidR="00114568" w:rsidRPr="00DD443E" w:rsidRDefault="00114568" w:rsidP="00DD443E">
      <w:pPr>
        <w:pStyle w:val="Akapitzlist"/>
        <w:numPr>
          <w:ilvl w:val="0"/>
          <w:numId w:val="40"/>
        </w:numPr>
        <w:jc w:val="both"/>
        <w:rPr>
          <w:sz w:val="22"/>
          <w:szCs w:val="22"/>
        </w:rPr>
      </w:pPr>
      <w:r w:rsidRPr="00DD443E">
        <w:rPr>
          <w:sz w:val="22"/>
          <w:szCs w:val="22"/>
        </w:rPr>
        <w:t>zapoznaliśmy się ze Specyfikacją Istotnych Warunków Zamówienia i uznajemy się za związanych określonymi w niej zasadami postępowania;</w:t>
      </w:r>
    </w:p>
    <w:p w14:paraId="4DB14C68" w14:textId="77777777" w:rsidR="00114568" w:rsidRPr="00DD443E" w:rsidRDefault="00114568" w:rsidP="00DD443E">
      <w:pPr>
        <w:numPr>
          <w:ilvl w:val="0"/>
          <w:numId w:val="40"/>
        </w:numPr>
        <w:ind w:left="641" w:hanging="215"/>
        <w:contextualSpacing/>
        <w:jc w:val="both"/>
        <w:rPr>
          <w:sz w:val="22"/>
          <w:szCs w:val="22"/>
        </w:rPr>
      </w:pPr>
      <w:r w:rsidRPr="00DD443E">
        <w:rPr>
          <w:sz w:val="22"/>
          <w:szCs w:val="22"/>
        </w:rPr>
        <w:t>uważamy się za związanych niniejszą ofertą na czas wskazany w Specyfikacji Istotnych Warunków Zamówienia;</w:t>
      </w:r>
    </w:p>
    <w:p w14:paraId="460FE6C3" w14:textId="77777777" w:rsidR="00457E10" w:rsidRPr="00DD443E" w:rsidRDefault="00457E10" w:rsidP="00DD443E">
      <w:pPr>
        <w:numPr>
          <w:ilvl w:val="0"/>
          <w:numId w:val="40"/>
        </w:numPr>
        <w:contextualSpacing/>
        <w:jc w:val="both"/>
        <w:rPr>
          <w:sz w:val="22"/>
          <w:szCs w:val="22"/>
        </w:rPr>
      </w:pPr>
      <w:r w:rsidRPr="00DD443E">
        <w:rPr>
          <w:sz w:val="22"/>
          <w:szCs w:val="22"/>
        </w:rPr>
        <w:t>zamierzamy / nie zamierzamy powierzyć realizację następujących części zamówienia podwykonawcom*:</w:t>
      </w:r>
    </w:p>
    <w:p w14:paraId="6B149DAE" w14:textId="77777777" w:rsidR="00C437AC" w:rsidRPr="00DD443E" w:rsidRDefault="00C437AC" w:rsidP="00C437AC">
      <w:pPr>
        <w:spacing w:before="120" w:after="120"/>
        <w:ind w:left="644"/>
        <w:contextualSpacing/>
        <w:jc w:val="both"/>
        <w:rPr>
          <w:sz w:val="22"/>
          <w:szCs w:val="22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457E10" w:rsidRPr="00DD443E" w14:paraId="4056AA3D" w14:textId="77777777" w:rsidTr="0075409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F20A0F" w14:textId="77777777" w:rsidR="00457E10" w:rsidRPr="00DD443E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D443E">
              <w:rPr>
                <w:sz w:val="22"/>
                <w:szCs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78A004" w14:textId="77777777" w:rsidR="00457E10" w:rsidRPr="00DD443E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D443E">
              <w:rPr>
                <w:sz w:val="22"/>
                <w:szCs w:val="22"/>
              </w:rPr>
              <w:t xml:space="preserve">Opis części zamówienia, którą Wykonawca </w:t>
            </w:r>
          </w:p>
          <w:p w14:paraId="1E9F86A2" w14:textId="77777777" w:rsidR="00457E10" w:rsidRPr="00DD443E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D443E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FCABC6" w14:textId="77777777" w:rsidR="00457E10" w:rsidRPr="00DD443E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D443E">
              <w:rPr>
                <w:sz w:val="22"/>
                <w:szCs w:val="22"/>
              </w:rPr>
              <w:t>Nazwa Podwykonawcy</w:t>
            </w:r>
          </w:p>
        </w:tc>
      </w:tr>
      <w:tr w:rsidR="00457E10" w:rsidRPr="00DD443E" w14:paraId="5A598077" w14:textId="77777777" w:rsidTr="007540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CDC1CC" w14:textId="77777777" w:rsidR="00457E10" w:rsidRPr="00DD443E" w:rsidRDefault="00457E10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908E92" w14:textId="77777777" w:rsidR="00457E10" w:rsidRPr="00DD443E" w:rsidRDefault="00457E10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BA3A40" w14:textId="77777777" w:rsidR="00457E10" w:rsidRPr="00DD443E" w:rsidRDefault="00457E10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43C37" w:rsidRPr="00DD443E" w14:paraId="15892390" w14:textId="77777777" w:rsidTr="007540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A23F8E" w14:textId="77777777" w:rsidR="00F43C37" w:rsidRPr="00DD443E" w:rsidRDefault="00F43C37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6CFAC3" w14:textId="77777777" w:rsidR="00F43C37" w:rsidRPr="00DD443E" w:rsidRDefault="00F43C37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DCCBF4" w14:textId="77777777" w:rsidR="00F43C37" w:rsidRPr="00DD443E" w:rsidRDefault="00F43C37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9260F92" w14:textId="77777777" w:rsidR="00C437AC" w:rsidRPr="00DD443E" w:rsidRDefault="00C437AC" w:rsidP="00C437AC">
      <w:pPr>
        <w:spacing w:before="120"/>
        <w:ind w:left="644"/>
        <w:contextualSpacing/>
        <w:jc w:val="both"/>
        <w:rPr>
          <w:sz w:val="22"/>
          <w:szCs w:val="22"/>
        </w:rPr>
      </w:pPr>
    </w:p>
    <w:p w14:paraId="5A1762FC" w14:textId="77777777" w:rsidR="00114568" w:rsidRPr="00DD443E" w:rsidRDefault="00114568" w:rsidP="00A43DD4">
      <w:pPr>
        <w:numPr>
          <w:ilvl w:val="0"/>
          <w:numId w:val="40"/>
        </w:numPr>
        <w:spacing w:before="120" w:line="276" w:lineRule="auto"/>
        <w:contextualSpacing/>
        <w:jc w:val="both"/>
        <w:rPr>
          <w:sz w:val="22"/>
          <w:szCs w:val="22"/>
        </w:rPr>
      </w:pPr>
      <w:r w:rsidRPr="00DD443E">
        <w:rPr>
          <w:sz w:val="22"/>
          <w:szCs w:val="22"/>
        </w:rPr>
        <w:t>zapoznaliśmy się z istotnymi postanowieniami umowy, które zostały zawarte w Specyfikacji Istotnych Warunków Zamówienia i zobowiązujemy się w przypadku wyboru naszej oferty do zawarcia umowy na zawartych tam warunkach, w miejscu i terminie wyznaczonym przez Zamawiającego;</w:t>
      </w:r>
    </w:p>
    <w:p w14:paraId="4E3D32F7" w14:textId="77777777" w:rsidR="00114568" w:rsidRPr="00DD443E" w:rsidRDefault="00114568" w:rsidP="00DD443E">
      <w:pPr>
        <w:numPr>
          <w:ilvl w:val="0"/>
          <w:numId w:val="40"/>
        </w:numPr>
        <w:spacing w:before="120" w:after="120" w:line="276" w:lineRule="auto"/>
        <w:ind w:left="641" w:hanging="215"/>
        <w:contextualSpacing/>
        <w:jc w:val="both"/>
        <w:rPr>
          <w:sz w:val="22"/>
          <w:szCs w:val="22"/>
        </w:rPr>
      </w:pPr>
      <w:r w:rsidRPr="00DD443E">
        <w:rPr>
          <w:sz w:val="22"/>
          <w:szCs w:val="22"/>
        </w:rPr>
        <w:t>wypełniliśmy obowiązki informacyjne przewidziane w art. 13 lub art. 14 RODO</w:t>
      </w:r>
      <w:r w:rsidRPr="00DD443E">
        <w:rPr>
          <w:sz w:val="22"/>
          <w:szCs w:val="22"/>
          <w:vertAlign w:val="superscript"/>
        </w:rPr>
        <w:footnoteReference w:id="2"/>
      </w:r>
      <w:r w:rsidRPr="00DD443E">
        <w:rPr>
          <w:sz w:val="22"/>
          <w:szCs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DD443E">
        <w:rPr>
          <w:sz w:val="22"/>
          <w:szCs w:val="22"/>
          <w:vertAlign w:val="superscript"/>
        </w:rPr>
        <w:footnoteReference w:id="3"/>
      </w:r>
      <w:r w:rsidRPr="00DD443E">
        <w:rPr>
          <w:sz w:val="22"/>
          <w:szCs w:val="22"/>
        </w:rPr>
        <w:t>.</w:t>
      </w:r>
    </w:p>
    <w:p w14:paraId="1CD90A45" w14:textId="77777777" w:rsidR="00114568" w:rsidRPr="00DD443E" w:rsidRDefault="00114568" w:rsidP="00114568">
      <w:pPr>
        <w:spacing w:before="120" w:after="120" w:line="276" w:lineRule="auto"/>
        <w:ind w:left="641"/>
        <w:contextualSpacing/>
        <w:jc w:val="both"/>
        <w:rPr>
          <w:sz w:val="22"/>
          <w:szCs w:val="22"/>
        </w:rPr>
      </w:pPr>
    </w:p>
    <w:p w14:paraId="4D6BB90E" w14:textId="77777777" w:rsidR="00114568" w:rsidRPr="00DD443E" w:rsidRDefault="00114568" w:rsidP="00DD443E">
      <w:pPr>
        <w:numPr>
          <w:ilvl w:val="0"/>
          <w:numId w:val="40"/>
        </w:numPr>
        <w:spacing w:before="240" w:after="120" w:line="360" w:lineRule="auto"/>
        <w:ind w:left="284" w:firstLine="142"/>
        <w:contextualSpacing/>
        <w:jc w:val="both"/>
        <w:rPr>
          <w:b/>
          <w:sz w:val="22"/>
          <w:szCs w:val="22"/>
        </w:rPr>
      </w:pPr>
      <w:r w:rsidRPr="00DD443E">
        <w:rPr>
          <w:b/>
          <w:sz w:val="22"/>
          <w:szCs w:val="22"/>
        </w:rPr>
        <w:t>PROSIMY</w:t>
      </w:r>
      <w:r w:rsidRPr="00DD443E">
        <w:rPr>
          <w:sz w:val="22"/>
          <w:szCs w:val="22"/>
        </w:rPr>
        <w:t xml:space="preserve"> o zwrot pieniędzy wniesionych tytułem wadium na rachunek bankowy o numerze:</w:t>
      </w:r>
      <w:r w:rsidRPr="00DD443E">
        <w:rPr>
          <w:b/>
          <w:sz w:val="22"/>
          <w:szCs w:val="22"/>
        </w:rPr>
        <w:t xml:space="preserve">___________________________________________________ </w:t>
      </w:r>
      <w:r w:rsidRPr="00DD443E">
        <w:rPr>
          <w:sz w:val="22"/>
          <w:szCs w:val="22"/>
        </w:rPr>
        <w:t>prowadzony przez bank</w:t>
      </w:r>
      <w:r w:rsidRPr="00DD443E">
        <w:rPr>
          <w:b/>
          <w:sz w:val="22"/>
          <w:szCs w:val="22"/>
        </w:rPr>
        <w:t xml:space="preserve"> _______________________________________</w:t>
      </w:r>
      <w:r w:rsidRPr="00DD443E">
        <w:rPr>
          <w:b/>
          <w:sz w:val="22"/>
          <w:szCs w:val="22"/>
          <w:vertAlign w:val="superscript"/>
        </w:rPr>
        <w:footnoteReference w:id="4"/>
      </w:r>
      <w:r w:rsidRPr="00DD443E">
        <w:rPr>
          <w:b/>
          <w:sz w:val="22"/>
          <w:szCs w:val="22"/>
        </w:rPr>
        <w:t>.</w:t>
      </w:r>
    </w:p>
    <w:p w14:paraId="38A72C92" w14:textId="77777777" w:rsidR="00114568" w:rsidRPr="00DD443E" w:rsidRDefault="00114568" w:rsidP="00114568">
      <w:pPr>
        <w:spacing w:before="240" w:after="120" w:line="360" w:lineRule="auto"/>
        <w:ind w:left="284"/>
        <w:contextualSpacing/>
        <w:jc w:val="both"/>
        <w:rPr>
          <w:sz w:val="22"/>
          <w:szCs w:val="22"/>
        </w:rPr>
      </w:pPr>
    </w:p>
    <w:p w14:paraId="0065B8C1" w14:textId="77777777" w:rsidR="00114568" w:rsidRPr="00DD443E" w:rsidRDefault="00114568" w:rsidP="00DD443E">
      <w:pPr>
        <w:numPr>
          <w:ilvl w:val="0"/>
          <w:numId w:val="40"/>
        </w:numPr>
        <w:spacing w:before="240" w:after="120" w:line="360" w:lineRule="auto"/>
        <w:ind w:left="284" w:firstLine="0"/>
        <w:contextualSpacing/>
        <w:jc w:val="both"/>
        <w:rPr>
          <w:sz w:val="22"/>
          <w:szCs w:val="22"/>
        </w:rPr>
      </w:pPr>
      <w:r w:rsidRPr="00DD443E">
        <w:rPr>
          <w:b/>
          <w:sz w:val="22"/>
          <w:szCs w:val="22"/>
        </w:rPr>
        <w:t>WSZELKĄ KORESPONDENCJĘ</w:t>
      </w:r>
      <w:r w:rsidRPr="00DD443E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0F2C92" w:rsidRPr="00DD443E" w14:paraId="68F07973" w14:textId="77777777" w:rsidTr="00866E4F">
        <w:tc>
          <w:tcPr>
            <w:tcW w:w="2551" w:type="dxa"/>
            <w:shd w:val="clear" w:color="auto" w:fill="auto"/>
            <w:vAlign w:val="center"/>
          </w:tcPr>
          <w:p w14:paraId="596D842D" w14:textId="77777777" w:rsidR="000F2C92" w:rsidRPr="00DD443E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DD443E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597497CD" w14:textId="77777777" w:rsidR="000F2C92" w:rsidRPr="00DD443E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</w:tr>
      <w:tr w:rsidR="000F2C92" w:rsidRPr="00DD443E" w14:paraId="27809F16" w14:textId="77777777" w:rsidTr="00866E4F">
        <w:tc>
          <w:tcPr>
            <w:tcW w:w="2551" w:type="dxa"/>
            <w:shd w:val="clear" w:color="auto" w:fill="auto"/>
            <w:vAlign w:val="center"/>
          </w:tcPr>
          <w:p w14:paraId="6C7012C8" w14:textId="77777777" w:rsidR="000F2C92" w:rsidRPr="00DD443E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DD443E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228D72FA" w14:textId="77777777" w:rsidR="000F2C92" w:rsidRPr="00DD443E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</w:tr>
      <w:tr w:rsidR="000F2C92" w:rsidRPr="00DD443E" w14:paraId="351C9E49" w14:textId="77777777" w:rsidTr="00866E4F">
        <w:tc>
          <w:tcPr>
            <w:tcW w:w="2551" w:type="dxa"/>
            <w:shd w:val="clear" w:color="auto" w:fill="auto"/>
            <w:vAlign w:val="center"/>
          </w:tcPr>
          <w:p w14:paraId="0C63E6A9" w14:textId="77777777" w:rsidR="000F2C92" w:rsidRPr="00DD443E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DD443E">
              <w:rPr>
                <w:rFonts w:eastAsia="Calibr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6F94A8CC" w14:textId="77777777" w:rsidR="000F2C92" w:rsidRPr="00DD443E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</w:tr>
      <w:tr w:rsidR="000F2C92" w:rsidRPr="00DD443E" w14:paraId="570759E8" w14:textId="77777777" w:rsidTr="00866E4F">
        <w:tc>
          <w:tcPr>
            <w:tcW w:w="2551" w:type="dxa"/>
            <w:shd w:val="clear" w:color="auto" w:fill="auto"/>
            <w:vAlign w:val="center"/>
          </w:tcPr>
          <w:p w14:paraId="25F119E2" w14:textId="77777777" w:rsidR="000F2C92" w:rsidRPr="00DD443E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DD443E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2D7AB1E5" w14:textId="77777777" w:rsidR="000F2C92" w:rsidRPr="00DD443E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</w:tr>
    </w:tbl>
    <w:p w14:paraId="50111091" w14:textId="77777777" w:rsidR="00114568" w:rsidRPr="00DD443E" w:rsidRDefault="00114568" w:rsidP="00457E10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39B56B1C" w14:textId="77777777" w:rsidR="00114568" w:rsidRPr="00DD443E" w:rsidRDefault="00114568" w:rsidP="00DD443E">
      <w:pPr>
        <w:numPr>
          <w:ilvl w:val="0"/>
          <w:numId w:val="40"/>
        </w:numPr>
        <w:spacing w:before="240" w:line="276" w:lineRule="auto"/>
        <w:ind w:left="284" w:firstLine="0"/>
        <w:contextualSpacing/>
        <w:jc w:val="both"/>
        <w:rPr>
          <w:sz w:val="22"/>
          <w:szCs w:val="22"/>
        </w:rPr>
      </w:pPr>
      <w:r w:rsidRPr="00DD443E">
        <w:rPr>
          <w:b/>
          <w:sz w:val="22"/>
          <w:szCs w:val="22"/>
        </w:rPr>
        <w:t>OFERTĘ</w:t>
      </w:r>
      <w:r w:rsidRPr="00DD443E">
        <w:rPr>
          <w:sz w:val="22"/>
          <w:szCs w:val="22"/>
        </w:rPr>
        <w:t xml:space="preserve"> składamy na _____ kolejno ponumerowanych stronach. Załącznikami do niniejszej oferty są:</w:t>
      </w:r>
    </w:p>
    <w:p w14:paraId="7FDAE23E" w14:textId="77777777" w:rsidR="00114568" w:rsidRPr="00DD443E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DD443E">
        <w:rPr>
          <w:b/>
          <w:sz w:val="22"/>
          <w:szCs w:val="22"/>
        </w:rPr>
        <w:t>_____________________________________</w:t>
      </w:r>
    </w:p>
    <w:p w14:paraId="0B2652E5" w14:textId="77777777" w:rsidR="00114568" w:rsidRPr="00DD443E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DD443E">
        <w:rPr>
          <w:b/>
          <w:sz w:val="22"/>
          <w:szCs w:val="22"/>
        </w:rPr>
        <w:t>_____________________________________</w:t>
      </w:r>
    </w:p>
    <w:p w14:paraId="5846E418" w14:textId="77777777" w:rsidR="00C437AC" w:rsidRPr="00DD443E" w:rsidRDefault="00C437AC" w:rsidP="00F43C37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</w:p>
    <w:p w14:paraId="32A962CF" w14:textId="77777777" w:rsidR="00C437AC" w:rsidRPr="00DD443E" w:rsidRDefault="00C437AC" w:rsidP="00C437AC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DD443E">
        <w:rPr>
          <w:sz w:val="22"/>
          <w:szCs w:val="22"/>
        </w:rPr>
        <w:t xml:space="preserve">Miejscowość, </w:t>
      </w:r>
      <w:r w:rsidR="00114568" w:rsidRPr="00DD443E">
        <w:rPr>
          <w:sz w:val="22"/>
          <w:szCs w:val="22"/>
        </w:rPr>
        <w:t>_________________ dnia ____________________</w:t>
      </w:r>
      <w:r w:rsidR="00114568" w:rsidRPr="00DD443E">
        <w:rPr>
          <w:i/>
          <w:sz w:val="22"/>
          <w:szCs w:val="22"/>
        </w:rPr>
        <w:tab/>
        <w:t xml:space="preserve">                                                                                               </w:t>
      </w:r>
    </w:p>
    <w:p w14:paraId="27405CDE" w14:textId="77777777" w:rsidR="00114568" w:rsidRPr="00DD443E" w:rsidRDefault="00F43C37" w:rsidP="00F43C37">
      <w:pPr>
        <w:tabs>
          <w:tab w:val="center" w:pos="7655"/>
        </w:tabs>
        <w:spacing w:after="40" w:line="276" w:lineRule="auto"/>
        <w:jc w:val="right"/>
        <w:rPr>
          <w:i/>
          <w:sz w:val="22"/>
          <w:szCs w:val="22"/>
        </w:rPr>
      </w:pPr>
      <w:r w:rsidRPr="00DD443E"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  <w:r w:rsidR="00114568" w:rsidRPr="00DD443E">
        <w:rPr>
          <w:i/>
          <w:sz w:val="22"/>
          <w:szCs w:val="22"/>
        </w:rPr>
        <w:t>___________________________________</w:t>
      </w:r>
    </w:p>
    <w:p w14:paraId="6B3776EE" w14:textId="77777777" w:rsidR="00114568" w:rsidRPr="00DD443E" w:rsidRDefault="00114568" w:rsidP="00F43C37">
      <w:pPr>
        <w:tabs>
          <w:tab w:val="center" w:pos="7655"/>
        </w:tabs>
        <w:ind w:left="5245"/>
        <w:jc w:val="center"/>
        <w:rPr>
          <w:i/>
          <w:sz w:val="22"/>
          <w:szCs w:val="22"/>
        </w:rPr>
      </w:pPr>
      <w:r w:rsidRPr="00DD443E">
        <w:rPr>
          <w:i/>
          <w:sz w:val="22"/>
          <w:szCs w:val="22"/>
        </w:rPr>
        <w:t>(podpis osoby uprawnionej do składania oświadczeń  woli w imieniu Wykonawcy)</w:t>
      </w:r>
    </w:p>
    <w:sectPr w:rsidR="00114568" w:rsidRPr="00DD443E" w:rsidSect="00F43C37">
      <w:headerReference w:type="default" r:id="rId7"/>
      <w:footerReference w:type="default" r:id="rId8"/>
      <w:pgSz w:w="11906" w:h="16838"/>
      <w:pgMar w:top="993" w:right="1418" w:bottom="426" w:left="1418" w:header="142" w:footer="1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19EC9F" w14:textId="77777777" w:rsidR="00F95305" w:rsidRDefault="00F95305">
      <w:r>
        <w:separator/>
      </w:r>
    </w:p>
  </w:endnote>
  <w:endnote w:type="continuationSeparator" w:id="0">
    <w:p w14:paraId="2C106D30" w14:textId="77777777" w:rsidR="00F95305" w:rsidRDefault="00F953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40545A" w14:textId="77777777" w:rsidR="004B6F50" w:rsidRDefault="004B6F50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CF0E70D" w14:textId="77777777" w:rsidR="004B6F50" w:rsidRDefault="004B6F50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DD2CD6" w14:textId="77777777" w:rsidR="00F95305" w:rsidRDefault="00F95305">
      <w:r>
        <w:separator/>
      </w:r>
    </w:p>
  </w:footnote>
  <w:footnote w:type="continuationSeparator" w:id="0">
    <w:p w14:paraId="7872763F" w14:textId="77777777" w:rsidR="00F95305" w:rsidRDefault="00F95305">
      <w:r>
        <w:continuationSeparator/>
      </w:r>
    </w:p>
  </w:footnote>
  <w:footnote w:id="1">
    <w:p w14:paraId="134FDA24" w14:textId="77777777" w:rsidR="004B6F50" w:rsidRPr="00457E10" w:rsidRDefault="004B6F50" w:rsidP="00457E10">
      <w:pPr>
        <w:spacing w:line="276" w:lineRule="auto"/>
        <w:jc w:val="both"/>
        <w:rPr>
          <w:sz w:val="20"/>
          <w:szCs w:val="20"/>
        </w:rPr>
      </w:pPr>
      <w:r w:rsidRPr="00457E10">
        <w:rPr>
          <w:sz w:val="20"/>
          <w:szCs w:val="20"/>
        </w:rPr>
        <w:t>* niepotrzebne skreślić</w:t>
      </w:r>
    </w:p>
    <w:p w14:paraId="7970562A" w14:textId="77777777" w:rsidR="004B6F50" w:rsidRDefault="004B6F50" w:rsidP="00457E10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65A68736" w14:textId="77777777" w:rsidR="004B6F50" w:rsidRDefault="004B6F50" w:rsidP="00457E10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409E097E" w14:textId="77777777" w:rsidR="004B6F50" w:rsidRDefault="004B6F50" w:rsidP="00457E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09DF0FAD" w14:textId="77777777" w:rsidR="004B6F50" w:rsidRDefault="004B6F50" w:rsidP="00457E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  <w:footnote w:id="4">
    <w:p w14:paraId="4D691EB6" w14:textId="77777777" w:rsidR="004B6F50" w:rsidRDefault="004B6F50" w:rsidP="0011456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D475B">
        <w:t xml:space="preserve">dotyczy Wykonawców, którzy wnoszą wadium </w:t>
      </w:r>
      <w:r>
        <w:t>w pieniądzu.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1DCD83" w14:textId="61DEDBE2" w:rsidR="004B6F50" w:rsidRPr="000F2C92" w:rsidRDefault="004B6F50" w:rsidP="000F2C92">
    <w:pPr>
      <w:pStyle w:val="Nagwek"/>
    </w:pPr>
    <w:r w:rsidRPr="000F2C92">
      <w:t xml:space="preserve">Znak sprawy </w:t>
    </w:r>
    <w:r>
      <w:t>ZP 1</w:t>
    </w:r>
    <w:r w:rsidR="00671CE0">
      <w:t>6</w:t>
    </w:r>
    <w:r>
      <w:t>/2020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 w15:restartNumberingAfterBreak="0">
    <w:nsid w:val="0DE24984"/>
    <w:multiLevelType w:val="hybridMultilevel"/>
    <w:tmpl w:val="71F08586"/>
    <w:lvl w:ilvl="0" w:tplc="B78E560C">
      <w:start w:val="1"/>
      <w:numFmt w:val="upperLetter"/>
      <w:lvlText w:val="%1)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1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AD74477"/>
    <w:multiLevelType w:val="hybridMultilevel"/>
    <w:tmpl w:val="F9A609D4"/>
    <w:lvl w:ilvl="0" w:tplc="91CCB3FA">
      <w:start w:val="1"/>
      <w:numFmt w:val="bullet"/>
      <w:lvlText w:val=""/>
      <w:lvlJc w:val="left"/>
      <w:pPr>
        <w:ind w:left="796" w:hanging="360"/>
      </w:pPr>
      <w:rPr>
        <w:rFonts w:ascii="Symbol" w:eastAsia="Times New Roman" w:hAnsi="Symbol" w:cs="Calibri Light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7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2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40" w15:restartNumberingAfterBreak="0">
    <w:nsid w:val="7E3D4CE9"/>
    <w:multiLevelType w:val="hybridMultilevel"/>
    <w:tmpl w:val="50646248"/>
    <w:lvl w:ilvl="0" w:tplc="7BCCA3C6">
      <w:start w:val="1"/>
      <w:numFmt w:val="lowerLetter"/>
      <w:lvlText w:val="%1)"/>
      <w:lvlJc w:val="left"/>
      <w:pPr>
        <w:ind w:left="7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num w:numId="1">
    <w:abstractNumId w:val="12"/>
  </w:num>
  <w:num w:numId="2">
    <w:abstractNumId w:val="23"/>
  </w:num>
  <w:num w:numId="3">
    <w:abstractNumId w:val="25"/>
  </w:num>
  <w:num w:numId="4">
    <w:abstractNumId w:val="8"/>
  </w:num>
  <w:num w:numId="5">
    <w:abstractNumId w:val="28"/>
  </w:num>
  <w:num w:numId="6">
    <w:abstractNumId w:val="9"/>
  </w:num>
  <w:num w:numId="7">
    <w:abstractNumId w:val="10"/>
  </w:num>
  <w:num w:numId="8">
    <w:abstractNumId w:val="31"/>
  </w:num>
  <w:num w:numId="9">
    <w:abstractNumId w:val="6"/>
  </w:num>
  <w:num w:numId="10">
    <w:abstractNumId w:val="30"/>
  </w:num>
  <w:num w:numId="11">
    <w:abstractNumId w:val="27"/>
  </w:num>
  <w:num w:numId="12">
    <w:abstractNumId w:val="14"/>
  </w:num>
  <w:num w:numId="13">
    <w:abstractNumId w:val="26"/>
  </w:num>
  <w:num w:numId="14">
    <w:abstractNumId w:val="37"/>
  </w:num>
  <w:num w:numId="15">
    <w:abstractNumId w:val="24"/>
  </w:num>
  <w:num w:numId="16">
    <w:abstractNumId w:val="36"/>
  </w:num>
  <w:num w:numId="17">
    <w:abstractNumId w:val="13"/>
  </w:num>
  <w:num w:numId="18">
    <w:abstractNumId w:val="18"/>
  </w:num>
  <w:num w:numId="19">
    <w:abstractNumId w:val="34"/>
  </w:num>
  <w:num w:numId="20">
    <w:abstractNumId w:val="3"/>
  </w:num>
  <w:num w:numId="21">
    <w:abstractNumId w:val="29"/>
  </w:num>
  <w:num w:numId="22">
    <w:abstractNumId w:val="4"/>
  </w:num>
  <w:num w:numId="23">
    <w:abstractNumId w:val="15"/>
  </w:num>
  <w:num w:numId="24">
    <w:abstractNumId w:val="32"/>
  </w:num>
  <w:num w:numId="25">
    <w:abstractNumId w:val="11"/>
  </w:num>
  <w:num w:numId="26">
    <w:abstractNumId w:val="17"/>
  </w:num>
  <w:num w:numId="27">
    <w:abstractNumId w:val="22"/>
  </w:num>
  <w:num w:numId="28">
    <w:abstractNumId w:val="19"/>
  </w:num>
  <w:num w:numId="29">
    <w:abstractNumId w:val="5"/>
  </w:num>
  <w:num w:numId="30">
    <w:abstractNumId w:val="20"/>
  </w:num>
  <w:num w:numId="31">
    <w:abstractNumId w:val="2"/>
  </w:num>
  <w:num w:numId="32">
    <w:abstractNumId w:val="39"/>
  </w:num>
  <w:num w:numId="33">
    <w:abstractNumId w:val="21"/>
  </w:num>
  <w:num w:numId="34">
    <w:abstractNumId w:val="1"/>
  </w:num>
  <w:num w:numId="35">
    <w:abstractNumId w:val="0"/>
  </w:num>
  <w:num w:numId="36">
    <w:abstractNumId w:val="35"/>
  </w:num>
  <w:num w:numId="37">
    <w:abstractNumId w:val="33"/>
  </w:num>
  <w:num w:numId="38">
    <w:abstractNumId w:val="38"/>
  </w:num>
  <w:num w:numId="39">
    <w:abstractNumId w:val="16"/>
  </w:num>
  <w:num w:numId="40">
    <w:abstractNumId w:val="40"/>
  </w:num>
  <w:num w:numId="4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04CF"/>
    <w:rsid w:val="00021D96"/>
    <w:rsid w:val="00063C2F"/>
    <w:rsid w:val="000A07AB"/>
    <w:rsid w:val="000A3D47"/>
    <w:rsid w:val="000D3D01"/>
    <w:rsid w:val="000F18FA"/>
    <w:rsid w:val="000F2C92"/>
    <w:rsid w:val="00114568"/>
    <w:rsid w:val="001714EC"/>
    <w:rsid w:val="002F04CF"/>
    <w:rsid w:val="00306360"/>
    <w:rsid w:val="003075AC"/>
    <w:rsid w:val="00354AC4"/>
    <w:rsid w:val="003F0331"/>
    <w:rsid w:val="0041131B"/>
    <w:rsid w:val="00457E10"/>
    <w:rsid w:val="00480118"/>
    <w:rsid w:val="004814B4"/>
    <w:rsid w:val="004B6F50"/>
    <w:rsid w:val="004F5D8F"/>
    <w:rsid w:val="005041BF"/>
    <w:rsid w:val="00562AB5"/>
    <w:rsid w:val="005C6217"/>
    <w:rsid w:val="005F07A6"/>
    <w:rsid w:val="006247C7"/>
    <w:rsid w:val="00637863"/>
    <w:rsid w:val="006703E0"/>
    <w:rsid w:val="00671CE0"/>
    <w:rsid w:val="006B2162"/>
    <w:rsid w:val="00703495"/>
    <w:rsid w:val="007123C5"/>
    <w:rsid w:val="00733F44"/>
    <w:rsid w:val="00754090"/>
    <w:rsid w:val="00803633"/>
    <w:rsid w:val="00866E4F"/>
    <w:rsid w:val="0087071C"/>
    <w:rsid w:val="008902BD"/>
    <w:rsid w:val="008A7069"/>
    <w:rsid w:val="008E60C4"/>
    <w:rsid w:val="00914714"/>
    <w:rsid w:val="0098070F"/>
    <w:rsid w:val="00A30385"/>
    <w:rsid w:val="00A43DD4"/>
    <w:rsid w:val="00A77662"/>
    <w:rsid w:val="00A87EC6"/>
    <w:rsid w:val="00B21345"/>
    <w:rsid w:val="00B66AA8"/>
    <w:rsid w:val="00B70888"/>
    <w:rsid w:val="00C33979"/>
    <w:rsid w:val="00C437AC"/>
    <w:rsid w:val="00C47CF9"/>
    <w:rsid w:val="00C57DDD"/>
    <w:rsid w:val="00D274F5"/>
    <w:rsid w:val="00D522B8"/>
    <w:rsid w:val="00DB30F2"/>
    <w:rsid w:val="00DC4DFD"/>
    <w:rsid w:val="00DD443E"/>
    <w:rsid w:val="00DF3193"/>
    <w:rsid w:val="00E54E5A"/>
    <w:rsid w:val="00EA24FB"/>
    <w:rsid w:val="00EB3C67"/>
    <w:rsid w:val="00ED17E2"/>
    <w:rsid w:val="00F43C37"/>
    <w:rsid w:val="00F46EEC"/>
    <w:rsid w:val="00F52B87"/>
    <w:rsid w:val="00F95305"/>
    <w:rsid w:val="00FB4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229E9A20"/>
  <w15:chartTrackingRefBased/>
  <w15:docId w15:val="{0E612213-411C-4D46-84F7-C9E0AEEDD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rsid w:val="000F2C92"/>
  </w:style>
  <w:style w:type="paragraph" w:customStyle="1" w:styleId="Zawartotabeli">
    <w:name w:val="Zawartość tabeli"/>
    <w:basedOn w:val="Normalny"/>
    <w:rsid w:val="00A87EC6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A87EC6"/>
    <w:pPr>
      <w:widowControl w:val="0"/>
      <w:suppressAutoHyphens/>
    </w:pPr>
    <w:rPr>
      <w:rFonts w:eastAsia="Lucida Sans Unicode" w:cs="Mangal"/>
      <w:kern w:val="2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8707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8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7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23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1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3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22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25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25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55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3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3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8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9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3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3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8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2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8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3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8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5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778</Words>
  <Characters>5197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zp</dc:creator>
  <cp:keywords/>
  <dc:description/>
  <cp:lastModifiedBy>zp</cp:lastModifiedBy>
  <cp:revision>2</cp:revision>
  <cp:lastPrinted>2001-01-24T13:21:00Z</cp:lastPrinted>
  <dcterms:created xsi:type="dcterms:W3CDTF">2020-07-31T09:55:00Z</dcterms:created>
  <dcterms:modified xsi:type="dcterms:W3CDTF">2020-07-31T09:55:00Z</dcterms:modified>
</cp:coreProperties>
</file>