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AA597F" w14:textId="7CC4C6B9"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733C38C" wp14:editId="27E1BBB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D9AE5D" w14:textId="77777777" w:rsidR="00025386" w:rsidRDefault="00025386" w:rsidP="00025386"/>
                          <w:p w14:paraId="7102F35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93E040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2C8B94" w14:textId="77777777"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6F39836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7A233B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B79FB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376480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33C38C"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" filled="f" strokeweight=".25pt">
                <v:textbox inset="1pt,1pt,1pt,1pt">
                  <w:txbxContent>
                    <w:p w14:paraId="23D9AE5D" w14:textId="77777777" w:rsidR="00025386" w:rsidRDefault="00025386" w:rsidP="00025386"/>
                    <w:p w14:paraId="7102F35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93E040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B2C8B94" w14:textId="77777777"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76F39836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7A233B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4B79FB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376480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FB6FA8">
        <w:rPr>
          <w:b/>
          <w:i w:val="0"/>
        </w:rPr>
        <w:t>4</w:t>
      </w:r>
      <w:bookmarkStart w:id="0" w:name="_GoBack"/>
      <w:bookmarkEnd w:id="0"/>
    </w:p>
    <w:p w14:paraId="7F380D76" w14:textId="77777777" w:rsidR="00025386" w:rsidRDefault="00025386"/>
    <w:p w14:paraId="24696E24" w14:textId="77777777" w:rsidR="00025386" w:rsidRPr="00025386" w:rsidRDefault="00025386" w:rsidP="00025386"/>
    <w:p w14:paraId="7BB32D45" w14:textId="4EBA7D1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0D1FE5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A76A0C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14:paraId="23DCBA3C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65E1678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34DE78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EB73FEB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1BDE1B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324937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7D39238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1414C4D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D03B0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E7479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5564BDD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14D3EB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109D345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0FAAF99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C2F368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3A4BD0D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0998261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2CFB2E7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B320503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6AF41BF" w14:textId="77777777" w:rsidR="000D1FE5" w:rsidRDefault="000D1FE5" w:rsidP="000D1FE5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2C36">
        <w:rPr>
          <w:b/>
          <w:sz w:val="24"/>
          <w:szCs w:val="24"/>
        </w:rPr>
        <w:t>Codzienna obsługa w zakresie żywienia pacjentów szpitala</w:t>
      </w:r>
    </w:p>
    <w:p w14:paraId="0AD3E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ECBA100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64EC8957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15DB0A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5020DC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09785B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5B0C23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CED3C5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4315E41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4F9B7E0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7B0FB67B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4D8900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31A6CC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7CC016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85DE6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55E4EB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DFEE8BF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003796" w14:textId="77777777" w:rsidR="005307EF" w:rsidRDefault="005307EF" w:rsidP="00025386">
      <w:pPr>
        <w:spacing w:after="0" w:line="240" w:lineRule="auto"/>
      </w:pPr>
      <w:r>
        <w:separator/>
      </w:r>
    </w:p>
  </w:endnote>
  <w:endnote w:type="continuationSeparator" w:id="0">
    <w:p w14:paraId="504AAE4C" w14:textId="77777777" w:rsidR="005307EF" w:rsidRDefault="005307E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0B13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E26B3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17E16EC" wp14:editId="6D424EE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93F65B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58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02ECCC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A08E9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6EDB6C" w14:textId="77777777" w:rsidR="005307EF" w:rsidRDefault="005307EF" w:rsidP="00025386">
      <w:pPr>
        <w:spacing w:after="0" w:line="240" w:lineRule="auto"/>
      </w:pPr>
      <w:r>
        <w:separator/>
      </w:r>
    </w:p>
  </w:footnote>
  <w:footnote w:type="continuationSeparator" w:id="0">
    <w:p w14:paraId="2B38ECCF" w14:textId="77777777" w:rsidR="005307EF" w:rsidRDefault="005307E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F60D1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9371E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1B8C1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D1FE5"/>
    <w:rsid w:val="000F7739"/>
    <w:rsid w:val="001C2314"/>
    <w:rsid w:val="00273B02"/>
    <w:rsid w:val="004374F2"/>
    <w:rsid w:val="00460705"/>
    <w:rsid w:val="00485239"/>
    <w:rsid w:val="005307EF"/>
    <w:rsid w:val="0053586C"/>
    <w:rsid w:val="0055145C"/>
    <w:rsid w:val="005624D8"/>
    <w:rsid w:val="00600A2C"/>
    <w:rsid w:val="00657A47"/>
    <w:rsid w:val="006A5874"/>
    <w:rsid w:val="00745A44"/>
    <w:rsid w:val="00805769"/>
    <w:rsid w:val="008B797E"/>
    <w:rsid w:val="008F2498"/>
    <w:rsid w:val="00A56A6F"/>
    <w:rsid w:val="00A76A0C"/>
    <w:rsid w:val="00A8128D"/>
    <w:rsid w:val="00AE17AC"/>
    <w:rsid w:val="00B33B31"/>
    <w:rsid w:val="00B77707"/>
    <w:rsid w:val="00BE3BCE"/>
    <w:rsid w:val="00C76A13"/>
    <w:rsid w:val="00D1017B"/>
    <w:rsid w:val="00D55FC4"/>
    <w:rsid w:val="00DC587A"/>
    <w:rsid w:val="00DE73DD"/>
    <w:rsid w:val="00E27ABB"/>
    <w:rsid w:val="00E810A0"/>
    <w:rsid w:val="00E86D3B"/>
    <w:rsid w:val="00EA034B"/>
    <w:rsid w:val="00EA4C74"/>
    <w:rsid w:val="00EB63C5"/>
    <w:rsid w:val="00EF3875"/>
    <w:rsid w:val="00F334B4"/>
    <w:rsid w:val="00FB6FA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8B4482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2020-07-28T11:54:00Z</dcterms:created>
  <dcterms:modified xsi:type="dcterms:W3CDTF">2020-08-12T09:48:00Z</dcterms:modified>
</cp:coreProperties>
</file>