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36C" w:rsidRDefault="001F136C" w:rsidP="001F136C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1F136C" w:rsidRDefault="001F136C" w:rsidP="001F136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F136C" w:rsidRDefault="001F136C" w:rsidP="001F136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1F136C" w:rsidRDefault="001F136C" w:rsidP="001F136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E71F56">
        <w:rPr>
          <w:sz w:val="22"/>
          <w:lang w:val="en-US"/>
        </w:rPr>
        <w:t>……………………………………………………………………………………………..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E71F56">
        <w:rPr>
          <w:sz w:val="22"/>
          <w:lang w:val="en-US"/>
        </w:rPr>
        <w:t>…………………………………………………………………………………………….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1F136C" w:rsidRDefault="001F136C" w:rsidP="001F136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1F136C" w:rsidRDefault="001F136C" w:rsidP="001F136C">
      <w:pPr>
        <w:spacing w:line="360" w:lineRule="auto"/>
      </w:pPr>
      <w:r>
        <w:t>Do: Nazwa i siedziba Zamawiającego:</w:t>
      </w:r>
    </w:p>
    <w:p w:rsidR="001F136C" w:rsidRDefault="001F136C" w:rsidP="001F136C">
      <w:pPr>
        <w:ind w:right="-110"/>
        <w:rPr>
          <w:b/>
        </w:rPr>
      </w:pPr>
      <w:r>
        <w:rPr>
          <w:b/>
        </w:rPr>
        <w:t>Akademia Górniczo - Hutnicza</w:t>
      </w:r>
    </w:p>
    <w:p w:rsidR="001F136C" w:rsidRDefault="001F136C" w:rsidP="001F136C">
      <w:pPr>
        <w:ind w:right="-110"/>
        <w:rPr>
          <w:b/>
        </w:rPr>
      </w:pPr>
      <w:r>
        <w:rPr>
          <w:b/>
        </w:rPr>
        <w:t>im. Stanisława Staszica w Krakowie</w:t>
      </w:r>
    </w:p>
    <w:p w:rsidR="001F136C" w:rsidRDefault="001F136C" w:rsidP="001F136C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1F136C" w:rsidRDefault="001F136C" w:rsidP="001F136C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1F136C" w:rsidRDefault="001F136C" w:rsidP="001F136C">
      <w:pPr>
        <w:rPr>
          <w:b/>
        </w:rPr>
      </w:pPr>
      <w:r>
        <w:rPr>
          <w:b/>
        </w:rPr>
        <w:t xml:space="preserve">30-059 Kraków,  </w:t>
      </w:r>
    </w:p>
    <w:p w:rsidR="001F136C" w:rsidRDefault="001F136C" w:rsidP="001F136C">
      <w:pPr>
        <w:ind w:firstLine="3969"/>
        <w:rPr>
          <w:b/>
        </w:rPr>
      </w:pPr>
    </w:p>
    <w:p w:rsidR="001F136C" w:rsidRPr="004132CF" w:rsidRDefault="001F136C" w:rsidP="001F136C">
      <w:pPr>
        <w:widowControl w:val="0"/>
        <w:ind w:right="1"/>
        <w:jc w:val="both"/>
        <w:rPr>
          <w:b/>
          <w:bCs/>
        </w:rPr>
      </w:pPr>
      <w:r w:rsidRPr="00120E57">
        <w:t xml:space="preserve">Przystępując do postępowania o udzielenie zamówienia publicznego, którego przedmiotem jest </w:t>
      </w:r>
      <w:r w:rsidRPr="004132CF">
        <w:rPr>
          <w:b/>
          <w:bCs/>
          <w:iCs/>
        </w:rPr>
        <w:t>wykonanie robót budowlano-instalacyjnych polegających na dostosowaniu pomieszczenia -1.10 oraz instalacji elektrycznej wewnętrznej w pawilonie B-8 pod montaż UPS – KC-zp.272-386/20</w:t>
      </w:r>
      <w:r w:rsidRPr="00120E57">
        <w:rPr>
          <w:b/>
          <w:sz w:val="26"/>
        </w:rPr>
        <w:t xml:space="preserve">, </w:t>
      </w:r>
      <w:r w:rsidRPr="00120E57">
        <w:t>oferuję realizację przedmiotu zamówienia, zgodnie z zasadami określonymi w specyfikacji istotnych</w:t>
      </w:r>
      <w:r>
        <w:t xml:space="preserve"> warunków zamówienia.</w:t>
      </w:r>
    </w:p>
    <w:p w:rsidR="001F136C" w:rsidRDefault="001F136C" w:rsidP="001F136C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F136C" w:rsidRPr="00BA4857" w:rsidRDefault="001F136C" w:rsidP="001F136C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b/>
          <w:sz w:val="22"/>
          <w:szCs w:val="22"/>
        </w:rPr>
        <w:t>Cena brutto: ...................................PLN</w:t>
      </w:r>
      <w:r w:rsidRPr="00BA4857">
        <w:rPr>
          <w:sz w:val="22"/>
          <w:szCs w:val="22"/>
        </w:rPr>
        <w:t xml:space="preserve"> </w:t>
      </w:r>
    </w:p>
    <w:p w:rsidR="001F136C" w:rsidRDefault="001F136C" w:rsidP="001F136C">
      <w:pPr>
        <w:widowControl w:val="0"/>
        <w:spacing w:line="276" w:lineRule="auto"/>
        <w:ind w:right="1"/>
        <w:rPr>
          <w:sz w:val="22"/>
          <w:szCs w:val="22"/>
        </w:rPr>
      </w:pPr>
    </w:p>
    <w:p w:rsidR="001F136C" w:rsidRPr="00BA4857" w:rsidRDefault="001F136C" w:rsidP="001F136C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sz w:val="22"/>
          <w:szCs w:val="22"/>
        </w:rPr>
        <w:t>Słownie brutto:…………………………………………………</w:t>
      </w:r>
    </w:p>
    <w:p w:rsidR="001F136C" w:rsidRPr="00BA4857" w:rsidRDefault="001F136C" w:rsidP="001F136C">
      <w:pPr>
        <w:widowControl w:val="0"/>
        <w:spacing w:line="276" w:lineRule="auto"/>
        <w:ind w:right="1"/>
        <w:rPr>
          <w:sz w:val="22"/>
          <w:szCs w:val="22"/>
        </w:rPr>
      </w:pPr>
    </w:p>
    <w:p w:rsidR="001F136C" w:rsidRPr="00BA4857" w:rsidRDefault="001F136C" w:rsidP="001F136C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BA4857">
        <w:rPr>
          <w:sz w:val="22"/>
          <w:szCs w:val="22"/>
        </w:rPr>
        <w:t>Powyższa cena zawiera podatek VAT w wysokości ………….% tj.</w:t>
      </w:r>
      <w:r>
        <w:rPr>
          <w:sz w:val="22"/>
          <w:szCs w:val="22"/>
        </w:rPr>
        <w:t xml:space="preserve"> </w:t>
      </w:r>
      <w:r w:rsidRPr="00BA4857">
        <w:rPr>
          <w:sz w:val="22"/>
          <w:szCs w:val="22"/>
        </w:rPr>
        <w:t>…………………….PLN</w:t>
      </w:r>
    </w:p>
    <w:p w:rsidR="001F136C" w:rsidRDefault="001F136C" w:rsidP="001F136C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…….. dni od podpisania umowy </w:t>
      </w:r>
    </w:p>
    <w:p w:rsidR="001F136C" w:rsidRDefault="001F136C" w:rsidP="001F136C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1F136C" w:rsidRPr="00E2445E" w:rsidRDefault="001F136C" w:rsidP="001F136C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A4857">
        <w:rPr>
          <w:b/>
          <w:sz w:val="22"/>
          <w:szCs w:val="22"/>
          <w:u w:val="single"/>
        </w:rPr>
        <w:t xml:space="preserve">Okres udzielonej gwarancji wynosi: </w:t>
      </w:r>
      <w:r w:rsidRPr="00BA4857">
        <w:rPr>
          <w:b/>
          <w:sz w:val="22"/>
          <w:szCs w:val="22"/>
        </w:rPr>
        <w:t>:</w:t>
      </w:r>
      <w:r w:rsidRPr="00BA4857">
        <w:rPr>
          <w:sz w:val="22"/>
          <w:szCs w:val="22"/>
        </w:rPr>
        <w:t xml:space="preserve"> …………………miesięcy (kryterium oceny ofert)</w:t>
      </w:r>
    </w:p>
    <w:p w:rsidR="001F136C" w:rsidRPr="00FA2707" w:rsidRDefault="001F136C" w:rsidP="001F136C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1F136C" w:rsidRDefault="001F136C" w:rsidP="001F136C">
      <w:pPr>
        <w:jc w:val="both"/>
        <w:rPr>
          <w:sz w:val="22"/>
          <w:szCs w:val="22"/>
        </w:rPr>
      </w:pPr>
    </w:p>
    <w:p w:rsidR="001F136C" w:rsidRDefault="001F136C" w:rsidP="001F136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F136C" w:rsidRDefault="001F136C" w:rsidP="001F136C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1F136C" w:rsidRDefault="001F136C" w:rsidP="001F136C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</w:t>
      </w:r>
      <w:r>
        <w:rPr>
          <w:color w:val="000000"/>
          <w:sz w:val="22"/>
          <w:szCs w:val="22"/>
          <w:lang w:eastAsia="ar-SA"/>
        </w:rPr>
        <w:lastRenderedPageBreak/>
        <w:t xml:space="preserve">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F136C" w:rsidRDefault="001F136C" w:rsidP="001F136C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A2707">
        <w:rPr>
          <w:b/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1F136C" w:rsidRDefault="001F136C" w:rsidP="001F136C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F136C" w:rsidRDefault="001F136C" w:rsidP="001F136C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1F136C" w:rsidRDefault="001F136C" w:rsidP="001F136C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1F136C" w:rsidRDefault="001F136C" w:rsidP="001F136C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1F136C" w:rsidRDefault="001F136C" w:rsidP="001F136C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1F136C" w:rsidRDefault="001F136C" w:rsidP="001F136C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1F136C" w:rsidRDefault="001F136C" w:rsidP="001F136C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F136C" w:rsidRDefault="001F136C" w:rsidP="001F136C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1F136C" w:rsidRDefault="001F136C" w:rsidP="001F136C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1F136C" w:rsidRDefault="001F136C" w:rsidP="001F136C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1F136C" w:rsidRDefault="001F136C" w:rsidP="001F136C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1F136C" w:rsidRDefault="001F136C" w:rsidP="001F136C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1F136C" w:rsidRDefault="001F136C" w:rsidP="001F136C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dwie osoby</w:t>
      </w:r>
      <w:r>
        <w:rPr>
          <w:bCs/>
          <w:iCs/>
          <w:sz w:val="22"/>
          <w:szCs w:val="22"/>
          <w:lang w:eastAsia="ar-SA"/>
        </w:rPr>
        <w:t xml:space="preserve"> posiadająca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1F136C" w:rsidRDefault="001F136C" w:rsidP="001F136C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1F136C" w:rsidRDefault="001F136C" w:rsidP="001F136C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1F136C" w:rsidRDefault="001F136C" w:rsidP="001F136C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1F136C" w:rsidRDefault="001F136C" w:rsidP="001F136C">
      <w:pPr>
        <w:keepNext/>
        <w:ind w:left="360"/>
        <w:jc w:val="both"/>
        <w:rPr>
          <w:bCs/>
          <w:iCs/>
          <w:lang w:eastAsia="ar-SA"/>
        </w:rPr>
      </w:pPr>
    </w:p>
    <w:p w:rsidR="001F136C" w:rsidRDefault="001F136C" w:rsidP="001F136C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F136C" w:rsidRDefault="001F136C" w:rsidP="001F136C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136C" w:rsidRDefault="001F136C" w:rsidP="001F136C">
      <w:pPr>
        <w:pStyle w:val="Tekstprzypisudolnego"/>
        <w:jc w:val="both"/>
        <w:rPr>
          <w:sz w:val="18"/>
          <w:szCs w:val="18"/>
        </w:rPr>
      </w:pPr>
    </w:p>
    <w:p w:rsidR="001F136C" w:rsidRDefault="001F136C" w:rsidP="001F136C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136C" w:rsidRDefault="001F136C" w:rsidP="001F136C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1F136C" w:rsidRDefault="001F136C" w:rsidP="001F136C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1F136C" w:rsidTr="00AD44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136C" w:rsidRDefault="001F136C" w:rsidP="00AD44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136C" w:rsidRDefault="001F136C" w:rsidP="00AD44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F136C" w:rsidRDefault="001F136C" w:rsidP="00AD44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136C" w:rsidRDefault="001F136C" w:rsidP="00AD44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F136C" w:rsidTr="00AD44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F136C" w:rsidTr="00AD44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F136C" w:rsidTr="00AD44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36C" w:rsidRDefault="001F136C" w:rsidP="00AD44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F136C" w:rsidRDefault="001F136C" w:rsidP="001F136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1F136C" w:rsidRDefault="001F136C" w:rsidP="001F136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1F136C" w:rsidRDefault="001F136C" w:rsidP="001F136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1F136C" w:rsidRDefault="001F136C" w:rsidP="001F136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1F136C" w:rsidRDefault="001F136C" w:rsidP="001F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F136C" w:rsidRDefault="001F136C" w:rsidP="001F136C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1F136C" w:rsidRDefault="001F136C" w:rsidP="001F136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F136C" w:rsidRDefault="001F136C" w:rsidP="001F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F136C" w:rsidRDefault="001F136C" w:rsidP="001F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F136C" w:rsidRDefault="001F136C" w:rsidP="001F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F136C" w:rsidRDefault="001F136C" w:rsidP="001F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F136C" w:rsidRDefault="001F136C" w:rsidP="001F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F136C" w:rsidRDefault="001F136C" w:rsidP="001F136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F136C" w:rsidRDefault="001F136C" w:rsidP="001F136C">
      <w:pPr>
        <w:jc w:val="both"/>
        <w:rPr>
          <w:sz w:val="22"/>
          <w:szCs w:val="22"/>
        </w:rPr>
      </w:pPr>
    </w:p>
    <w:p w:rsidR="001F136C" w:rsidRDefault="001F136C" w:rsidP="001F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F136C" w:rsidRDefault="001F136C" w:rsidP="001F136C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F136C" w:rsidRDefault="001F136C" w:rsidP="001F136C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F136C" w:rsidRDefault="001F136C" w:rsidP="001F136C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1F136C" w:rsidRDefault="001F136C" w:rsidP="001F136C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F136C" w:rsidRDefault="001F136C" w:rsidP="001F136C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F136C" w:rsidRDefault="001F136C" w:rsidP="001F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1F136C" w:rsidRDefault="001F136C" w:rsidP="001F136C">
      <w:pPr>
        <w:jc w:val="both"/>
        <w:rPr>
          <w:sz w:val="22"/>
          <w:szCs w:val="22"/>
        </w:rPr>
      </w:pPr>
    </w:p>
    <w:p w:rsidR="001F136C" w:rsidRDefault="001F136C" w:rsidP="001F136C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1F136C" w:rsidRDefault="001F136C" w:rsidP="001F136C">
      <w:pPr>
        <w:tabs>
          <w:tab w:val="left" w:pos="5040"/>
        </w:tabs>
        <w:ind w:left="708"/>
        <w:rPr>
          <w:sz w:val="22"/>
          <w:szCs w:val="22"/>
        </w:rPr>
      </w:pPr>
    </w:p>
    <w:p w:rsidR="001F136C" w:rsidRDefault="001F136C" w:rsidP="001F136C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1F136C" w:rsidRDefault="001F136C" w:rsidP="001F136C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1F136C" w:rsidRDefault="001F136C" w:rsidP="001F136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1F136C" w:rsidRPr="00FA2707" w:rsidRDefault="001F136C" w:rsidP="001F136C"/>
    <w:p w:rsidR="00FE545C" w:rsidRPr="001F136C" w:rsidRDefault="00FE545C" w:rsidP="001F136C">
      <w:bookmarkStart w:id="0" w:name="_GoBack"/>
      <w:bookmarkEnd w:id="0"/>
    </w:p>
    <w:sectPr w:rsidR="00FE545C" w:rsidRPr="001F13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62A" w:rsidRDefault="0073062A">
      <w:r>
        <w:separator/>
      </w:r>
    </w:p>
  </w:endnote>
  <w:endnote w:type="continuationSeparator" w:id="0">
    <w:p w:rsidR="0073062A" w:rsidRDefault="00730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D05" w:rsidRDefault="00880D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D05" w:rsidRDefault="00880D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62A" w:rsidRDefault="0073062A">
      <w:r>
        <w:separator/>
      </w:r>
    </w:p>
  </w:footnote>
  <w:footnote w:type="continuationSeparator" w:id="0">
    <w:p w:rsidR="0073062A" w:rsidRDefault="0073062A">
      <w:r>
        <w:continuationSeparator/>
      </w:r>
    </w:p>
  </w:footnote>
  <w:footnote w:id="1">
    <w:p w:rsidR="001F136C" w:rsidRDefault="001F136C" w:rsidP="001F136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1F136C" w:rsidRDefault="001F136C" w:rsidP="001F136C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D05" w:rsidRDefault="00880D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D05" w:rsidRDefault="0088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62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36C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062A"/>
    <w:rsid w:val="007748F0"/>
    <w:rsid w:val="007A4321"/>
    <w:rsid w:val="00833933"/>
    <w:rsid w:val="00853083"/>
    <w:rsid w:val="00880D05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A41ABF21-65B1-426C-BC09-2E435DC2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F136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534B5-B437-4EE5-8E31-6F31A3C3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6831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2020-08-11T05:17:00Z</dcterms:created>
  <dcterms:modified xsi:type="dcterms:W3CDTF">2020-08-11T05:22:00Z</dcterms:modified>
</cp:coreProperties>
</file>