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512AD" w:rsidRDefault="006676AE" w:rsidP="00A512AD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F0577" w:rsidRPr="009F0577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F0577" w:rsidRPr="009F0577">
        <w:rPr>
          <w:rFonts w:ascii="Times New Roman" w:hAnsi="Times New Roman"/>
          <w:b/>
        </w:rPr>
        <w:t>ZP/D-34/A/20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0577" w:rsidRPr="009F057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0577" w:rsidRPr="009F057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F0577" w:rsidRPr="009F057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0577" w:rsidRPr="009F057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F0577" w:rsidRPr="009F057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F0577" w:rsidRPr="009F0577">
        <w:rPr>
          <w:rFonts w:ascii="Times New Roman" w:hAnsi="Times New Roman"/>
        </w:rPr>
        <w:t>(</w:t>
      </w:r>
      <w:proofErr w:type="spellStart"/>
      <w:r w:rsidR="009F0577" w:rsidRPr="009F0577">
        <w:rPr>
          <w:rFonts w:ascii="Times New Roman" w:hAnsi="Times New Roman"/>
        </w:rPr>
        <w:t>t.j</w:t>
      </w:r>
      <w:proofErr w:type="spellEnd"/>
      <w:r w:rsidR="009F0577" w:rsidRPr="009F057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A512AD" w:rsidRDefault="007B01C8" w:rsidP="00A512A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F0577" w:rsidRPr="009F0577">
        <w:rPr>
          <w:rFonts w:ascii="Times New Roman" w:hAnsi="Times New Roman"/>
          <w:b/>
        </w:rPr>
        <w:t>Dostawa drukarki 3D dla Wydziału Inżynierii Mechanicznej i Informatyki Politechniki Częstochowskiej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F0577" w:rsidRPr="009F057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512AD" w:rsidRDefault="00A512AD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A512A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338" w:rsidRDefault="004C6338" w:rsidP="0038231F">
      <w:pPr>
        <w:spacing w:after="0" w:line="240" w:lineRule="auto"/>
      </w:pPr>
      <w:r>
        <w:separator/>
      </w:r>
    </w:p>
  </w:endnote>
  <w:endnote w:type="continuationSeparator" w:id="0">
    <w:p w:rsidR="004C6338" w:rsidRDefault="004C63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577" w:rsidRDefault="009F0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12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12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577" w:rsidRDefault="009F0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338" w:rsidRDefault="004C6338" w:rsidP="0038231F">
      <w:pPr>
        <w:spacing w:after="0" w:line="240" w:lineRule="auto"/>
      </w:pPr>
      <w:r>
        <w:separator/>
      </w:r>
    </w:p>
  </w:footnote>
  <w:footnote w:type="continuationSeparator" w:id="0">
    <w:p w:rsidR="004C6338" w:rsidRDefault="004C63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577" w:rsidRDefault="009F0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577" w:rsidRDefault="00A512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577" w:rsidRDefault="009F0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633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338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0577"/>
    <w:rsid w:val="00A15F7E"/>
    <w:rsid w:val="00A166B0"/>
    <w:rsid w:val="00A22DCF"/>
    <w:rsid w:val="00A24C2D"/>
    <w:rsid w:val="00A276E4"/>
    <w:rsid w:val="00A3062E"/>
    <w:rsid w:val="00A347DE"/>
    <w:rsid w:val="00A512A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B37D0"/>
  <w15:docId w15:val="{A5AC4511-7E4E-4E92-9FD1-414246C81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3EE2F-AE08-42EF-92EA-9C6298324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2020-08-13T10:48:00Z</cp:lastPrinted>
  <dcterms:created xsi:type="dcterms:W3CDTF">2020-08-13T10:49:00Z</dcterms:created>
  <dcterms:modified xsi:type="dcterms:W3CDTF">2020-08-13T10:49:00Z</dcterms:modified>
</cp:coreProperties>
</file>